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3E6A7" w14:textId="77777777" w:rsidR="00855982" w:rsidRDefault="003B2EC1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</w:t>
      </w:r>
      <w:r w:rsidR="00BF1929">
        <w:rPr>
          <w:rFonts w:ascii="Arial Narrow" w:hAnsi="Arial Narrow" w:cs="Arial"/>
          <w:sz w:val="28"/>
          <w:szCs w:val="28"/>
        </w:rPr>
        <w:t>T</w:t>
      </w:r>
      <w:r>
        <w:rPr>
          <w:rFonts w:ascii="Arial Narrow" w:hAnsi="Arial Narrow" w:cs="Arial"/>
          <w:sz w:val="28"/>
          <w:szCs w:val="28"/>
        </w:rPr>
        <w:t>CA – FORMULÁRIO</w:t>
      </w:r>
      <w:r w:rsidR="00BF1929">
        <w:rPr>
          <w:rFonts w:ascii="Arial Narrow" w:hAnsi="Arial Narrow" w:cs="Arial"/>
          <w:sz w:val="28"/>
          <w:szCs w:val="28"/>
        </w:rPr>
        <w:t xml:space="preserve"> TÉCNICO</w:t>
      </w:r>
      <w:r>
        <w:rPr>
          <w:rFonts w:ascii="Arial Narrow" w:hAnsi="Arial Narrow" w:cs="Arial"/>
          <w:sz w:val="28"/>
          <w:szCs w:val="28"/>
        </w:rPr>
        <w:t xml:space="preserve"> DE CONTROLE AMBIENTAL</w:t>
      </w:r>
    </w:p>
    <w:p w14:paraId="088456D5" w14:textId="2AE47BB0" w:rsidR="001C49D8" w:rsidRPr="001C49D8" w:rsidRDefault="00AB5958" w:rsidP="001C49D8">
      <w:pPr>
        <w:jc w:val="center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  <w:color w:val="0070C0"/>
        </w:rPr>
        <w:t>TERRAPLANAGEM</w:t>
      </w:r>
    </w:p>
    <w:p w14:paraId="521F4135" w14:textId="77777777" w:rsidR="00B001CF" w:rsidRPr="00005716" w:rsidRDefault="00B001CF" w:rsidP="00B001CF">
      <w:pPr>
        <w:spacing w:before="120"/>
        <w:jc w:val="both"/>
        <w:rPr>
          <w:rFonts w:ascii="Arial Narrow" w:hAnsi="Arial Narrow" w:cs="Arial"/>
          <w:b/>
          <w:sz w:val="18"/>
          <w:szCs w:val="18"/>
        </w:rPr>
      </w:pPr>
      <w:r w:rsidRPr="00005716">
        <w:rPr>
          <w:rFonts w:ascii="Arial Narrow" w:hAnsi="Arial Narrow" w:cs="Arial"/>
          <w:b/>
          <w:sz w:val="18"/>
          <w:szCs w:val="18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08C95052" w14:textId="77777777" w:rsidR="001805EA" w:rsidRPr="00054331" w:rsidRDefault="001805EA" w:rsidP="00B001CF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É expressamente proibida à apresentação de qualquer documento ou estudo ou projeto técnico plagiado, incorrendo sob </w:t>
      </w:r>
      <w:r w:rsidRPr="00054331">
        <w:rPr>
          <w:rFonts w:ascii="Arial Narrow" w:hAnsi="Arial Narrow" w:cs="Arial"/>
          <w:b/>
          <w:sz w:val="20"/>
          <w:szCs w:val="20"/>
        </w:rPr>
        <w:t xml:space="preserve">Crime de Violação aos Direitos Autorais no Art. 184 – Código Penal. </w:t>
      </w:r>
    </w:p>
    <w:p w14:paraId="120BF411" w14:textId="11DBC4FF" w:rsidR="00BF1929" w:rsidRDefault="00BF1929" w:rsidP="00B001CF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BF1929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 w:rsidR="003C7E81">
        <w:rPr>
          <w:rFonts w:ascii="Arial Narrow" w:hAnsi="Arial Narrow" w:cs="Arial"/>
          <w:b/>
          <w:sz w:val="20"/>
          <w:szCs w:val="20"/>
        </w:rPr>
        <w:t xml:space="preserve"> </w:t>
      </w:r>
    </w:p>
    <w:p w14:paraId="6C31DB45" w14:textId="77777777" w:rsidR="00B001CF" w:rsidRPr="00005716" w:rsidRDefault="00B001CF" w:rsidP="008610A0">
      <w:pPr>
        <w:spacing w:before="120" w:after="120"/>
        <w:jc w:val="both"/>
        <w:rPr>
          <w:rFonts w:ascii="Arial Narrow" w:hAnsi="Arial Narrow" w:cs="Arial"/>
          <w:b/>
          <w:sz w:val="18"/>
          <w:szCs w:val="18"/>
        </w:rPr>
      </w:pPr>
      <w:r w:rsidRPr="00005716">
        <w:rPr>
          <w:rFonts w:ascii="Arial Narrow" w:hAnsi="Arial Narrow" w:cs="Arial"/>
          <w:b/>
          <w:sz w:val="18"/>
          <w:szCs w:val="18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4FB5DA21" w14:textId="77777777" w:rsidR="00B001CF" w:rsidRPr="00005716" w:rsidRDefault="00B001CF" w:rsidP="00B001CF">
      <w:pPr>
        <w:spacing w:before="120" w:after="120"/>
        <w:jc w:val="both"/>
        <w:rPr>
          <w:rFonts w:ascii="Arial Narrow" w:hAnsi="Arial Narrow" w:cs="Arial"/>
          <w:sz w:val="18"/>
          <w:szCs w:val="18"/>
        </w:rPr>
      </w:pPr>
      <w:r w:rsidRPr="00005716">
        <w:rPr>
          <w:rFonts w:ascii="Arial Narrow" w:hAnsi="Arial Narrow" w:cs="Arial"/>
          <w:sz w:val="18"/>
          <w:szCs w:val="18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1805EA" w:rsidRPr="00AD7FAC" w14:paraId="52DD9199" w14:textId="77777777" w:rsidTr="006457BC">
        <w:tc>
          <w:tcPr>
            <w:tcW w:w="9081" w:type="dxa"/>
          </w:tcPr>
          <w:p w14:paraId="377CDC69" w14:textId="77777777" w:rsidR="001805EA" w:rsidRDefault="001805EA" w:rsidP="006457BC">
            <w:pPr>
              <w:jc w:val="center"/>
              <w:rPr>
                <w:rFonts w:ascii="Arial Narrow" w:hAnsi="Arial Narrow"/>
              </w:rPr>
            </w:pPr>
            <w:r w:rsidRPr="00EF11EA">
              <w:rPr>
                <w:rFonts w:ascii="Arial Narrow" w:hAnsi="Arial Narrow"/>
                <w:bCs/>
              </w:rPr>
              <w:t>DESCRIÇÃO DA ATIVIDADE DE ACORDO COM O ENQUADRAMENTO:</w:t>
            </w:r>
          </w:p>
          <w:sdt>
            <w:sdtPr>
              <w:rPr>
                <w:rFonts w:ascii="Arial Narrow" w:hAnsi="Arial Narrow"/>
              </w:rPr>
              <w:id w:val="-2092999457"/>
              <w:placeholder>
                <w:docPart w:val="DDBF192599B347F1936D841A37542A42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1300399"/>
                  <w:placeholder>
                    <w:docPart w:val="5E9BC4CFF40A47ADBF28EB5E80378DE7"/>
                  </w:placeholder>
                </w:sdtPr>
                <w:sdtEndPr/>
                <w:sdtContent>
                  <w:sdt>
                    <w:sdtPr>
                      <w:rPr>
                        <w:rFonts w:ascii="Arial Narrow" w:hAnsi="Arial Narrow"/>
                      </w:rPr>
                      <w:id w:val="-182897261"/>
                      <w:placeholder>
                        <w:docPart w:val="191107F1EC924EC6842DCB0E08437988"/>
                      </w:placeholder>
                      <w:showingPlcHdr/>
                    </w:sdtPr>
                    <w:sdtEndPr/>
                    <w:sdtContent>
                      <w:p w14:paraId="4C208A4D" w14:textId="77777777" w:rsidR="001805EA" w:rsidRPr="00EF11EA" w:rsidRDefault="001805EA" w:rsidP="006457BC">
                        <w:pPr>
                          <w:ind w:right="-130"/>
                          <w:rPr>
                            <w:rFonts w:ascii="Arial Narrow" w:hAnsi="Arial Narrow"/>
                          </w:rPr>
                        </w:pPr>
                        <w:r w:rsidRPr="00EB4AC6">
                          <w:rPr>
                            <w:rStyle w:val="TextodoEspaoReservado"/>
                            <w:rFonts w:ascii="Arial Narrow" w:hAnsi="Arial Narrow"/>
                            <w:sz w:val="14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14:paraId="176683DE" w14:textId="77777777" w:rsidR="001805EA" w:rsidRPr="00AD7FAC" w:rsidRDefault="001805EA" w:rsidP="006457BC">
            <w:pPr>
              <w:rPr>
                <w:rFonts w:ascii="Arial Narrow" w:hAnsi="Arial Narrow"/>
              </w:rPr>
            </w:pPr>
          </w:p>
        </w:tc>
      </w:tr>
      <w:tr w:rsidR="001805EA" w:rsidRPr="00AD7FAC" w14:paraId="3A87CB00" w14:textId="77777777" w:rsidTr="006457BC">
        <w:tc>
          <w:tcPr>
            <w:tcW w:w="9081" w:type="dxa"/>
          </w:tcPr>
          <w:p w14:paraId="7B138F12" w14:textId="6D29A5FF" w:rsidR="001805EA" w:rsidRDefault="001805EA" w:rsidP="001805EA">
            <w:pPr>
              <w:ind w:right="-130"/>
              <w:jc w:val="center"/>
              <w:rPr>
                <w:rFonts w:ascii="Arial Narrow" w:hAnsi="Arial Narrow"/>
                <w:bCs/>
              </w:rPr>
            </w:pPr>
            <w:r w:rsidRPr="001805EA">
              <w:rPr>
                <w:rFonts w:ascii="Arial Narrow" w:hAnsi="Arial Narrow"/>
                <w:bCs/>
              </w:rPr>
              <w:t>ESPECIFIQUE A ATIVIDADE OBJETO DO LICENCIAMENTO</w:t>
            </w:r>
          </w:p>
          <w:p w14:paraId="18683365" w14:textId="38648E71" w:rsidR="001805EA" w:rsidRDefault="008D551C" w:rsidP="006457BC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58062640"/>
                <w:placeholder>
                  <w:docPart w:val="4D6CAA8024944794855B2D61D96CD479"/>
                </w:placeholder>
              </w:sdtPr>
              <w:sdtEndPr/>
              <w:sdtContent>
                <w:sdt>
                  <w:sdtPr>
                    <w:rPr>
                      <w:rFonts w:ascii="Arial Narrow" w:hAnsi="Arial Narrow"/>
                    </w:rPr>
                    <w:id w:val="1951964890"/>
                    <w:placeholder>
                      <w:docPart w:val="05B456974D614A0DA400B479EE3EC455"/>
                    </w:placeholder>
                    <w:showingPlcHdr/>
                  </w:sdtPr>
                  <w:sdtEndPr/>
                  <w:sdtContent>
                    <w:r w:rsidR="001805EA" w:rsidRPr="0068505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sdtContent>
                </w:sdt>
              </w:sdtContent>
            </w:sdt>
          </w:p>
          <w:p w14:paraId="70885DEA" w14:textId="77777777" w:rsidR="001805EA" w:rsidRPr="00EF11EA" w:rsidRDefault="001805EA" w:rsidP="006457BC">
            <w:pPr>
              <w:jc w:val="center"/>
              <w:rPr>
                <w:rFonts w:ascii="Arial Narrow" w:hAnsi="Arial Narrow"/>
                <w:bCs/>
              </w:rPr>
            </w:pPr>
          </w:p>
        </w:tc>
      </w:tr>
    </w:tbl>
    <w:p w14:paraId="3C4BC673" w14:textId="5E8D6CC0" w:rsidR="004D3227" w:rsidRDefault="004D3227" w:rsidP="001805EA">
      <w:pPr>
        <w:pStyle w:val="PargrafodaLista"/>
        <w:spacing w:after="0"/>
        <w:ind w:left="714"/>
        <w:jc w:val="both"/>
        <w:rPr>
          <w:rFonts w:ascii="Arial Narrow" w:hAnsi="Arial Narrow"/>
          <w:b/>
        </w:rPr>
      </w:pPr>
    </w:p>
    <w:p w14:paraId="37E44E79" w14:textId="77777777" w:rsidR="001805EA" w:rsidRDefault="001805EA" w:rsidP="001805EA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1. EMPREENDEDOR</w:t>
      </w:r>
    </w:p>
    <w:p w14:paraId="1C81C10D" w14:textId="77777777" w:rsidR="001805EA" w:rsidRPr="001805EA" w:rsidRDefault="001805EA" w:rsidP="001805EA">
      <w:pPr>
        <w:pStyle w:val="PargrafodaLista"/>
        <w:spacing w:after="0"/>
        <w:ind w:left="-126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1805EA" w:rsidRPr="00AD7FAC" w14:paraId="10456240" w14:textId="77777777" w:rsidTr="001805EA">
        <w:trPr>
          <w:trHeight w:val="567"/>
        </w:trPr>
        <w:tc>
          <w:tcPr>
            <w:tcW w:w="5382" w:type="dxa"/>
            <w:gridSpan w:val="2"/>
          </w:tcPr>
          <w:p w14:paraId="30F7F472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D10AD90884D2495C87086A5A8E7C9EC9"/>
              </w:placeholder>
              <w:showingPlcHdr/>
            </w:sdtPr>
            <w:sdtEndPr/>
            <w:sdtContent>
              <w:p w14:paraId="33697AFA" w14:textId="77777777" w:rsidR="001805EA" w:rsidRPr="00372E06" w:rsidRDefault="001805EA" w:rsidP="006457BC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709FA02F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3B00CF9C0FB84E4D9986B51A87A57A69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8E24AE800360431CAFD87173526521AD"/>
                  </w:placeholder>
                  <w:showingPlcHdr/>
                </w:sdtPr>
                <w:sdtEndPr/>
                <w:sdtContent>
                  <w:p w14:paraId="36D12356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5B1BA4B7" w14:textId="77777777" w:rsidTr="001805EA">
        <w:trPr>
          <w:trHeight w:val="567"/>
        </w:trPr>
        <w:tc>
          <w:tcPr>
            <w:tcW w:w="5382" w:type="dxa"/>
            <w:gridSpan w:val="2"/>
          </w:tcPr>
          <w:p w14:paraId="50D6FA14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66A0069C9C944159903077CC9310C8C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4A15ACD0D23F4B55B55E75F7D4C40F82"/>
                  </w:placeholder>
                  <w:showingPlcHdr/>
                </w:sdtPr>
                <w:sdtEndPr/>
                <w:sdtContent>
                  <w:p w14:paraId="6244C062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029557C2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C6A054003B304BC998343E32DA2339C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66E878F8BFE74E998A065F3A26E571B2"/>
                  </w:placeholder>
                  <w:showingPlcHdr/>
                </w:sdtPr>
                <w:sdtEndPr/>
                <w:sdtContent>
                  <w:p w14:paraId="36544D06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420AD62F" w14:textId="77777777" w:rsidTr="001805EA">
        <w:trPr>
          <w:trHeight w:val="567"/>
        </w:trPr>
        <w:tc>
          <w:tcPr>
            <w:tcW w:w="9067" w:type="dxa"/>
            <w:gridSpan w:val="4"/>
          </w:tcPr>
          <w:p w14:paraId="4E8AE08A" w14:textId="77777777" w:rsidR="001805EA" w:rsidRPr="00372E06" w:rsidRDefault="001805EA" w:rsidP="006457BC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F52A96F2509346AE962B16FA3CBCDC51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3AAA68D43AC24158B029FE2B55AE1C40"/>
                  </w:placeholder>
                  <w:showingPlcHdr/>
                </w:sdtPr>
                <w:sdtEndPr/>
                <w:sdtContent>
                  <w:p w14:paraId="40D4E2BA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7AD4EA2C" w14:textId="77777777" w:rsidTr="001805EA">
        <w:trPr>
          <w:trHeight w:val="567"/>
        </w:trPr>
        <w:tc>
          <w:tcPr>
            <w:tcW w:w="2972" w:type="dxa"/>
          </w:tcPr>
          <w:p w14:paraId="34C79008" w14:textId="77777777" w:rsidR="001805EA" w:rsidRPr="00372E06" w:rsidRDefault="001805EA" w:rsidP="006457BC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651511D0CE914FA09AA6F8DF9553ACFE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49888EEEE46D4EB9A95D4FB4B18C5084"/>
                  </w:placeholder>
                  <w:showingPlcHdr/>
                </w:sdtPr>
                <w:sdtEndPr/>
                <w:sdtContent>
                  <w:p w14:paraId="66ED5D45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3B1FFC27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82C6DE1016B64ADC84C374CEC40C31B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359C8FBEDA9A48CD9CB9D93B1150E9E7"/>
                  </w:placeholder>
                  <w:showingPlcHdr/>
                </w:sdtPr>
                <w:sdtEndPr/>
                <w:sdtContent>
                  <w:p w14:paraId="55194713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45C874C0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AE0C7100B26745F6A25864F242E613F0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BF8FA8BDF96742C8ABEC316ACE5581F1"/>
                  </w:placeholder>
                  <w:showingPlcHdr/>
                </w:sdtPr>
                <w:sdtEndPr/>
                <w:sdtContent>
                  <w:p w14:paraId="3633C337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79848921" w14:textId="77777777" w:rsidTr="001805EA">
        <w:trPr>
          <w:trHeight w:val="567"/>
        </w:trPr>
        <w:tc>
          <w:tcPr>
            <w:tcW w:w="9067" w:type="dxa"/>
            <w:gridSpan w:val="4"/>
          </w:tcPr>
          <w:p w14:paraId="552887FA" w14:textId="77777777" w:rsidR="001805EA" w:rsidRPr="00685052" w:rsidRDefault="001805EA" w:rsidP="006457BC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</w:p>
          <w:p w14:paraId="0EF5748A" w14:textId="77777777" w:rsidR="001805EA" w:rsidRPr="00685052" w:rsidRDefault="008D551C" w:rsidP="006457BC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B19373ADC2EA483A9E05ACAA8F404AB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1805EA" w:rsidRPr="00685052">
              <w:rPr>
                <w:rFonts w:ascii="Arial Narrow" w:hAnsi="Arial Narrow"/>
              </w:rPr>
              <w:t xml:space="preserve"> </w:t>
            </w:r>
          </w:p>
        </w:tc>
      </w:tr>
    </w:tbl>
    <w:p w14:paraId="6DD04A15" w14:textId="77777777" w:rsidR="0054774F" w:rsidRPr="001805EA" w:rsidRDefault="0054774F" w:rsidP="0054774F">
      <w:pPr>
        <w:jc w:val="both"/>
        <w:rPr>
          <w:rFonts w:ascii="Arial Narrow" w:hAnsi="Arial Narrow"/>
          <w:b/>
          <w:sz w:val="10"/>
        </w:rPr>
      </w:pPr>
    </w:p>
    <w:p w14:paraId="16AF86C7" w14:textId="77777777" w:rsidR="001805EA" w:rsidRDefault="001805EA" w:rsidP="001805EA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14:paraId="66D238B6" w14:textId="77777777" w:rsidR="001805EA" w:rsidRPr="001805EA" w:rsidRDefault="001805EA" w:rsidP="001805EA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6"/>
        <w:gridCol w:w="354"/>
        <w:gridCol w:w="352"/>
        <w:gridCol w:w="1561"/>
        <w:gridCol w:w="849"/>
        <w:gridCol w:w="1134"/>
        <w:gridCol w:w="284"/>
        <w:gridCol w:w="2267"/>
      </w:tblGrid>
      <w:tr w:rsidR="0054774F" w:rsidRPr="00AD7FAC" w14:paraId="1ECACB40" w14:textId="77777777" w:rsidTr="001805EA">
        <w:trPr>
          <w:trHeight w:val="567"/>
        </w:trPr>
        <w:tc>
          <w:tcPr>
            <w:tcW w:w="5382" w:type="dxa"/>
            <w:gridSpan w:val="5"/>
          </w:tcPr>
          <w:p w14:paraId="7FCA8013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Propriedade/ razão social: </w:t>
            </w:r>
          </w:p>
          <w:p w14:paraId="06A3B6F2" w14:textId="16A04B9F" w:rsidR="00A92479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456912313"/>
                <w:placeholder>
                  <w:docPart w:val="C6F3752A02F24BA1B642E0478D64605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4F031308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  <w:p w14:paraId="51AE1790" w14:textId="43FDEF1A" w:rsidR="0054774F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222872997"/>
                <w:placeholder>
                  <w:docPart w:val="178485BF9A144ACEAC7F97231F446F7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4C8C6DE" w14:textId="77777777" w:rsidTr="001805EA">
        <w:trPr>
          <w:trHeight w:val="567"/>
        </w:trPr>
        <w:tc>
          <w:tcPr>
            <w:tcW w:w="2620" w:type="dxa"/>
            <w:gridSpan w:val="2"/>
          </w:tcPr>
          <w:p w14:paraId="786ED259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Segmento: </w:t>
            </w:r>
          </w:p>
          <w:p w14:paraId="64E42B37" w14:textId="4E88AA59" w:rsidR="0054774F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72982154"/>
                <w:placeholder>
                  <w:docPart w:val="D5EEC81BC8954BEAA75C6A8FBA7C829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762" w:type="dxa"/>
            <w:gridSpan w:val="3"/>
          </w:tcPr>
          <w:p w14:paraId="205ADC70" w14:textId="03D0EDBB" w:rsidR="00A92479" w:rsidRPr="00AD7FAC" w:rsidRDefault="005842CD" w:rsidP="001805EA">
            <w:pPr>
              <w:ind w:right="-13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Zona de Localização de acordo com PDM:</w:t>
            </w:r>
            <w:r w:rsidR="00A92479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018044396"/>
                <w:placeholder>
                  <w:docPart w:val="B21BA379F85E45EBAD3D873E8EF1FC6A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6BFC08A6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Municipio:</w:t>
            </w:r>
          </w:p>
          <w:p w14:paraId="58C7670A" w14:textId="65C844C4" w:rsidR="0054774F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2064553317"/>
                <w:placeholder>
                  <w:docPart w:val="A4E26137EFCB42CCBC29730CC2CADCB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C986187" w14:textId="77777777" w:rsidTr="001805EA">
        <w:trPr>
          <w:trHeight w:val="567"/>
        </w:trPr>
        <w:tc>
          <w:tcPr>
            <w:tcW w:w="9067" w:type="dxa"/>
            <w:gridSpan w:val="8"/>
          </w:tcPr>
          <w:p w14:paraId="5ECB1685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  <w:p w14:paraId="5582237D" w14:textId="302BCC9A" w:rsidR="00A92479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773851116"/>
                <w:placeholder>
                  <w:docPart w:val="FA768ECBEABA45C889A7306022CDCF8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E56EF64" w14:textId="77777777" w:rsidTr="001805EA">
        <w:trPr>
          <w:trHeight w:val="567"/>
        </w:trPr>
        <w:tc>
          <w:tcPr>
            <w:tcW w:w="2972" w:type="dxa"/>
            <w:gridSpan w:val="3"/>
          </w:tcPr>
          <w:p w14:paraId="1B54F315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  <w:p w14:paraId="7CE26031" w14:textId="24FE3CE1" w:rsidR="00A92479" w:rsidRPr="00AD7FAC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97965040"/>
                <w:placeholder>
                  <w:docPart w:val="859BF057890A495995B73105AC3F4128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3"/>
          </w:tcPr>
          <w:p w14:paraId="1E81C9D6" w14:textId="77777777" w:rsidR="001805EA" w:rsidRDefault="0054774F" w:rsidP="001805EA">
            <w:pPr>
              <w:ind w:right="-130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  <w:p w14:paraId="1391243A" w14:textId="7428DD9F" w:rsidR="0054774F" w:rsidRPr="001805EA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381688760"/>
                <w:placeholder>
                  <w:docPart w:val="F6E2B337D299409AB4B615B69117D48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48724BD2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  <w:r w:rsidR="001805EA">
              <w:rPr>
                <w:rFonts w:ascii="Arial Narrow" w:hAnsi="Arial Narrow"/>
              </w:rPr>
              <w:t xml:space="preserve">: </w:t>
            </w:r>
          </w:p>
          <w:p w14:paraId="42277241" w14:textId="63D38716" w:rsidR="0054774F" w:rsidRPr="001805EA" w:rsidRDefault="008D551C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135442920"/>
                <w:placeholder>
                  <w:docPart w:val="F64BB4A36C0841BBB1003CCC106A814C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4D79A560" w14:textId="77777777" w:rsidTr="001805EA">
        <w:trPr>
          <w:trHeight w:val="567"/>
        </w:trPr>
        <w:tc>
          <w:tcPr>
            <w:tcW w:w="9067" w:type="dxa"/>
            <w:gridSpan w:val="8"/>
          </w:tcPr>
          <w:p w14:paraId="44F241FD" w14:textId="77777777" w:rsidR="001805EA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  <w:r w:rsidR="001805EA">
              <w:rPr>
                <w:rFonts w:ascii="Arial Narrow" w:hAnsi="Arial Narrow"/>
              </w:rPr>
              <w:t xml:space="preserve"> </w:t>
            </w:r>
          </w:p>
          <w:p w14:paraId="682ACFFA" w14:textId="1CDA6F70" w:rsidR="00A92479" w:rsidRPr="00AD7FAC" w:rsidRDefault="008D551C" w:rsidP="00090F9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59473793"/>
                <w:placeholder>
                  <w:docPart w:val="4F447524D3F9434A898A0A06AC2E2BF8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090F9F" w:rsidRPr="00AD7FAC" w14:paraId="2746CE06" w14:textId="77777777" w:rsidTr="001805EA">
        <w:trPr>
          <w:trHeight w:val="790"/>
        </w:trPr>
        <w:tc>
          <w:tcPr>
            <w:tcW w:w="2266" w:type="dxa"/>
          </w:tcPr>
          <w:p w14:paraId="639C3D00" w14:textId="77777777" w:rsidR="00090F9F" w:rsidRDefault="00090F9F" w:rsidP="001805EA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Área </w:t>
            </w:r>
            <w:r>
              <w:rPr>
                <w:rFonts w:ascii="Arial Narrow" w:hAnsi="Arial Narrow"/>
              </w:rPr>
              <w:t xml:space="preserve">total </w:t>
            </w:r>
            <w:r w:rsidR="001805EA">
              <w:rPr>
                <w:rFonts w:ascii="Arial Narrow" w:hAnsi="Arial Narrow"/>
              </w:rPr>
              <w:t>de intervenção (m²)</w:t>
            </w:r>
            <w:r w:rsidRPr="00AD7FAC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-138816078"/>
              <w:placeholder>
                <w:docPart w:val="84C3BC77A7E646CF81F7C75D1633764F"/>
              </w:placeholder>
              <w:showingPlcHdr/>
            </w:sdtPr>
            <w:sdtEndPr/>
            <w:sdtContent>
              <w:p w14:paraId="4ECA41DF" w14:textId="684B9E5F" w:rsidR="001805EA" w:rsidRPr="00AD7FAC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3E5998D5" w14:textId="457B9CC4" w:rsidR="00090F9F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Volume de corte previsto (m³)</w:t>
            </w:r>
            <w:r w:rsidR="00090F9F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479281989"/>
              <w:placeholder>
                <w:docPart w:val="E88053EC5C264ED9A842364C7BE93BB9"/>
              </w:placeholder>
              <w:showingPlcHdr/>
            </w:sdtPr>
            <w:sdtEndPr/>
            <w:sdtContent>
              <w:p w14:paraId="404DD45D" w14:textId="1042A89F" w:rsidR="001805EA" w:rsidRPr="001805EA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04D8D126" w14:textId="139F366C" w:rsidR="00E16523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Volume de aterro previsto (m³)</w:t>
            </w:r>
            <w:r w:rsidR="008A19D1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531228103"/>
              <w:placeholder>
                <w:docPart w:val="BC70D64EC3D44AFCBE83207E40FA14AF"/>
              </w:placeholder>
              <w:showingPlcHdr/>
            </w:sdtPr>
            <w:sdtEndPr/>
            <w:sdtContent>
              <w:p w14:paraId="7D2A905B" w14:textId="38078EB5" w:rsidR="00E16523" w:rsidRPr="001805EA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</w:tcPr>
          <w:p w14:paraId="7A42A119" w14:textId="6D0F0DDB" w:rsidR="001805EA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Altura máxima dos taludes (m):</w:t>
            </w:r>
          </w:p>
          <w:p w14:paraId="3E9CFA9A" w14:textId="3EB7B787" w:rsidR="00090F9F" w:rsidRPr="00AD7FAC" w:rsidRDefault="008D551C" w:rsidP="001805EA">
            <w:pPr>
              <w:ind w:right="-130"/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847514051"/>
                <w:placeholder>
                  <w:docPart w:val="29700024A32D48E0945EFD9699CB60D5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25A7B1E" w14:textId="77777777" w:rsidR="00A92479" w:rsidRDefault="00A92479" w:rsidP="00A92479">
      <w:pPr>
        <w:pStyle w:val="PargrafodaLista"/>
        <w:spacing w:after="0"/>
        <w:ind w:left="714"/>
        <w:jc w:val="both"/>
        <w:rPr>
          <w:rFonts w:ascii="Arial Narrow" w:hAnsi="Arial Narrow"/>
          <w:b/>
        </w:rPr>
      </w:pPr>
    </w:p>
    <w:p w14:paraId="7F0FE334" w14:textId="77777777" w:rsidR="001805EA" w:rsidRPr="00843185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14:paraId="1F8C325C" w14:textId="562E8BD2" w:rsidR="001805EA" w:rsidRDefault="001805EA" w:rsidP="009627C4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As coordenadas deverão ser fornecidas utilizando-se o sistema de coordenadas UTM Datum Sirgas 2000 ou WGS 84.</w:t>
      </w:r>
      <w:r w:rsidR="006C5015">
        <w:rPr>
          <w:rFonts w:ascii="Arial Narrow" w:hAnsi="Arial Narrow" w:cs="Arial"/>
          <w:sz w:val="20"/>
          <w:szCs w:val="20"/>
        </w:rPr>
        <w:t xml:space="preserve"> (Formato: XXX.XXX / X.XXX.XXX).</w:t>
      </w:r>
    </w:p>
    <w:p w14:paraId="057990F7" w14:textId="173C8869" w:rsidR="001805EA" w:rsidRPr="00843185" w:rsidRDefault="001805EA" w:rsidP="009627C4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479"/>
        <w:gridCol w:w="3437"/>
        <w:gridCol w:w="457"/>
        <w:gridCol w:w="3945"/>
      </w:tblGrid>
      <w:tr w:rsidR="001805EA" w:rsidRPr="00AD7FAC" w14:paraId="79E82C8C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6074BF9F" w14:textId="77777777" w:rsidR="001805EA" w:rsidRPr="00843185" w:rsidRDefault="001805EA" w:rsidP="006457BC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 / ATIVIDADE</w:t>
            </w:r>
          </w:p>
        </w:tc>
      </w:tr>
      <w:tr w:rsidR="001805EA" w:rsidRPr="00AD7FAC" w14:paraId="31656C33" w14:textId="77777777" w:rsidTr="005311A0">
        <w:tc>
          <w:tcPr>
            <w:tcW w:w="627" w:type="dxa"/>
            <w:vAlign w:val="center"/>
          </w:tcPr>
          <w:p w14:paraId="5B01E56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479" w:type="dxa"/>
            <w:vAlign w:val="center"/>
          </w:tcPr>
          <w:p w14:paraId="72C9911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39CF9A1C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694561A1A7284D87896C3126A4F6D811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6C58091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861F7A0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4672801E1BDB4C2FA4C31EEFD567FE6D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36C73A8A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1AF4A769" w14:textId="77777777" w:rsidR="001805EA" w:rsidRPr="00AD7FAC" w:rsidRDefault="001805EA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>
              <w:rPr>
                <w:rFonts w:ascii="Arial Narrow" w:hAnsi="Arial Narrow"/>
              </w:rPr>
              <w:t>POLIGONAL DO EMPREENDIMENTO / ATIVIDADE</w:t>
            </w:r>
          </w:p>
        </w:tc>
      </w:tr>
      <w:tr w:rsidR="001805EA" w:rsidRPr="00AD7FAC" w14:paraId="24089393" w14:textId="77777777" w:rsidTr="005311A0">
        <w:tc>
          <w:tcPr>
            <w:tcW w:w="627" w:type="dxa"/>
            <w:vAlign w:val="center"/>
          </w:tcPr>
          <w:p w14:paraId="141DA058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479" w:type="dxa"/>
            <w:vAlign w:val="center"/>
          </w:tcPr>
          <w:p w14:paraId="4F9D0C23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56E76F15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DFD240D0DE9948829B4804DF755DB6FE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79D66B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3C79B459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3C3F937269BB4698AEC2EF2DC006E5FD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4CD5F966" w14:textId="77777777" w:rsidTr="005311A0">
        <w:tc>
          <w:tcPr>
            <w:tcW w:w="627" w:type="dxa"/>
            <w:vAlign w:val="center"/>
          </w:tcPr>
          <w:p w14:paraId="78122EB0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479" w:type="dxa"/>
            <w:vAlign w:val="center"/>
          </w:tcPr>
          <w:p w14:paraId="6C96104B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53FBFEE9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AD0045DF0ADC4948852A408E31EA365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56F1F9E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131CA440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566C48DD1DB24E8EA19AF5B0AD091988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092A1F66" w14:textId="77777777" w:rsidTr="005311A0">
        <w:tc>
          <w:tcPr>
            <w:tcW w:w="627" w:type="dxa"/>
            <w:vAlign w:val="center"/>
          </w:tcPr>
          <w:p w14:paraId="47CDA93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479" w:type="dxa"/>
            <w:vAlign w:val="center"/>
          </w:tcPr>
          <w:p w14:paraId="37E0FFFD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4DC96D6B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5BDF9BA7861B4B2CB1E08CE620C4B292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37779E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598CC9E4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9618DD88BDAF430889EFE79EE4E52DF2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702196BC" w14:textId="77777777" w:rsidTr="005311A0">
        <w:tc>
          <w:tcPr>
            <w:tcW w:w="627" w:type="dxa"/>
            <w:vAlign w:val="center"/>
          </w:tcPr>
          <w:p w14:paraId="3003514A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479" w:type="dxa"/>
            <w:vAlign w:val="center"/>
          </w:tcPr>
          <w:p w14:paraId="0A52576E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13F0DEBF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7E2A508D941E42E38D3D775D283D7E6C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A9DF95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3972472F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EB941313764C4CACB2A0B0074CBD697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5CA5B0CF" w14:textId="77777777" w:rsidTr="005311A0">
        <w:tc>
          <w:tcPr>
            <w:tcW w:w="627" w:type="dxa"/>
            <w:vAlign w:val="center"/>
          </w:tcPr>
          <w:p w14:paraId="53A0A122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479" w:type="dxa"/>
          </w:tcPr>
          <w:p w14:paraId="5452727D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79FEF6C7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5F571356ADD6480F80A083CD052F45BB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54E3A8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6528788D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2FF8CA33677347CA9974A965381520DE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45F96221" w14:textId="77777777" w:rsidTr="005311A0">
        <w:tc>
          <w:tcPr>
            <w:tcW w:w="627" w:type="dxa"/>
            <w:vAlign w:val="center"/>
          </w:tcPr>
          <w:p w14:paraId="5B7CCB2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479" w:type="dxa"/>
          </w:tcPr>
          <w:p w14:paraId="5D8A0B07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13D5FB6A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6E4A1A1C22BD4D4FA24B95E873DB188F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31ACC4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61A9CAE" w14:textId="77777777" w:rsidR="001805EA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58338FBF07AA4043A76D6CF7DEAA635C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779FE977" w14:textId="77777777" w:rsidR="0054774F" w:rsidRDefault="0054774F" w:rsidP="001805E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</w:p>
    <w:p w14:paraId="7A9FF070" w14:textId="77777777" w:rsidR="001805EA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CE8660D" w14:textId="77777777" w:rsidR="001805EA" w:rsidRPr="001805EA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  <w:sz w:val="2"/>
        </w:rPr>
      </w:pPr>
    </w:p>
    <w:p w14:paraId="1511E399" w14:textId="77777777" w:rsidR="001805EA" w:rsidRDefault="001805EA" w:rsidP="001805EA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98BE6E3" wp14:editId="1320188A">
                <wp:simplePos x="0" y="0"/>
                <wp:positionH relativeFrom="column">
                  <wp:posOffset>10160</wp:posOffset>
                </wp:positionH>
                <wp:positionV relativeFrom="paragraph">
                  <wp:posOffset>340360</wp:posOffset>
                </wp:positionV>
                <wp:extent cx="5695950" cy="1125220"/>
                <wp:effectExtent l="0" t="0" r="19050" b="1778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2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D9148" w14:textId="75D4FA22" w:rsidR="00B23697" w:rsidRPr="000237D8" w:rsidRDefault="00B23697" w:rsidP="001805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LAGOS, LAGOAS, RIOS, CÓRREGOS), INDICATIVO DE UNIDADES DE CONSERVAÇÃO E SUAS RESPECTIVAS ZONAS DE AMORTECIMENTO E RESERVA LEGAL.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8BE6E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.8pt;margin-top:26.8pt;width:448.5pt;height:88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">
                <v:textbox>
                  <w:txbxContent>
                    <w:p w14:paraId="0EFD9148" w14:textId="75D4FA22" w:rsidR="00B23697" w:rsidRPr="000237D8" w:rsidRDefault="00B23697" w:rsidP="001805EA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LAGOS, LAGOAS, RIOS, CÓRREGOS), INDICATIVO DE UNIDADES DE CONSERVAÇÃO E SUAS RESPECTIVAS ZONAS DE AMORTECIMENTO E RESERVA LEGAL.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Narrow" w:hAnsi="Arial Narrow"/>
          <w:b/>
        </w:rPr>
        <w:t>4. CARACTERIZAÇÃO AMBIENTAL DA ÁREA E ENTORNO DO EMPREENDIMENTO / ATIVIDADE</w:t>
      </w:r>
    </w:p>
    <w:p w14:paraId="6A5523F8" w14:textId="77777777" w:rsidR="001805EA" w:rsidRPr="000237D8" w:rsidRDefault="001805EA" w:rsidP="001805E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5F51D48F" w14:textId="068CD01C" w:rsidR="001805EA" w:rsidRPr="00EE729C" w:rsidRDefault="001805EA" w:rsidP="001805E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EE729C">
        <w:rPr>
          <w:rFonts w:ascii="Arial Narrow" w:hAnsi="Arial Narrow" w:cs="Arial"/>
          <w:b/>
          <w:i/>
        </w:rPr>
        <w:t>.1</w:t>
      </w:r>
      <w:r w:rsidRPr="00EE729C">
        <w:rPr>
          <w:rFonts w:ascii="Arial Narrow" w:hAnsi="Arial Narrow" w:cs="Arial"/>
        </w:rPr>
        <w:t xml:space="preserve"> Há residência(s) de terceiros no entorno (raio de 100m) do empreendimento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 w:rsidRPr="00EE729C">
        <w:rPr>
          <w:rFonts w:ascii="Arial Narrow" w:hAnsi="Arial Narrow" w:cs="Arial"/>
        </w:rPr>
        <w:t xml:space="preserve">)? </w:t>
      </w:r>
      <w:r w:rsidRPr="00EE729C">
        <w:rPr>
          <w:rFonts w:ascii="Arial Narrow" w:hAnsi="Arial Narrow" w:cs="Arial"/>
        </w:rPr>
        <w:tab/>
      </w:r>
    </w:p>
    <w:p w14:paraId="61544844" w14:textId="77777777" w:rsidR="001805EA" w:rsidRDefault="008D551C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Sim</w:t>
      </w:r>
      <w:r w:rsidR="001805EA">
        <w:rPr>
          <w:rFonts w:ascii="Arial Narrow" w:hAnsi="Arial Narrow" w:cs="Arial"/>
          <w:bCs/>
        </w:rPr>
        <w:t xml:space="preserve">      </w:t>
      </w:r>
      <w:r w:rsidR="001805EA" w:rsidRPr="00EE729C">
        <w:rPr>
          <w:rFonts w:ascii="Arial Narrow" w:hAnsi="Arial Narrow" w:cs="Arial"/>
          <w:bCs/>
        </w:rPr>
        <w:t xml:space="preserve"> </w:t>
      </w:r>
      <w:sdt>
        <w:sdtPr>
          <w:rPr>
            <w:rFonts w:ascii="Arial Narrow" w:hAnsi="Arial Narrow" w:cs="Arial"/>
            <w:b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79653C21" w14:textId="77777777" w:rsidR="001805EA" w:rsidRPr="008027E5" w:rsidRDefault="001805EA" w:rsidP="001805EA">
      <w:pPr>
        <w:pStyle w:val="Corpodetexto2"/>
        <w:spacing w:before="120" w:line="240" w:lineRule="auto"/>
        <w:rPr>
          <w:rFonts w:ascii="Arial Narrow" w:hAnsi="Arial Narrow" w:cs="Arial"/>
          <w:sz w:val="14"/>
        </w:rPr>
      </w:pPr>
    </w:p>
    <w:p w14:paraId="3BC0BF9D" w14:textId="77777777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4.2</w:t>
      </w:r>
      <w:r w:rsidRPr="00EE729C">
        <w:rPr>
          <w:rFonts w:ascii="Arial Narrow" w:hAnsi="Arial Narrow" w:cs="Arial"/>
        </w:rPr>
        <w:t xml:space="preserve"> A área está inserida em Unidade de Conservação (UC) ou em sua Zona de Amortecimento?</w:t>
      </w:r>
    </w:p>
    <w:p w14:paraId="6C83CD2A" w14:textId="77777777" w:rsidR="001805EA" w:rsidRPr="00EE729C" w:rsidRDefault="008D551C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>Sim</w:t>
      </w:r>
    </w:p>
    <w:p w14:paraId="1762AA03" w14:textId="77777777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Nome da Unidade de Conservação: </w:t>
      </w:r>
      <w:sdt>
        <w:sdtPr>
          <w:rPr>
            <w:rFonts w:ascii="Arial Narrow" w:hAnsi="Arial Narrow" w:cs="Arial"/>
          </w:rPr>
          <w:id w:val="1763723025"/>
          <w:placeholder>
            <w:docPart w:val="43DE263CE1D94312B30C7E2F95EAACD3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1552649661"/>
              <w:placeholder>
                <w:docPart w:val="9EE63BBED2824D5DBCA9DD2C203C17A9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14:paraId="3F210257" w14:textId="2FDC94CF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>N</w:t>
      </w:r>
      <w:r w:rsidRPr="00EE729C">
        <w:rPr>
          <w:rFonts w:ascii="Arial Narrow" w:hAnsi="Arial Narrow" w:cs="Arial"/>
          <w:vertAlign w:val="superscript"/>
        </w:rPr>
        <w:t>o</w:t>
      </w:r>
      <w:r w:rsidRPr="00EE729C">
        <w:rPr>
          <w:rFonts w:ascii="Arial Narrow" w:hAnsi="Arial Narrow" w:cs="Arial"/>
        </w:rPr>
        <w:t xml:space="preserve"> do documento referente à anuência</w:t>
      </w:r>
      <w:r w:rsidR="00B23697">
        <w:rPr>
          <w:rFonts w:ascii="Arial Narrow" w:hAnsi="Arial Narrow" w:cs="Arial"/>
        </w:rPr>
        <w:t>/ ciência (</w:t>
      </w:r>
      <w:r w:rsidR="00B23697" w:rsidRPr="00B23697">
        <w:rPr>
          <w:rStyle w:val="TextodoEspaoReservado"/>
          <w:rFonts w:ascii="Arial Narrow" w:hAnsi="Arial Narrow"/>
          <w:sz w:val="14"/>
        </w:rPr>
        <w:t>apresentar cópia do documento aos autos processuais</w:t>
      </w:r>
      <w:r w:rsidR="00B23697">
        <w:rPr>
          <w:rFonts w:ascii="Arial Narrow" w:hAnsi="Arial Narrow" w:cs="Arial"/>
        </w:rPr>
        <w:t>)</w:t>
      </w:r>
      <w:r w:rsidRPr="00EE729C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 w:cs="Arial"/>
          </w:rPr>
          <w:id w:val="1396697221"/>
          <w:placeholder>
            <w:docPart w:val="4CDC78425AEF48E99D44DE6F811CF7BE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474521422"/>
              <w:placeholder>
                <w:docPart w:val="BCCF21D055FD4383A5EF56C6F4670549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14:paraId="7063A7DB" w14:textId="2A72B4CE" w:rsidR="001805EA" w:rsidRDefault="008D551C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3A2B7E1C" w14:textId="77777777" w:rsidR="001805EA" w:rsidRPr="008027E5" w:rsidRDefault="001805EA" w:rsidP="001805EA">
      <w:pPr>
        <w:pStyle w:val="Corpodetexto2"/>
        <w:spacing w:before="120" w:line="240" w:lineRule="auto"/>
        <w:rPr>
          <w:rFonts w:ascii="Arial Narrow" w:hAnsi="Arial Narrow" w:cs="Arial"/>
          <w:sz w:val="12"/>
        </w:rPr>
      </w:pPr>
    </w:p>
    <w:p w14:paraId="3191D443" w14:textId="1FF72636" w:rsidR="001805EA" w:rsidRPr="00EE729C" w:rsidRDefault="001805EA" w:rsidP="001805E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</w:t>
      </w:r>
      <w:r w:rsidRPr="00D359DB">
        <w:rPr>
          <w:rFonts w:ascii="Arial Narrow" w:hAnsi="Arial Narrow" w:cs="Arial"/>
          <w:b/>
          <w:i/>
        </w:rPr>
        <w:t>3</w:t>
      </w:r>
      <w:r w:rsidRPr="00EE729C">
        <w:rPr>
          <w:rFonts w:ascii="Arial Narrow" w:hAnsi="Arial Narrow" w:cs="Arial"/>
          <w:sz w:val="20"/>
          <w:szCs w:val="20"/>
        </w:rPr>
        <w:t xml:space="preserve"> </w:t>
      </w:r>
      <w:r w:rsidRPr="00EE729C">
        <w:rPr>
          <w:rFonts w:ascii="Arial Narrow" w:hAnsi="Arial Narrow" w:cs="Arial"/>
        </w:rPr>
        <w:t>O empreendimento ocupa Área de Preservação Permanente (APP), assim definida pela Lei Federal 12.651/12</w:t>
      </w:r>
      <w:r w:rsidR="00B23697">
        <w:rPr>
          <w:rFonts w:ascii="Arial Narrow" w:hAnsi="Arial Narrow" w:cs="Arial"/>
        </w:rPr>
        <w:t>?</w:t>
      </w:r>
      <w:r>
        <w:rPr>
          <w:rFonts w:ascii="Arial Narrow" w:hAnsi="Arial Narrow" w:cs="Arial"/>
        </w:rPr>
        <w:t>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do ano de 2008, 2016 e atual)</w:t>
      </w:r>
      <w:r w:rsidR="00B23697">
        <w:rPr>
          <w:rFonts w:ascii="Arial Narrow" w:hAnsi="Arial Narrow" w:cs="Arial"/>
        </w:rPr>
        <w:t>.</w:t>
      </w:r>
      <w:r w:rsidRPr="00EE729C">
        <w:rPr>
          <w:rFonts w:ascii="Arial Narrow" w:hAnsi="Arial Narrow" w:cs="Arial"/>
        </w:rPr>
        <w:t xml:space="preserve"> </w:t>
      </w:r>
    </w:p>
    <w:p w14:paraId="4288CAE2" w14:textId="11AEF9A6" w:rsidR="001805EA" w:rsidRPr="00EE729C" w:rsidRDefault="001805EA" w:rsidP="001805E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  <w:sz w:val="18"/>
          <w:szCs w:val="18"/>
        </w:rPr>
      </w:pPr>
      <w:r w:rsidRPr="00EE729C">
        <w:rPr>
          <w:rFonts w:ascii="Arial Narrow" w:hAnsi="Arial Narrow" w:cs="Arial"/>
          <w:sz w:val="18"/>
          <w:szCs w:val="18"/>
        </w:rPr>
        <w:t xml:space="preserve">Deve-se considerar toda e qualquer estrutura e unidade, mesmo que de apoio, como área do empreendimento, observando especialmente a localização de topos de morros, rios, córregos, riachos, nascentes, lagoas, </w:t>
      </w:r>
      <w:r w:rsidRPr="00654CF6">
        <w:rPr>
          <w:rFonts w:ascii="Arial Narrow" w:hAnsi="Arial Narrow" w:cs="Arial"/>
          <w:sz w:val="18"/>
          <w:szCs w:val="18"/>
        </w:rPr>
        <w:t>reservatórios, praias</w:t>
      </w:r>
      <w:r w:rsidR="002B3347" w:rsidRPr="00654CF6">
        <w:rPr>
          <w:rFonts w:ascii="Arial Narrow" w:hAnsi="Arial Narrow" w:cs="Arial"/>
          <w:sz w:val="18"/>
          <w:szCs w:val="18"/>
        </w:rPr>
        <w:t xml:space="preserve">, </w:t>
      </w:r>
      <w:r w:rsidRPr="00654CF6">
        <w:rPr>
          <w:rFonts w:ascii="Arial Narrow" w:hAnsi="Arial Narrow" w:cs="Arial"/>
          <w:sz w:val="18"/>
          <w:szCs w:val="18"/>
        </w:rPr>
        <w:t>estuários</w:t>
      </w:r>
      <w:r w:rsidR="00B23697">
        <w:rPr>
          <w:rFonts w:ascii="Arial Narrow" w:hAnsi="Arial Narrow" w:cs="Arial"/>
          <w:sz w:val="18"/>
          <w:szCs w:val="18"/>
        </w:rPr>
        <w:t xml:space="preserve">, </w:t>
      </w:r>
      <w:r w:rsidR="002B3347" w:rsidRPr="00654CF6">
        <w:rPr>
          <w:rFonts w:ascii="Arial Narrow" w:hAnsi="Arial Narrow" w:cs="Arial"/>
          <w:sz w:val="18"/>
          <w:szCs w:val="18"/>
        </w:rPr>
        <w:t>manguezal</w:t>
      </w:r>
      <w:r w:rsidR="00B23697">
        <w:rPr>
          <w:rFonts w:ascii="Arial Narrow" w:hAnsi="Arial Narrow" w:cs="Arial"/>
          <w:sz w:val="18"/>
          <w:szCs w:val="18"/>
        </w:rPr>
        <w:t>, apicuns e salgados</w:t>
      </w:r>
      <w:r w:rsidR="002E3BAD" w:rsidRPr="00654CF6">
        <w:rPr>
          <w:rFonts w:ascii="Arial Narrow" w:hAnsi="Arial Narrow" w:cs="Arial"/>
          <w:sz w:val="18"/>
          <w:szCs w:val="18"/>
        </w:rPr>
        <w:t xml:space="preserve"> (quando</w:t>
      </w:r>
      <w:r w:rsidR="002E3BAD" w:rsidRPr="002E3BAD">
        <w:rPr>
          <w:rFonts w:ascii="Arial Narrow" w:hAnsi="Arial Narrow" w:cs="Arial"/>
          <w:sz w:val="18"/>
          <w:szCs w:val="18"/>
        </w:rPr>
        <w:t xml:space="preserve"> couber)</w:t>
      </w:r>
      <w:r w:rsidRPr="002E3BAD">
        <w:rPr>
          <w:rFonts w:ascii="Arial Narrow" w:hAnsi="Arial Narrow" w:cs="Arial"/>
          <w:sz w:val="18"/>
          <w:szCs w:val="18"/>
        </w:rPr>
        <w:t>.</w:t>
      </w:r>
    </w:p>
    <w:p w14:paraId="14DC10F4" w14:textId="77777777" w:rsidR="001805EA" w:rsidRPr="00EE729C" w:rsidRDefault="008D551C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Sim. Tipo de APP: </w:t>
      </w:r>
      <w:sdt>
        <w:sdtPr>
          <w:rPr>
            <w:rFonts w:ascii="Arial Narrow" w:hAnsi="Arial Narrow" w:cs="Arial"/>
          </w:rPr>
          <w:id w:val="2018118233"/>
          <w:placeholder>
            <w:docPart w:val="8C756A4ADE0442C4A58C09686E0E0D5C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1805EA"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="001805EA" w:rsidRPr="00EE729C">
        <w:rPr>
          <w:rFonts w:ascii="Arial Narrow" w:hAnsi="Arial Narrow" w:cs="Arial"/>
        </w:rPr>
        <w:t xml:space="preserve"> Tamanho da área ocupada: </w:t>
      </w:r>
      <w:sdt>
        <w:sdtPr>
          <w:rPr>
            <w:rFonts w:ascii="Arial Narrow" w:hAnsi="Arial Narrow"/>
          </w:rPr>
          <w:id w:val="1643158103"/>
          <w:placeholder>
            <w:docPart w:val="990CCA4CBE4A4816BAE698A8D81451E9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>
        <w:rPr>
          <w:rFonts w:ascii="Arial Narrow" w:hAnsi="Arial Narrow" w:cs="Arial"/>
        </w:rPr>
        <w:t xml:space="preserve"> </w:t>
      </w:r>
      <w:r w:rsidR="001805EA" w:rsidRPr="00EE729C">
        <w:rPr>
          <w:rFonts w:ascii="Arial Narrow" w:hAnsi="Arial Narrow" w:cs="Arial"/>
        </w:rPr>
        <w:t>(m²).</w:t>
      </w:r>
    </w:p>
    <w:p w14:paraId="598313BE" w14:textId="77777777" w:rsidR="001805EA" w:rsidRPr="00EE729C" w:rsidRDefault="001805EA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ab/>
        <w:t xml:space="preserve">O que está em APP? </w:t>
      </w:r>
      <w:sdt>
        <w:sdtPr>
          <w:rPr>
            <w:rFonts w:ascii="Arial Narrow" w:hAnsi="Arial Narrow" w:cs="Arial"/>
          </w:rPr>
          <w:id w:val="1257480603"/>
          <w:placeholder>
            <w:docPart w:val="87D3136537464FF0B9705AD4EE8D44B8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EE729C">
        <w:rPr>
          <w:rFonts w:ascii="Arial Narrow" w:hAnsi="Arial Narrow" w:cs="Arial"/>
        </w:rPr>
        <w:t xml:space="preserve"> </w:t>
      </w:r>
    </w:p>
    <w:p w14:paraId="14993538" w14:textId="77777777" w:rsidR="001805EA" w:rsidRPr="00EE729C" w:rsidRDefault="008D551C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Não.</w:t>
      </w:r>
    </w:p>
    <w:p w14:paraId="549B6CF9" w14:textId="77777777" w:rsidR="001805EA" w:rsidRDefault="001805EA" w:rsidP="001805E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* </w:t>
      </w:r>
      <w:r w:rsidRPr="00EE729C">
        <w:rPr>
          <w:rFonts w:ascii="Arial Narrow" w:hAnsi="Arial Narrow" w:cs="Arial"/>
          <w:sz w:val="18"/>
          <w:szCs w:val="18"/>
        </w:rPr>
        <w:t>A área da atividade não deve corresponder a APP, excetuam-se somente os casos de interesse socia</w:t>
      </w:r>
      <w:r>
        <w:rPr>
          <w:rFonts w:ascii="Arial Narrow" w:hAnsi="Arial Narrow" w:cs="Arial"/>
          <w:sz w:val="18"/>
          <w:szCs w:val="18"/>
        </w:rPr>
        <w:t xml:space="preserve">l, </w:t>
      </w:r>
      <w:r w:rsidRPr="00EE729C">
        <w:rPr>
          <w:rFonts w:ascii="Arial Narrow" w:hAnsi="Arial Narrow" w:cs="Arial"/>
          <w:sz w:val="18"/>
          <w:szCs w:val="18"/>
        </w:rPr>
        <w:t>utilidade pública</w:t>
      </w:r>
      <w:r>
        <w:rPr>
          <w:rFonts w:ascii="Arial Narrow" w:hAnsi="Arial Narrow" w:cs="Arial"/>
          <w:sz w:val="18"/>
          <w:szCs w:val="18"/>
        </w:rPr>
        <w:t xml:space="preserve"> e baixo impacto ambiental</w:t>
      </w:r>
      <w:r w:rsidRPr="00EE729C">
        <w:rPr>
          <w:rFonts w:ascii="Arial Narrow" w:hAnsi="Arial Narrow" w:cs="Arial"/>
          <w:sz w:val="18"/>
          <w:szCs w:val="18"/>
        </w:rPr>
        <w:t xml:space="preserve"> previstos na Lei Federal nº 12.65</w:t>
      </w:r>
      <w:r>
        <w:rPr>
          <w:rFonts w:ascii="Arial Narrow" w:hAnsi="Arial Narrow" w:cs="Arial"/>
          <w:sz w:val="18"/>
          <w:szCs w:val="18"/>
        </w:rPr>
        <w:t xml:space="preserve">1/12 (artigo 3º, incisos VIII, </w:t>
      </w:r>
      <w:r w:rsidRPr="00EE729C">
        <w:rPr>
          <w:rFonts w:ascii="Arial Narrow" w:hAnsi="Arial Narrow" w:cs="Arial"/>
          <w:sz w:val="18"/>
          <w:szCs w:val="18"/>
        </w:rPr>
        <w:t>IX</w:t>
      </w:r>
      <w:r>
        <w:rPr>
          <w:rFonts w:ascii="Arial Narrow" w:hAnsi="Arial Narrow" w:cs="Arial"/>
          <w:sz w:val="18"/>
          <w:szCs w:val="18"/>
        </w:rPr>
        <w:t xml:space="preserve"> e X</w:t>
      </w:r>
      <w:r w:rsidRPr="00EE729C">
        <w:rPr>
          <w:rFonts w:ascii="Arial Narrow" w:hAnsi="Arial Narrow" w:cs="Arial"/>
          <w:sz w:val="18"/>
          <w:szCs w:val="18"/>
        </w:rPr>
        <w:t xml:space="preserve">), devidamente comprovados, situação em que deverá ser </w:t>
      </w:r>
      <w:r w:rsidRPr="00EE729C">
        <w:rPr>
          <w:rFonts w:ascii="Arial Narrow" w:hAnsi="Arial Narrow" w:cs="Arial"/>
          <w:sz w:val="18"/>
          <w:szCs w:val="18"/>
        </w:rPr>
        <w:lastRenderedPageBreak/>
        <w:t>formulada consulta prévia ao Órgão Licenciador, acompanhada de proposta de medida compensatória pela utilização de tal área. Quando localizado em área a montante ou jusante à captação de água, a construção deve garantir a preservação da citada captação</w:t>
      </w:r>
      <w:r w:rsidRPr="00EE729C">
        <w:rPr>
          <w:rFonts w:ascii="Arial Narrow" w:hAnsi="Arial Narrow" w:cs="Arial"/>
        </w:rPr>
        <w:t>.</w:t>
      </w:r>
    </w:p>
    <w:p w14:paraId="69B07F2C" w14:textId="77777777" w:rsidR="001805EA" w:rsidRPr="00E85CC2" w:rsidRDefault="001805EA" w:rsidP="001805E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  <w:sz w:val="4"/>
        </w:rPr>
      </w:pPr>
    </w:p>
    <w:p w14:paraId="330B9859" w14:textId="77777777" w:rsidR="001805EA" w:rsidRPr="00EE729C" w:rsidRDefault="001805EA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.4</w:t>
      </w:r>
      <w:r w:rsidRPr="00EE729C">
        <w:rPr>
          <w:rFonts w:ascii="Arial Narrow" w:hAnsi="Arial Narrow" w:cs="Arial"/>
        </w:rPr>
        <w:t xml:space="preserve"> Se a resposta do item anterior for NÃO, existe corpo hídrico no entorno até 100 m?</w:t>
      </w:r>
    </w:p>
    <w:p w14:paraId="5EE04E3F" w14:textId="77777777" w:rsidR="001805EA" w:rsidRPr="00EE729C" w:rsidRDefault="008D551C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Sim. Especificar o tipo: </w:t>
      </w:r>
      <w:sdt>
        <w:sdtPr>
          <w:rPr>
            <w:rFonts w:ascii="Arial Narrow" w:hAnsi="Arial Narrow"/>
          </w:rPr>
          <w:id w:val="795795152"/>
          <w:placeholder>
            <w:docPart w:val="74020F0A5FC941F5B59B18D466DA7819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 w:rsidRPr="00EE729C">
        <w:rPr>
          <w:rFonts w:ascii="Arial Narrow" w:hAnsi="Arial Narrow" w:cs="Arial"/>
        </w:rPr>
        <w:t xml:space="preserve"> </w:t>
      </w:r>
      <w:r w:rsidR="001805EA">
        <w:rPr>
          <w:rFonts w:ascii="Arial Narrow" w:hAnsi="Arial Narrow" w:cs="Arial"/>
        </w:rPr>
        <w:t xml:space="preserve">                              </w:t>
      </w:r>
      <w:r w:rsidR="001805EA" w:rsidRPr="00EE729C">
        <w:rPr>
          <w:rFonts w:ascii="Arial Narrow" w:hAnsi="Arial Narrow" w:cs="Arial"/>
        </w:rPr>
        <w:t xml:space="preserve">Distância: </w:t>
      </w:r>
      <w:sdt>
        <w:sdtPr>
          <w:rPr>
            <w:rFonts w:ascii="Arial Narrow" w:hAnsi="Arial Narrow"/>
          </w:rPr>
          <w:id w:val="-257672059"/>
          <w:placeholder>
            <w:docPart w:val="528434DA86D44FB8A4EA9165287FA0C2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 w:rsidRPr="00EE729C">
        <w:rPr>
          <w:rFonts w:ascii="Arial Narrow" w:hAnsi="Arial Narrow" w:cs="Arial"/>
        </w:rPr>
        <w:t xml:space="preserve"> (m).</w:t>
      </w:r>
    </w:p>
    <w:p w14:paraId="5E269E67" w14:textId="77777777" w:rsidR="001805EA" w:rsidRDefault="008D551C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0A97B541" w14:textId="77777777" w:rsidR="001805EA" w:rsidRPr="00B24A52" w:rsidRDefault="001805EA" w:rsidP="001805EA">
      <w:pPr>
        <w:widowControl w:val="0"/>
        <w:spacing w:before="120" w:after="120" w:line="240" w:lineRule="auto"/>
        <w:rPr>
          <w:rFonts w:ascii="Arial Narrow" w:hAnsi="Arial Narrow" w:cs="Arial"/>
          <w:sz w:val="8"/>
        </w:rPr>
      </w:pPr>
    </w:p>
    <w:p w14:paraId="79113E4D" w14:textId="77777777" w:rsidR="001805EA" w:rsidRPr="00EE729C" w:rsidRDefault="001805EA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.5</w:t>
      </w:r>
      <w:r w:rsidRPr="00EE729C">
        <w:rPr>
          <w:rFonts w:ascii="Arial Narrow" w:hAnsi="Arial Narrow" w:cs="Arial"/>
        </w:rPr>
        <w:t xml:space="preserve"> Haverá supressão de vegetação?</w:t>
      </w:r>
    </w:p>
    <w:p w14:paraId="258FF8F3" w14:textId="77777777" w:rsidR="001805EA" w:rsidRPr="00EE729C" w:rsidRDefault="008D551C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Sim</w:t>
      </w:r>
    </w:p>
    <w:p w14:paraId="1F4E4830" w14:textId="77777777" w:rsidR="001805EA" w:rsidRPr="00EE729C" w:rsidRDefault="001805EA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do documento referente à autorização expedida pelo IDAF: </w:t>
      </w:r>
      <w:sdt>
        <w:sdtPr>
          <w:rPr>
            <w:rFonts w:ascii="Arial Narrow" w:hAnsi="Arial Narrow"/>
          </w:rPr>
          <w:id w:val="-561789604"/>
          <w:placeholder>
            <w:docPart w:val="870FAE93DDBF4E97B398B4B3A7275B7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9341EF9" w14:textId="77777777" w:rsidR="001805EA" w:rsidRDefault="008D551C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Não</w:t>
      </w:r>
    </w:p>
    <w:p w14:paraId="7F94FF82" w14:textId="77777777" w:rsidR="001805EA" w:rsidRPr="00E85CC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121B2241" w14:textId="2CA58934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.6</w:t>
      </w:r>
      <w:r w:rsidRPr="00EE729C">
        <w:rPr>
          <w:rFonts w:ascii="Arial Narrow" w:hAnsi="Arial Narrow" w:cs="Arial"/>
        </w:rPr>
        <w:t xml:space="preserve"> Descrever o tipo de vegetação no entorno da atividade (pastagens, fragmentos de mata/floresta, plantações (café, hortaliças</w:t>
      </w:r>
      <w:r w:rsidR="00B23697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e</w:t>
      </w:r>
      <w:r w:rsidRPr="00EE729C">
        <w:rPr>
          <w:rFonts w:ascii="Arial Narrow" w:hAnsi="Arial Narrow" w:cs="Arial"/>
        </w:rPr>
        <w:t xml:space="preserve">tc.): </w:t>
      </w:r>
      <w:sdt>
        <w:sdtPr>
          <w:rPr>
            <w:rFonts w:ascii="Arial Narrow" w:hAnsi="Arial Narrow"/>
          </w:rPr>
          <w:id w:val="992690923"/>
          <w:placeholder>
            <w:docPart w:val="3C772E39ABEC40D3B155FF037EBD8932"/>
          </w:placeholder>
          <w:showingPlcHdr/>
        </w:sdtPr>
        <w:sdtEndPr/>
        <w:sdtContent>
          <w:r w:rsidR="006E2BC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5FDCD30" w14:textId="77777777" w:rsidR="001805EA" w:rsidRDefault="008D551C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 Não possui.       </w:t>
      </w:r>
    </w:p>
    <w:p w14:paraId="64B57F67" w14:textId="77777777" w:rsidR="001805EA" w:rsidRPr="00B24A5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14:paraId="21E591E0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7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Há / haverá intervenção em Reserva Legal de acordo com as definições constantes na Lei Federal nº 12.651/2012?</w:t>
      </w:r>
    </w:p>
    <w:p w14:paraId="7F19F0B9" w14:textId="77777777" w:rsidR="001805EA" w:rsidRDefault="008D551C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Sim</w:t>
      </w:r>
    </w:p>
    <w:p w14:paraId="2134EBCF" w14:textId="77777777" w:rsidR="001805EA" w:rsidRDefault="008D551C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Não</w:t>
      </w:r>
    </w:p>
    <w:p w14:paraId="06472EC2" w14:textId="77777777" w:rsidR="001805EA" w:rsidRPr="00E85CC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0"/>
        </w:rPr>
      </w:pPr>
    </w:p>
    <w:p w14:paraId="73D971AF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8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No caso de empreendimentos localizados em imóveis rurais, informar se possui Cadastro Ambiental Rural – CAR.</w:t>
      </w:r>
    </w:p>
    <w:p w14:paraId="77EB4307" w14:textId="77777777" w:rsidR="001805EA" w:rsidRDefault="008D551C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Sim</w:t>
      </w:r>
    </w:p>
    <w:p w14:paraId="17775882" w14:textId="77777777" w:rsidR="001805EA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</w:t>
      </w:r>
      <w:r>
        <w:rPr>
          <w:rFonts w:ascii="Arial Narrow" w:hAnsi="Arial Narrow" w:cs="Arial"/>
        </w:rPr>
        <w:t>de registro do CAR ou número do protocolo</w:t>
      </w:r>
      <w:r w:rsidRPr="00EE729C">
        <w:rPr>
          <w:rFonts w:ascii="Arial Narrow" w:hAnsi="Arial Narrow" w:cs="Arial"/>
        </w:rPr>
        <w:t>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-1010985876"/>
          <w:placeholder>
            <w:docPart w:val="2A75CBE89B8E47CEBEA52A6E5EEB384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88B3B88" w14:textId="77777777" w:rsidR="001805EA" w:rsidRDefault="008D551C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Não</w:t>
      </w:r>
    </w:p>
    <w:p w14:paraId="7077B51B" w14:textId="77777777" w:rsidR="001805EA" w:rsidRPr="00B24A5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14:paraId="3B6BD1CF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9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 empreendimento está</w:t>
      </w:r>
      <w:r w:rsidRPr="00DA1568">
        <w:rPr>
          <w:rFonts w:ascii="Arial Narrow" w:hAnsi="Arial Narrow" w:cs="Arial"/>
        </w:rPr>
        <w:t xml:space="preserve"> em área no entorno de patrimônio histórico-cultural tombado</w:t>
      </w:r>
      <w:r>
        <w:rPr>
          <w:rFonts w:ascii="Arial Narrow" w:hAnsi="Arial Narrow" w:cs="Arial"/>
        </w:rPr>
        <w:t xml:space="preserve">? </w:t>
      </w:r>
    </w:p>
    <w:p w14:paraId="325CB590" w14:textId="5F67C737" w:rsidR="001805EA" w:rsidRPr="00630B46" w:rsidRDefault="008D551C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630B46">
        <w:rPr>
          <w:rFonts w:ascii="Arial Narrow" w:hAnsi="Arial Narrow" w:cs="Arial"/>
        </w:rPr>
        <w:t xml:space="preserve"> Não</w:t>
      </w:r>
    </w:p>
    <w:p w14:paraId="29AE141B" w14:textId="77777777" w:rsidR="001805EA" w:rsidRPr="00FC3910" w:rsidRDefault="001805EA" w:rsidP="001805EA">
      <w:pPr>
        <w:pStyle w:val="PargrafodaLista"/>
        <w:numPr>
          <w:ilvl w:val="0"/>
          <w:numId w:val="9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14:paraId="16460B88" w14:textId="77777777" w:rsidR="001805EA" w:rsidRPr="00674665" w:rsidRDefault="001805EA" w:rsidP="001805EA">
      <w:pPr>
        <w:pStyle w:val="PargrafodaLista"/>
        <w:numPr>
          <w:ilvl w:val="0"/>
          <w:numId w:val="10"/>
        </w:numPr>
        <w:spacing w:before="120" w:after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I</w:t>
      </w:r>
      <w:r w:rsidRPr="00FC3910">
        <w:rPr>
          <w:rFonts w:ascii="Arial Narrow" w:hAnsi="Arial Narrow" w:cs="Arial"/>
        </w:rPr>
        <w:t>dentifi</w:t>
      </w:r>
      <w:r>
        <w:rPr>
          <w:rFonts w:ascii="Arial Narrow" w:hAnsi="Arial Narrow" w:cs="Arial"/>
        </w:rPr>
        <w:t xml:space="preserve">que </w:t>
      </w:r>
      <w:r w:rsidRPr="00FC3910">
        <w:rPr>
          <w:rFonts w:ascii="Arial Narrow" w:hAnsi="Arial Narrow" w:cs="Arial"/>
        </w:rPr>
        <w:t>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 xml:space="preserve">) bem(s) </w:t>
      </w:r>
      <w:r w:rsidRPr="00FC3910">
        <w:rPr>
          <w:rFonts w:ascii="Arial Narrow" w:hAnsi="Arial Narrow" w:cs="Arial"/>
        </w:rPr>
        <w:t>e monumento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</w:t>
      </w:r>
      <w:r w:rsidRPr="00FC3910">
        <w:rPr>
          <w:rFonts w:ascii="Arial Narrow" w:hAnsi="Arial Narrow" w:cs="Arial"/>
        </w:rPr>
        <w:t xml:space="preserve"> tombado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):</w:t>
      </w:r>
      <w:r w:rsidRPr="00674665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702587375"/>
          <w:placeholder>
            <w:docPart w:val="0C075752C639495DA3B5CA605C79C69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8350AF8" w14:textId="77777777" w:rsidR="001805EA" w:rsidRPr="00674665" w:rsidRDefault="001805EA" w:rsidP="001805EA">
      <w:pPr>
        <w:pStyle w:val="PargrafodaLista"/>
        <w:spacing w:before="120" w:after="120" w:line="240" w:lineRule="auto"/>
        <w:ind w:left="1080"/>
        <w:jc w:val="both"/>
        <w:rPr>
          <w:rFonts w:ascii="Arial Narrow" w:hAnsi="Arial Narrow" w:cs="Arial"/>
        </w:rPr>
      </w:pPr>
    </w:p>
    <w:p w14:paraId="45F2862A" w14:textId="1A242A05" w:rsidR="001805EA" w:rsidRDefault="001805EA" w:rsidP="00654CF6">
      <w:pP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42280D">
        <w:rPr>
          <w:rFonts w:ascii="Arial Narrow" w:hAnsi="Arial Narrow"/>
          <w:sz w:val="18"/>
          <w:szCs w:val="18"/>
        </w:rPr>
        <w:t>Obs.: Será necessário fazer juntada aos autos do processo da cópia de ofício contendo a manifestação do órgão responsável municipal, estadual ou federal responsável pelo tombamento e às restrições existentes para a instalação</w:t>
      </w:r>
      <w:r>
        <w:rPr>
          <w:rFonts w:ascii="Arial Narrow" w:hAnsi="Arial Narrow"/>
          <w:sz w:val="18"/>
          <w:szCs w:val="18"/>
        </w:rPr>
        <w:t xml:space="preserve"> e operação</w:t>
      </w:r>
      <w:r w:rsidR="00654CF6">
        <w:rPr>
          <w:rFonts w:ascii="Arial Narrow" w:hAnsi="Arial Narrow"/>
          <w:sz w:val="18"/>
          <w:szCs w:val="18"/>
        </w:rPr>
        <w:t xml:space="preserve"> do empreendimento.</w:t>
      </w:r>
    </w:p>
    <w:p w14:paraId="786CB5D0" w14:textId="77777777" w:rsidR="00654CF6" w:rsidRPr="00654CF6" w:rsidRDefault="00654CF6" w:rsidP="00654CF6">
      <w:pP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</w:p>
    <w:p w14:paraId="432F43FC" w14:textId="77777777" w:rsidR="00654CF6" w:rsidRDefault="00654CF6" w:rsidP="00654CF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i/>
        </w:rPr>
      </w:pPr>
      <w:r w:rsidRPr="001A3000">
        <w:rPr>
          <w:rFonts w:ascii="Arial Narrow" w:hAnsi="Arial Narrow"/>
          <w:b/>
          <w:i/>
        </w:rPr>
        <w:t>4.10</w:t>
      </w:r>
      <w:r>
        <w:rPr>
          <w:rFonts w:ascii="Arial Narrow" w:hAnsi="Arial Narrow"/>
          <w:b/>
          <w:i/>
        </w:rPr>
        <w:t xml:space="preserve"> </w:t>
      </w:r>
      <w:r w:rsidRPr="00D65E16">
        <w:rPr>
          <w:rFonts w:ascii="Arial Narrow" w:hAnsi="Arial Narrow"/>
        </w:rPr>
        <w:t>O empreendimento encontra-se inserido no Anexo II da Instrução Normativa nº 001, de 27 de Março de 2015 emitida pelo Instituto do Patrimônio Histórico e Artístico Nacional – IPHAN?</w:t>
      </w:r>
    </w:p>
    <w:p w14:paraId="074FF8F6" w14:textId="77777777" w:rsidR="00654CF6" w:rsidRPr="00630B46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1A3000">
        <w:rPr>
          <w:rFonts w:ascii="Arial Narrow" w:hAnsi="Arial Narrow"/>
          <w:sz w:val="20"/>
        </w:rPr>
        <w:t xml:space="preserve"> </w:t>
      </w:r>
      <w:sdt>
        <w:sdtPr>
          <w:rPr>
            <w:rFonts w:ascii="Arial Narrow" w:hAnsi="Arial Narrow" w:cs="Arial"/>
            <w:b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Não</w:t>
      </w:r>
    </w:p>
    <w:p w14:paraId="220EA3C0" w14:textId="77777777" w:rsidR="00654CF6" w:rsidRPr="00D65E16" w:rsidRDefault="00654CF6" w:rsidP="00654CF6">
      <w:pPr>
        <w:pStyle w:val="PargrafodaLista"/>
        <w:numPr>
          <w:ilvl w:val="0"/>
          <w:numId w:val="9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14:paraId="26ACC0F0" w14:textId="77777777" w:rsidR="00654CF6" w:rsidRPr="001A3000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1</w:t>
      </w:r>
      <w:r w:rsidRPr="001A3000">
        <w:rPr>
          <w:rFonts w:ascii="Arial Narrow" w:hAnsi="Arial Narrow"/>
        </w:rPr>
        <w:t xml:space="preserve"> Qual o Nível de classificação do empreendimento determinado pelo IPHAN/ES? </w:t>
      </w:r>
    </w:p>
    <w:p w14:paraId="4C7275E7" w14:textId="77777777" w:rsidR="00654CF6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>
        <w:rPr>
          <w:rFonts w:ascii="Arial Narrow" w:hAnsi="Arial Narrow" w:cs="Arial"/>
          <w:sz w:val="20"/>
          <w:szCs w:val="20"/>
        </w:rPr>
        <w:t xml:space="preserve"> NA  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      </w:t>
      </w:r>
      <w:sdt>
        <w:sdtPr>
          <w:rPr>
            <w:rFonts w:ascii="Arial Narrow" w:hAnsi="Arial Narrow" w:cs="Arial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      </w:t>
      </w:r>
      <w:sdt>
        <w:sdtPr>
          <w:rPr>
            <w:rFonts w:ascii="Arial Narrow" w:hAnsi="Arial Narrow" w:cs="Arial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III      </w:t>
      </w:r>
      <w:sdt>
        <w:sdtPr>
          <w:rPr>
            <w:rFonts w:ascii="Arial Narrow" w:hAnsi="Arial Narrow" w:cs="Arial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IV   </w:t>
      </w:r>
    </w:p>
    <w:p w14:paraId="5E21FA07" w14:textId="77777777" w:rsidR="00654CF6" w:rsidRPr="001A3000" w:rsidRDefault="00654CF6" w:rsidP="00654CF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2</w:t>
      </w:r>
      <w:r w:rsidRPr="001A3000">
        <w:rPr>
          <w:rFonts w:ascii="Arial Narrow" w:hAnsi="Arial Narrow"/>
          <w:i/>
        </w:rPr>
        <w:t xml:space="preserve"> </w:t>
      </w:r>
      <w:r w:rsidRPr="001A3000">
        <w:rPr>
          <w:rFonts w:ascii="Arial Narrow" w:hAnsi="Arial Narrow" w:cs="Arial"/>
        </w:rPr>
        <w:t>Qual foi o posicionamento do IPHAN/ES frente à solicitação de manifestação?</w:t>
      </w:r>
    </w:p>
    <w:p w14:paraId="5881D9F3" w14:textId="77777777" w:rsidR="00654CF6" w:rsidRPr="001A3000" w:rsidRDefault="008D551C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54CF6" w:rsidRPr="001A3000">
        <w:rPr>
          <w:rFonts w:ascii="Arial Narrow" w:hAnsi="Arial Narrow" w:cs="Arial"/>
          <w:sz w:val="20"/>
          <w:szCs w:val="20"/>
        </w:rPr>
        <w:t xml:space="preserve"> Favorável      </w:t>
      </w:r>
      <w:sdt>
        <w:sdtPr>
          <w:rPr>
            <w:rFonts w:ascii="Arial Narrow" w:hAnsi="Arial Narrow" w:cs="Arial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54CF6" w:rsidRPr="001A3000">
        <w:rPr>
          <w:rFonts w:ascii="Arial Narrow" w:hAnsi="Arial Narrow" w:cs="Arial"/>
          <w:sz w:val="20"/>
          <w:szCs w:val="20"/>
        </w:rPr>
        <w:t>Indeferida</w:t>
      </w:r>
    </w:p>
    <w:p w14:paraId="08931F57" w14:textId="77777777" w:rsidR="00654CF6" w:rsidRPr="001A3000" w:rsidRDefault="00654CF6" w:rsidP="00654CF6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>
        <w:rPr>
          <w:rFonts w:ascii="Arial Narrow" w:hAnsi="Arial Narrow"/>
          <w:i/>
        </w:rPr>
        <w:t>4.10</w:t>
      </w:r>
      <w:r w:rsidRPr="001A3000">
        <w:rPr>
          <w:rFonts w:ascii="Arial Narrow" w:hAnsi="Arial Narrow"/>
          <w:i/>
        </w:rPr>
        <w:t xml:space="preserve">.3 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Caso seja favorável, responda o item a seguir: (</w:t>
      </w:r>
      <w:r w:rsidRPr="001A3000">
        <w:rPr>
          <w:rFonts w:ascii="Arial Narrow" w:eastAsia="Times New Roman" w:hAnsi="Arial Narrow" w:cs="Arial"/>
          <w:i/>
          <w:sz w:val="18"/>
          <w:szCs w:val="18"/>
          <w:lang w:eastAsia="pt-BR"/>
        </w:rPr>
        <w:t>toda documentação comprobatória deverá ser apresentada por meio de cópias aos autos do processo administrativo de requerimento do licenciamento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.</w:t>
      </w:r>
    </w:p>
    <w:p w14:paraId="16A49686" w14:textId="0F25FAD7" w:rsidR="00654CF6" w:rsidRDefault="00654CF6" w:rsidP="00654CF6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6F31EF">
        <w:rPr>
          <w:rFonts w:ascii="Arial Narrow" w:eastAsia="Times New Roman" w:hAnsi="Arial Narrow" w:cs="Arial"/>
          <w:i/>
          <w:sz w:val="20"/>
          <w:szCs w:val="20"/>
          <w:lang w:eastAsia="pt-BR"/>
        </w:rPr>
        <w:t>Quais a (s) exigência (s) solicitadas pelo IPHAN/ES:</w:t>
      </w:r>
    </w:p>
    <w:p w14:paraId="0411CA56" w14:textId="77777777" w:rsidR="001805EA" w:rsidRPr="00F26FD9" w:rsidRDefault="001805EA" w:rsidP="001805EA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</w:p>
    <w:p w14:paraId="07D17EC0" w14:textId="77777777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CE84B60" w14:textId="199BE79E" w:rsidR="00A9247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 </w:t>
      </w:r>
      <w:r w:rsidRPr="00AD7FAC">
        <w:rPr>
          <w:rFonts w:ascii="Arial Narrow" w:hAnsi="Arial Narrow"/>
          <w:b/>
        </w:rPr>
        <w:t>C</w:t>
      </w:r>
      <w:r>
        <w:rPr>
          <w:rFonts w:ascii="Arial Narrow" w:hAnsi="Arial Narrow"/>
          <w:b/>
        </w:rPr>
        <w:t>ARACTERIZAÇÃO</w:t>
      </w:r>
      <w:r w:rsidRPr="00AD7FAC">
        <w:rPr>
          <w:rFonts w:ascii="Arial Narrow" w:hAnsi="Arial Narrow"/>
          <w:b/>
        </w:rPr>
        <w:t xml:space="preserve"> DO EMPREENDIMENTO</w:t>
      </w:r>
      <w:r>
        <w:rPr>
          <w:rFonts w:ascii="Arial Narrow" w:hAnsi="Arial Narrow"/>
          <w:b/>
        </w:rPr>
        <w:t xml:space="preserve"> / ATIVIDADE</w:t>
      </w:r>
    </w:p>
    <w:p w14:paraId="4985ACFD" w14:textId="77777777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0A9FF52" w14:textId="25E6460C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inline distT="0" distB="0" distL="0" distR="0" wp14:anchorId="279C67F2" wp14:editId="2D2E97F5">
                <wp:extent cx="5724525" cy="1438275"/>
                <wp:effectExtent l="0" t="0" r="28575" b="28575"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1873D" w14:textId="037FAF4D" w:rsidR="00B23697" w:rsidRDefault="00B23697" w:rsidP="00C65D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AO PRESENTE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DOCUMENTO DEVERÃO SER APRESENTADOS (Preencher as caixas de seleção abaixo):</w:t>
                            </w:r>
                          </w:p>
                          <w:p w14:paraId="001047B9" w14:textId="53E417D1" w:rsidR="00B23697" w:rsidRDefault="008D551C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166862698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23697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B23697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B23697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Relatório fotográfico ilustrando toda a área objeto de intervenção e acessos, corpos d’água, fragmentos florestais, etc.;</w:t>
                            </w:r>
                          </w:p>
                          <w:p w14:paraId="297C925A" w14:textId="77777777" w:rsidR="00B23697" w:rsidRDefault="00B23697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  <w:p w14:paraId="4DFCFFF4" w14:textId="26448466" w:rsidR="00B23697" w:rsidRPr="008C1A02" w:rsidRDefault="008D551C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281039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23697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B23697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B23697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      </w:r>
                          </w:p>
                          <w:p w14:paraId="15E2D1A2" w14:textId="636915CD" w:rsidR="00B23697" w:rsidRPr="008C1A02" w:rsidRDefault="00B23697" w:rsidP="00793DE4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9C67F2" id="Caixa de texto 5" o:spid="_x0000_s1027" type="#_x0000_t202" style="width:450.75pt;height:11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" fillcolor="white [3201]" strokeweight=".5pt">
                <v:textbox>
                  <w:txbxContent>
                    <w:p w14:paraId="07C1873D" w14:textId="037FAF4D" w:rsidR="00B23697" w:rsidRDefault="00B23697" w:rsidP="00C65D48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EM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>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AO PRESENTE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DOCUMENTO DEVERÃO SER APRESENTADOS (Preencher as caixas de seleção abaixo):</w:t>
                      </w:r>
                    </w:p>
                    <w:p w14:paraId="001047B9" w14:textId="53E417D1" w:rsidR="00B23697" w:rsidRDefault="00D31229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166862698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B23697">
                            <w:rPr>
                              <w:rFonts w:ascii="MS Gothic" w:eastAsia="MS Gothic" w:hAnsi="MS Gothic" w:hint="eastAsia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 w:rsidR="00B23697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B23697">
                        <w:rPr>
                          <w:rFonts w:ascii="Arial Narrow" w:hAnsi="Arial Narrow"/>
                          <w:i/>
                          <w:sz w:val="20"/>
                        </w:rPr>
                        <w:t>Relatório fotográfico ilustrando toda a área objeto de intervenção e acessos, corpos d’água, fragmentos florestais, etc.;</w:t>
                      </w:r>
                    </w:p>
                    <w:p w14:paraId="297C925A" w14:textId="77777777" w:rsidR="00B23697" w:rsidRDefault="00B23697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  <w:p w14:paraId="4DFCFFF4" w14:textId="26448466" w:rsidR="00B23697" w:rsidRPr="008C1A02" w:rsidRDefault="00D31229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281039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B23697">
                            <w:rPr>
                              <w:rFonts w:ascii="MS Gothic" w:eastAsia="MS Gothic" w:hAnsi="MS Gothic" w:hint="eastAsia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 w:rsidR="00B23697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B23697">
                        <w:rPr>
                          <w:rFonts w:ascii="Arial Narrow" w:hAnsi="Arial Narrow"/>
                          <w:i/>
                          <w:sz w:val="20"/>
                        </w:rPr>
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</w:r>
                    </w:p>
                    <w:p w14:paraId="15E2D1A2" w14:textId="636915CD" w:rsidR="00B23697" w:rsidRPr="008C1A02" w:rsidRDefault="00B23697" w:rsidP="00793DE4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B4CBA7" w14:textId="77777777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284A4F90" w14:textId="79C4CD94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 xml:space="preserve">5.1 </w:t>
      </w:r>
      <w:r w:rsidRPr="001C4E59">
        <w:rPr>
          <w:rFonts w:ascii="Arial Narrow" w:hAnsi="Arial Narrow" w:cs="Arial"/>
        </w:rPr>
        <w:t>O terreno em que se encontra a área objeto deste requerimento já sofreu terraplenagem anterior ou já foi objeto de processo de licenciamento para essa finalidade, ainda que parcialmente?</w:t>
      </w:r>
    </w:p>
    <w:p w14:paraId="5D05ED16" w14:textId="77777777" w:rsidR="001C4E59" w:rsidRPr="00EE729C" w:rsidRDefault="008D551C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E59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C4E59" w:rsidRPr="00EE729C">
        <w:rPr>
          <w:rFonts w:ascii="Arial Narrow" w:hAnsi="Arial Narrow" w:cs="Arial"/>
        </w:rPr>
        <w:t xml:space="preserve"> Sim</w:t>
      </w:r>
    </w:p>
    <w:p w14:paraId="47655828" w14:textId="5B78062E" w:rsidR="001C4E59" w:rsidRPr="00EE729C" w:rsidRDefault="001C4E59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</w:rPr>
        <w:t>Informar o número do processo</w:t>
      </w:r>
      <w:r w:rsidRPr="00EE729C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302971312"/>
          <w:placeholder>
            <w:docPart w:val="858DD59AC7A8403B84C74814C67C5F0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5F3D757" w14:textId="77777777" w:rsidR="001C4E59" w:rsidRDefault="008D551C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E59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C4E59" w:rsidRPr="00EE729C">
        <w:rPr>
          <w:rFonts w:ascii="Arial Narrow" w:hAnsi="Arial Narrow" w:cs="Arial"/>
        </w:rPr>
        <w:t xml:space="preserve"> Não</w:t>
      </w:r>
    </w:p>
    <w:p w14:paraId="26920487" w14:textId="77777777" w:rsidR="001C4E59" w:rsidRPr="006457BC" w:rsidRDefault="001C4E59" w:rsidP="00A92479">
      <w:pPr>
        <w:pStyle w:val="PargrafodaLista"/>
        <w:spacing w:after="0"/>
        <w:ind w:left="426"/>
        <w:jc w:val="both"/>
        <w:rPr>
          <w:rFonts w:ascii="Arial Narrow" w:hAnsi="Arial Narrow" w:cs="Arial"/>
          <w:b/>
          <w:i/>
          <w:sz w:val="14"/>
        </w:rPr>
      </w:pPr>
    </w:p>
    <w:p w14:paraId="48EA5E12" w14:textId="76CEEBF1" w:rsidR="006457BC" w:rsidRDefault="006457BC" w:rsidP="006457BC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 xml:space="preserve">5.2 </w:t>
      </w:r>
      <w:r>
        <w:rPr>
          <w:rFonts w:ascii="Arial Narrow" w:hAnsi="Arial Narrow" w:cs="Arial"/>
        </w:rPr>
        <w:t>Haverá a necessidade de canteiro de obras</w:t>
      </w:r>
      <w:r w:rsidRPr="001C4E59">
        <w:rPr>
          <w:rFonts w:ascii="Arial Narrow" w:hAnsi="Arial Narrow" w:cs="Arial"/>
        </w:rPr>
        <w:t>?</w:t>
      </w:r>
    </w:p>
    <w:p w14:paraId="656C4C1D" w14:textId="10E95542" w:rsidR="006457BC" w:rsidRDefault="008D551C" w:rsidP="006457BC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EE729C">
        <w:rPr>
          <w:rFonts w:ascii="Arial Narrow" w:hAnsi="Arial Narrow" w:cs="Arial"/>
        </w:rPr>
        <w:t xml:space="preserve"> Não</w:t>
      </w:r>
    </w:p>
    <w:p w14:paraId="6028A650" w14:textId="3E4290EF" w:rsidR="006457BC" w:rsidRDefault="008D551C" w:rsidP="006457BC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7BC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EE729C">
        <w:rPr>
          <w:rFonts w:ascii="Arial Narrow" w:hAnsi="Arial Narrow" w:cs="Arial"/>
        </w:rPr>
        <w:t xml:space="preserve"> Sim</w:t>
      </w:r>
      <w:r w:rsidR="006457BC">
        <w:rPr>
          <w:rFonts w:ascii="Arial Narrow" w:hAnsi="Arial Narrow" w:cs="Arial"/>
        </w:rPr>
        <w:t xml:space="preserve"> </w:t>
      </w:r>
      <w:r w:rsidR="006457BC">
        <w:rPr>
          <w:rFonts w:ascii="Arial Narrow" w:hAnsi="Arial Narrow" w:cs="Arial"/>
        </w:rPr>
        <w:sym w:font="Symbol" w:char="F0AE"/>
      </w:r>
      <w:r w:rsidR="006457BC">
        <w:rPr>
          <w:rFonts w:ascii="Arial Narrow" w:hAnsi="Arial Narrow" w:cs="Arial"/>
        </w:rPr>
        <w:t xml:space="preserve"> Informar na tabela abaixo as coordenadas dos vértices da poligonal da área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457"/>
        <w:gridCol w:w="3945"/>
      </w:tblGrid>
      <w:tr w:rsidR="006457BC" w:rsidRPr="00AD7FAC" w14:paraId="2B0AC2DB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7DEA92B2" w14:textId="30B427BD" w:rsidR="006457BC" w:rsidRPr="00AD7FAC" w:rsidRDefault="006457B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</w:t>
            </w:r>
            <w:r>
              <w:rPr>
                <w:rFonts w:ascii="Arial Narrow" w:hAnsi="Arial Narrow"/>
              </w:rPr>
              <w:t>CANTEIRO DE OBRAS</w:t>
            </w:r>
          </w:p>
        </w:tc>
      </w:tr>
      <w:tr w:rsidR="006457BC" w:rsidRPr="00AD7FAC" w14:paraId="33279F8C" w14:textId="77777777" w:rsidTr="006457BC">
        <w:tc>
          <w:tcPr>
            <w:tcW w:w="627" w:type="dxa"/>
            <w:vAlign w:val="center"/>
          </w:tcPr>
          <w:p w14:paraId="56E21FB4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14:paraId="3BE7158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B32C845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563449365"/>
                <w:placeholder>
                  <w:docPart w:val="E74D29A045A64C3A9D25A14B246DAEFF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639D72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400F0EE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21969772"/>
                <w:placeholder>
                  <w:docPart w:val="489BFAA9C3D1413A8F206394BAEEBBDE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47BF547B" w14:textId="77777777" w:rsidTr="006457BC">
        <w:tc>
          <w:tcPr>
            <w:tcW w:w="627" w:type="dxa"/>
            <w:vAlign w:val="center"/>
          </w:tcPr>
          <w:p w14:paraId="12208379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14:paraId="0460629F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00B420F1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01646154"/>
                <w:placeholder>
                  <w:docPart w:val="A758789597174282BB45425E01985604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960735A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24360735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934424126"/>
                <w:placeholder>
                  <w:docPart w:val="BE607A63760E4D6EA0A12DF72A913BCF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2B0038F4" w14:textId="77777777" w:rsidTr="006457BC">
        <w:tc>
          <w:tcPr>
            <w:tcW w:w="627" w:type="dxa"/>
            <w:vAlign w:val="center"/>
          </w:tcPr>
          <w:p w14:paraId="1218DB2D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14:paraId="5E9CF91B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470D5DA5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32487006"/>
                <w:placeholder>
                  <w:docPart w:val="5831CAF1FDA24F83A32AB47E4BF6E53C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66CE5ECD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1617D2D7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659503056"/>
                <w:placeholder>
                  <w:docPart w:val="34ED9A985DA247E8AFC6FD128172AE69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3F701AD2" w14:textId="77777777" w:rsidTr="006457BC">
        <w:tc>
          <w:tcPr>
            <w:tcW w:w="627" w:type="dxa"/>
            <w:vAlign w:val="center"/>
          </w:tcPr>
          <w:p w14:paraId="4295C0FB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14:paraId="06193CF2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143C8A3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57819755"/>
                <w:placeholder>
                  <w:docPart w:val="D5D0F421C3974B619868CD14A2AC2006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7074DBF2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4E26BEBC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990550081"/>
                <w:placeholder>
                  <w:docPart w:val="893C948CD1564F399442520F229EA99D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55B2C616" w14:textId="77777777" w:rsidTr="006457BC">
        <w:tc>
          <w:tcPr>
            <w:tcW w:w="627" w:type="dxa"/>
            <w:vAlign w:val="center"/>
          </w:tcPr>
          <w:p w14:paraId="4AC1D30A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14:paraId="08C9FDE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481F3807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70114101"/>
                <w:placeholder>
                  <w:docPart w:val="FEB77BFF229A45988B1899CBB9F7110B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70B53098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72161F11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752127301"/>
                <w:placeholder>
                  <w:docPart w:val="D356E4E46EDB45678F52A0217C23A438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06865F78" w14:textId="77777777" w:rsidTr="006457BC">
        <w:tc>
          <w:tcPr>
            <w:tcW w:w="627" w:type="dxa"/>
            <w:vAlign w:val="center"/>
          </w:tcPr>
          <w:p w14:paraId="46661E05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14:paraId="569A9276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02F1A13F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004282270"/>
                <w:placeholder>
                  <w:docPart w:val="FFF1D944A19E4B0FA3B0AABFA5A01092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AC3A257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E379CC8" w14:textId="77777777" w:rsidR="006457BC" w:rsidRPr="00AD7FAC" w:rsidRDefault="008D551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117286805"/>
                <w:placeholder>
                  <w:docPart w:val="24B8A3527CDD4B29A0219D6F927AB0B2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8F807EB" w14:textId="4ADC6236" w:rsidR="006457BC" w:rsidRDefault="006457B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i/>
        </w:rPr>
      </w:pPr>
      <w:r w:rsidRPr="006457BC">
        <w:rPr>
          <w:rFonts w:ascii="Arial Narrow" w:hAnsi="Arial Narrow" w:cs="Arial"/>
          <w:i/>
        </w:rPr>
        <w:t xml:space="preserve">5.2.1 </w:t>
      </w:r>
      <w:r>
        <w:rPr>
          <w:rFonts w:ascii="Arial Narrow" w:hAnsi="Arial Narrow" w:cs="Arial"/>
          <w:i/>
        </w:rPr>
        <w:t>Marque as estruturas (a serem) instaladas no canteiro de obras:</w:t>
      </w:r>
    </w:p>
    <w:p w14:paraId="46C3DBE6" w14:textId="1803BFB4" w:rsidR="0023216E" w:rsidRPr="0023216E" w:rsidRDefault="008D551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Garagem de Veículos</w:t>
      </w:r>
      <w:r w:rsidR="0023216E" w:rsidRPr="00DB1804">
        <w:rPr>
          <w:rFonts w:ascii="Arial Narrow" w:hAnsi="Arial Narrow" w:cs="Arial"/>
        </w:rPr>
        <w:t>;</w:t>
      </w:r>
    </w:p>
    <w:p w14:paraId="58FBB1AF" w14:textId="4A8F81B2" w:rsidR="006457BC" w:rsidRPr="0023216E" w:rsidRDefault="008D551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Armazenamento de materiais de construção e equipamentos</w:t>
      </w:r>
      <w:r w:rsidR="0023216E">
        <w:rPr>
          <w:rFonts w:ascii="Arial Narrow" w:hAnsi="Arial Narrow" w:cs="Arial"/>
        </w:rPr>
        <w:t>;</w:t>
      </w:r>
    </w:p>
    <w:p w14:paraId="0DB460C8" w14:textId="663BFF49" w:rsidR="0023216E" w:rsidRPr="0023216E" w:rsidRDefault="008D551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</w:rPr>
        <w:t xml:space="preserve"> Sanitários</w:t>
      </w:r>
      <w:r w:rsidR="0023216E" w:rsidRPr="00DB1804">
        <w:rPr>
          <w:rFonts w:ascii="Arial Narrow" w:hAnsi="Arial Narrow" w:cs="Arial"/>
        </w:rPr>
        <w:t>;</w:t>
      </w:r>
    </w:p>
    <w:p w14:paraId="6E4B9D15" w14:textId="680B5F5C" w:rsidR="006457BC" w:rsidRPr="0023216E" w:rsidRDefault="008D551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7BC" w:rsidRPr="0023216E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Tanque de Combustível (limitado a 15 m³)</w:t>
      </w:r>
      <w:r w:rsidR="0023216E">
        <w:rPr>
          <w:rFonts w:ascii="Arial Narrow" w:hAnsi="Arial Narrow" w:cs="Arial"/>
        </w:rPr>
        <w:t>;</w:t>
      </w:r>
    </w:p>
    <w:p w14:paraId="235F56AA" w14:textId="5AC2802A" w:rsidR="006457BC" w:rsidRDefault="0023216E" w:rsidP="006457BC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300897" wp14:editId="22CDCC5C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1F5369B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3" o:spid="_x0000_s1026" type="#_x0000_t34" style="position:absolute;margin-left:72.75pt;margin-top:-2.2pt;width:18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="00293C6F">
        <w:rPr>
          <w:rFonts w:ascii="Arial Narrow" w:hAnsi="Arial Narrow" w:cs="Arial"/>
        </w:rPr>
        <w:t xml:space="preserve">Informar volume do tanque (L): </w:t>
      </w:r>
      <w:sdt>
        <w:sdtPr>
          <w:rPr>
            <w:rFonts w:ascii="Arial Narrow" w:hAnsi="Arial Narrow"/>
          </w:rPr>
          <w:id w:val="-2144954788"/>
          <w:placeholder>
            <w:docPart w:val="906E85E2B98A4A669000942C44AE1BAE"/>
          </w:placeholder>
          <w:showingPlcHdr/>
        </w:sdtPr>
        <w:sdtEndPr/>
        <w:sdtContent>
          <w:r w:rsidR="00293C6F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AC48583" w14:textId="72BB9EF3" w:rsidR="001C4E59" w:rsidRP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27C37C" wp14:editId="5DFC4C76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4" name="Conector angul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87C3AF3" id="Conector angulado 4" o:spid="_x0000_s1026" type="#_x0000_t34" style="position:absolute;margin-left:72.75pt;margin-top:2.25pt;width:18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" adj="10771">
                <v:stroke endarrow="block"/>
              </v:shape>
            </w:pict>
          </mc:Fallback>
        </mc:AlternateContent>
      </w:r>
      <w:r w:rsidR="0023216E">
        <w:rPr>
          <w:rFonts w:ascii="Arial Narrow" w:hAnsi="Arial Narrow"/>
          <w:b/>
        </w:rPr>
        <w:t xml:space="preserve">                                    </w:t>
      </w:r>
    </w:p>
    <w:p w14:paraId="56B65A7A" w14:textId="6A8F6083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                               </w:t>
      </w:r>
      <w:r w:rsidRPr="00293C6F">
        <w:rPr>
          <w:rFonts w:ascii="Arial Narrow" w:hAnsi="Arial Narrow"/>
        </w:rPr>
        <w:t>Informar tipo de combustível armazenado: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1082026596"/>
          <w:placeholder>
            <w:docPart w:val="00B9EAFB8D7341E0A29575CC12BB055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4670A5A4" w14:textId="5C3B900E" w:rsidR="00293C6F" w:rsidRPr="0023216E" w:rsidRDefault="008D551C" w:rsidP="00293C6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 w:rsidRPr="0023216E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93C6F" w:rsidRPr="0023216E">
        <w:rPr>
          <w:rFonts w:ascii="Arial Narrow" w:hAnsi="Arial Narrow" w:cs="Arial"/>
          <w:b/>
        </w:rPr>
        <w:t xml:space="preserve"> </w:t>
      </w:r>
      <w:r w:rsidR="00293C6F">
        <w:rPr>
          <w:rFonts w:ascii="Arial Narrow" w:hAnsi="Arial Narrow" w:cs="Arial"/>
        </w:rPr>
        <w:t xml:space="preserve">Outros. Especificar: </w:t>
      </w:r>
      <w:sdt>
        <w:sdtPr>
          <w:rPr>
            <w:rFonts w:ascii="Arial Narrow" w:hAnsi="Arial Narrow" w:cs="Arial"/>
          </w:rPr>
          <w:id w:val="548188363"/>
          <w:placeholder>
            <w:docPart w:val="BAC25F4A7F2A45CB987547229029247D"/>
          </w:placeholder>
          <w:showingPlcHdr/>
        </w:sdtPr>
        <w:sdtEndPr/>
        <w:sdtContent>
          <w:r w:rsidR="00293C6F" w:rsidRPr="00293C6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B998F1E" w14:textId="77777777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0878AD9" w14:textId="1DD71FC3" w:rsidR="00DB1804" w:rsidRDefault="00DB1804" w:rsidP="00DB180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5.3</w:t>
      </w:r>
      <w:r w:rsidRPr="00DB1804">
        <w:rPr>
          <w:rFonts w:ascii="Arial Narrow" w:hAnsi="Arial Narrow" w:cs="Arial"/>
        </w:rPr>
        <w:t xml:space="preserve"> Informe e detalhe quais estruturas e medidas serão implantadas para controle ambiental de processos erosivos: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 w:cs="Arial"/>
          </w:rPr>
          <w:id w:val="-907228956"/>
          <w:placeholder>
            <w:docPart w:val="3B53226492944E7ABEBDA2276F672A2B"/>
          </w:placeholder>
          <w:showingPlcHdr/>
        </w:sdtPr>
        <w:sdtEndPr/>
        <w:sdtContent>
          <w:r w:rsidRPr="00DB1804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D1454BA" w14:textId="77777777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60EA354F" w14:textId="03A2520A" w:rsidR="00DB1804" w:rsidRDefault="00DB1804" w:rsidP="001C4E59">
      <w:pPr>
        <w:pStyle w:val="PargrafodaLista"/>
        <w:spacing w:after="0"/>
        <w:ind w:left="0"/>
        <w:jc w:val="both"/>
        <w:rPr>
          <w:rFonts w:ascii="Arial Narrow" w:hAnsi="Arial Narrow"/>
          <w:sz w:val="18"/>
        </w:rPr>
      </w:pPr>
      <w:r w:rsidRPr="00DB1804">
        <w:rPr>
          <w:rFonts w:ascii="Arial Narrow" w:hAnsi="Arial Narrow"/>
          <w:sz w:val="18"/>
        </w:rPr>
        <w:t>OBS: A destinação das águas pluviais drenadas não pode colaborar para aceleração de processos erosivos e deverá ser assegurada a implementação de todos os controles possíveis para minimizar o risco de escorregamento de solo.</w:t>
      </w:r>
    </w:p>
    <w:p w14:paraId="7BA228B0" w14:textId="77777777" w:rsidR="00793DE4" w:rsidRDefault="00793DE4" w:rsidP="00793DE4">
      <w:pPr>
        <w:pStyle w:val="PargrafodaLista"/>
        <w:spacing w:after="0"/>
        <w:ind w:left="0"/>
        <w:jc w:val="both"/>
        <w:rPr>
          <w:rFonts w:ascii="Arial Narrow" w:hAnsi="Arial Narrow" w:cs="Arial"/>
          <w:b/>
          <w:i/>
        </w:rPr>
      </w:pPr>
    </w:p>
    <w:p w14:paraId="59C0F22B" w14:textId="2E8E9846" w:rsidR="00793DE4" w:rsidRDefault="00793DE4" w:rsidP="00793DE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5.4</w:t>
      </w:r>
      <w:r w:rsidRPr="00DB180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t>Haverá necessidade de área de Bota-Fora?</w:t>
      </w:r>
    </w:p>
    <w:p w14:paraId="0F76C4D8" w14:textId="7B829898" w:rsidR="002C7DD4" w:rsidRDefault="008D551C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Não</w:t>
      </w:r>
    </w:p>
    <w:p w14:paraId="5A6A3E9A" w14:textId="150CCE01" w:rsidR="002C7DD4" w:rsidRDefault="008D551C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Sim</w:t>
      </w:r>
      <w:r w:rsidR="002C7DD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sym w:font="Symbol" w:char="F0AE"/>
      </w:r>
      <w:r w:rsidR="002C7DD4">
        <w:rPr>
          <w:rFonts w:ascii="Arial Narrow" w:hAnsi="Arial Narrow" w:cs="Arial"/>
        </w:rPr>
        <w:t xml:space="preserve"> A</w:t>
      </w:r>
      <w:r w:rsidR="002C7DD4" w:rsidRPr="002C7DD4">
        <w:rPr>
          <w:rFonts w:ascii="Arial Narrow" w:hAnsi="Arial Narrow" w:cs="Arial"/>
        </w:rPr>
        <w:t xml:space="preserve">nexar ao </w:t>
      </w:r>
      <w:r w:rsidR="002C7DD4">
        <w:rPr>
          <w:rFonts w:ascii="Arial Narrow" w:hAnsi="Arial Narrow" w:cs="Arial"/>
        </w:rPr>
        <w:t>FTCA</w:t>
      </w:r>
      <w:r w:rsidR="002C7DD4" w:rsidRPr="002C7DD4">
        <w:rPr>
          <w:rFonts w:ascii="Arial Narrow" w:hAnsi="Arial Narrow" w:cs="Arial"/>
        </w:rPr>
        <w:t xml:space="preserve"> a cópia da licença válida e manifestação de seu titular de que receberá o material oriundo da terraplenagem da área objeto deste licenciamento</w:t>
      </w:r>
      <w:r w:rsidR="002C7DD4">
        <w:rPr>
          <w:rFonts w:ascii="Arial Narrow" w:hAnsi="Arial Narrow" w:cs="Arial"/>
        </w:rPr>
        <w:t>.</w:t>
      </w:r>
    </w:p>
    <w:p w14:paraId="4B977269" w14:textId="1788839B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4DB896" wp14:editId="7DAF2A3B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8" name="Conector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C4BA6BC" id="Conector angulado 8" o:spid="_x0000_s1026" type="#_x0000_t34" style="position:absolute;margin-left:72.75pt;margin-top:-2.2pt;width:18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Pr="002C7DD4">
        <w:rPr>
          <w:rFonts w:ascii="Arial Narrow" w:hAnsi="Arial Narrow" w:cs="Arial"/>
        </w:rPr>
        <w:t>Informe o volume estimado de bota-fora (m³):</w:t>
      </w:r>
      <w:r w:rsidRPr="00D75854">
        <w:rPr>
          <w:rFonts w:ascii="Arial" w:hAnsi="Arial" w:cs="Arial"/>
          <w:b/>
          <w:lang w:eastAsia="pt-BR"/>
        </w:rPr>
        <w:t xml:space="preserve"> </w:t>
      </w:r>
      <w:sdt>
        <w:sdtPr>
          <w:rPr>
            <w:rFonts w:ascii="Arial Narrow" w:hAnsi="Arial Narrow"/>
          </w:rPr>
          <w:id w:val="1043566317"/>
          <w:placeholder>
            <w:docPart w:val="1252B871CDA146CF82E7770943A87FB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C0D1138" w14:textId="77777777" w:rsidR="002C7DD4" w:rsidRPr="00293C6F" w:rsidRDefault="002C7DD4" w:rsidP="002C7DD4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F40E2C" wp14:editId="04D087D4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FB58A47" id="Conector angulado 9" o:spid="_x0000_s1026" type="#_x0000_t34" style="position:absolute;margin-left:72.75pt;margin-top:2.25pt;width:18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/>
          <w:b/>
        </w:rPr>
        <w:t xml:space="preserve">                                    </w:t>
      </w:r>
    </w:p>
    <w:p w14:paraId="6C5A5A79" w14:textId="1E5BC5B1" w:rsidR="002C7DD4" w:rsidRDefault="002C7DD4" w:rsidP="002C7DD4">
      <w:pPr>
        <w:pStyle w:val="PargrafodaLista"/>
        <w:spacing w:after="0"/>
        <w:ind w:left="1862"/>
        <w:jc w:val="both"/>
        <w:rPr>
          <w:rFonts w:ascii="Arial Narrow" w:hAnsi="Arial Narrow"/>
          <w:b/>
        </w:rPr>
      </w:pPr>
      <w:r w:rsidRPr="002C7DD4">
        <w:rPr>
          <w:rFonts w:ascii="Arial Narrow" w:hAnsi="Arial Narrow"/>
        </w:rPr>
        <w:t xml:space="preserve">Informe as coordenadas de referência para acesso </w:t>
      </w:r>
      <w:r>
        <w:rPr>
          <w:rFonts w:ascii="Arial Narrow" w:hAnsi="Arial Narrow"/>
        </w:rPr>
        <w:t>à área prevista para bota-fora</w:t>
      </w:r>
      <w:r w:rsidRPr="00293C6F">
        <w:rPr>
          <w:rFonts w:ascii="Arial Narrow" w:hAnsi="Arial Narrow"/>
        </w:rPr>
        <w:t>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1911417879"/>
          <w:placeholder>
            <w:docPart w:val="7DF96A16A7724465964F1349260F122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31353774" w14:textId="77777777" w:rsidR="002C7DD4" w:rsidRDefault="002C7DD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6EB87184" w14:textId="39158956" w:rsidR="00793DE4" w:rsidRDefault="002C7DD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  <w:r w:rsidRPr="002C7DD4">
        <w:rPr>
          <w:rFonts w:ascii="Arial Narrow" w:hAnsi="Arial Narrow"/>
          <w:sz w:val="18"/>
        </w:rPr>
        <w:t>OBS: O material não poderá ser comercializado nem tampouco destinado a local que opere atividades que possam resultar na comercialização deste.</w:t>
      </w:r>
    </w:p>
    <w:p w14:paraId="34E7CD5D" w14:textId="77777777" w:rsidR="00793DE4" w:rsidRDefault="00793DE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2A79DB2A" w14:textId="5518C631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5.5</w:t>
      </w:r>
      <w:r w:rsidRPr="00DB1804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Haverá necessidade de área de empréstimo / jazida?</w:t>
      </w:r>
    </w:p>
    <w:p w14:paraId="1FD9995A" w14:textId="77777777" w:rsidR="002C7DD4" w:rsidRDefault="008D551C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Não</w:t>
      </w:r>
    </w:p>
    <w:p w14:paraId="79DCC2EC" w14:textId="0C819C2D" w:rsidR="002C7DD4" w:rsidRDefault="008D551C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Sim</w:t>
      </w:r>
      <w:r w:rsidR="002C7DD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sym w:font="Symbol" w:char="F0AE"/>
      </w:r>
      <w:r w:rsidR="002C7DD4">
        <w:rPr>
          <w:rFonts w:ascii="Arial Narrow" w:hAnsi="Arial Narrow" w:cs="Arial"/>
        </w:rPr>
        <w:t xml:space="preserve"> A</w:t>
      </w:r>
      <w:r w:rsidR="002C7DD4" w:rsidRPr="002C7DD4">
        <w:rPr>
          <w:rFonts w:ascii="Arial Narrow" w:hAnsi="Arial Narrow" w:cs="Arial"/>
        </w:rPr>
        <w:t xml:space="preserve">nexar ao </w:t>
      </w:r>
      <w:r w:rsidR="002C7DD4">
        <w:rPr>
          <w:rFonts w:ascii="Arial Narrow" w:hAnsi="Arial Narrow" w:cs="Arial"/>
        </w:rPr>
        <w:t>FTCA</w:t>
      </w:r>
      <w:r w:rsidR="002C7DD4" w:rsidRPr="002C7DD4">
        <w:rPr>
          <w:rFonts w:ascii="Arial Narrow" w:hAnsi="Arial Narrow" w:cs="Arial"/>
        </w:rPr>
        <w:t xml:space="preserve"> a cópia da licença válida e manifestação de seu titular de que </w:t>
      </w:r>
      <w:r w:rsidR="002C7DD4">
        <w:rPr>
          <w:rFonts w:ascii="Arial Narrow" w:hAnsi="Arial Narrow" w:cs="Arial"/>
        </w:rPr>
        <w:t>fornecerá</w:t>
      </w:r>
      <w:r w:rsidR="002C7DD4" w:rsidRPr="002C7DD4">
        <w:rPr>
          <w:rFonts w:ascii="Arial Narrow" w:hAnsi="Arial Narrow" w:cs="Arial"/>
        </w:rPr>
        <w:t xml:space="preserve"> o material terroso para a área objeto deste licenciamento</w:t>
      </w:r>
      <w:r w:rsidR="002C7DD4">
        <w:rPr>
          <w:rFonts w:ascii="Arial Narrow" w:hAnsi="Arial Narrow" w:cs="Arial"/>
        </w:rPr>
        <w:t>.</w:t>
      </w:r>
    </w:p>
    <w:p w14:paraId="252EBE8A" w14:textId="41B42609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CBE8E" wp14:editId="0376F78D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0" name="Conector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0EE09EB" id="Conector angulado 10" o:spid="_x0000_s1026" type="#_x0000_t34" style="position:absolute;margin-left:72.75pt;margin-top:-2.2pt;width:18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Pr="002C7DD4">
        <w:rPr>
          <w:rFonts w:ascii="Arial Narrow" w:hAnsi="Arial Narrow" w:cs="Arial"/>
        </w:rPr>
        <w:t xml:space="preserve">Informe o volume estimado de </w:t>
      </w:r>
      <w:r>
        <w:rPr>
          <w:rFonts w:ascii="Arial Narrow" w:hAnsi="Arial Narrow" w:cs="Arial"/>
        </w:rPr>
        <w:t xml:space="preserve">empréstimo </w:t>
      </w:r>
      <w:r w:rsidRPr="002C7DD4">
        <w:rPr>
          <w:rFonts w:ascii="Arial Narrow" w:hAnsi="Arial Narrow" w:cs="Arial"/>
        </w:rPr>
        <w:t>(m³):</w:t>
      </w:r>
      <w:r w:rsidRPr="00D75854">
        <w:rPr>
          <w:rFonts w:ascii="Arial" w:hAnsi="Arial" w:cs="Arial"/>
          <w:b/>
          <w:lang w:eastAsia="pt-BR"/>
        </w:rPr>
        <w:t xml:space="preserve"> </w:t>
      </w:r>
      <w:sdt>
        <w:sdtPr>
          <w:rPr>
            <w:rFonts w:ascii="Arial Narrow" w:hAnsi="Arial Narrow"/>
          </w:rPr>
          <w:id w:val="-1275863980"/>
          <w:placeholder>
            <w:docPart w:val="F8CC4119524E4356878787ECD1F676E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D506FB4" w14:textId="77777777" w:rsidR="002C7DD4" w:rsidRPr="00293C6F" w:rsidRDefault="002C7DD4" w:rsidP="002C7DD4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384EA" wp14:editId="500EAA52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A3BFE4F" id="Conector angulado 11" o:spid="_x0000_s1026" type="#_x0000_t34" style="position:absolute;margin-left:72.75pt;margin-top:2.25pt;width:18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/>
          <w:b/>
        </w:rPr>
        <w:t xml:space="preserve">                                    </w:t>
      </w:r>
    </w:p>
    <w:p w14:paraId="0C794C86" w14:textId="6216A776" w:rsidR="00793DE4" w:rsidRPr="002C7DD4" w:rsidRDefault="002C7DD4" w:rsidP="002C7DD4">
      <w:pPr>
        <w:pStyle w:val="PargrafodaLista"/>
        <w:spacing w:after="0"/>
        <w:ind w:left="1862"/>
        <w:jc w:val="both"/>
        <w:rPr>
          <w:rFonts w:ascii="Arial Narrow" w:hAnsi="Arial Narrow"/>
          <w:b/>
        </w:rPr>
      </w:pPr>
      <w:r w:rsidRPr="002C7DD4">
        <w:rPr>
          <w:rFonts w:ascii="Arial Narrow" w:hAnsi="Arial Narrow"/>
        </w:rPr>
        <w:t xml:space="preserve">Informe as coordenadas de referência para acesso </w:t>
      </w:r>
      <w:r>
        <w:rPr>
          <w:rFonts w:ascii="Arial Narrow" w:hAnsi="Arial Narrow"/>
        </w:rPr>
        <w:t>à área prevista como empréstimo</w:t>
      </w:r>
      <w:r w:rsidRPr="00293C6F">
        <w:rPr>
          <w:rFonts w:ascii="Arial Narrow" w:hAnsi="Arial Narrow"/>
        </w:rPr>
        <w:t>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-63651952"/>
          <w:placeholder>
            <w:docPart w:val="9D394565C42847FF872C6840B2497E7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24797A30" w14:textId="77777777" w:rsidR="00793DE4" w:rsidRDefault="00793DE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292CFC89" w14:textId="77777777" w:rsidR="00793DE4" w:rsidRP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sz w:val="12"/>
        </w:rPr>
      </w:pPr>
    </w:p>
    <w:p w14:paraId="1BC47577" w14:textId="4479D2BA" w:rsidR="00793DE4" w:rsidRPr="0042280D" w:rsidRDefault="00793DE4" w:rsidP="00793DE4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</w:rPr>
      </w:pPr>
      <w:r w:rsidRPr="00793DE4">
        <w:rPr>
          <w:rFonts w:ascii="Arial Narrow" w:hAnsi="Arial Narrow"/>
          <w:b/>
          <w:i/>
        </w:rPr>
        <w:t>5.</w:t>
      </w:r>
      <w:r w:rsidR="002C7DD4">
        <w:rPr>
          <w:rFonts w:ascii="Arial Narrow" w:hAnsi="Arial Narrow"/>
          <w:b/>
          <w:i/>
        </w:rPr>
        <w:t>6</w:t>
      </w:r>
      <w:r>
        <w:rPr>
          <w:rFonts w:ascii="Arial" w:hAnsi="Arial" w:cs="Arial"/>
        </w:rPr>
        <w:t xml:space="preserve"> </w:t>
      </w:r>
      <w:r w:rsidRPr="0042280D">
        <w:rPr>
          <w:rFonts w:ascii="Arial Narrow" w:hAnsi="Arial Narrow"/>
          <w:b/>
        </w:rPr>
        <w:t>ABASTECIMENTOS DE ÁGUA</w:t>
      </w:r>
    </w:p>
    <w:p w14:paraId="5ADB18FE" w14:textId="64449961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359DB">
        <w:rPr>
          <w:rFonts w:ascii="Arial Narrow" w:hAnsi="Arial Narrow"/>
          <w:b/>
          <w:i/>
        </w:rPr>
        <w:t>5.</w:t>
      </w:r>
      <w:r w:rsidR="002C7DD4">
        <w:rPr>
          <w:rFonts w:ascii="Arial Narrow" w:hAnsi="Arial Narrow"/>
          <w:b/>
          <w:i/>
        </w:rPr>
        <w:t>6</w:t>
      </w:r>
      <w:r w:rsidRPr="00D359DB">
        <w:rPr>
          <w:rFonts w:ascii="Arial Narrow" w:hAnsi="Arial Narrow"/>
          <w:b/>
          <w:i/>
        </w:rPr>
        <w:t>.1</w:t>
      </w:r>
      <w:r>
        <w:rPr>
          <w:rFonts w:ascii="Arial Narrow" w:hAnsi="Arial Narrow"/>
          <w:b/>
          <w:i/>
        </w:rPr>
        <w:t xml:space="preserve"> </w:t>
      </w:r>
      <w:r w:rsidRPr="00630B46">
        <w:rPr>
          <w:rFonts w:ascii="Arial Narrow" w:hAnsi="Arial Narrow" w:cs="Arial"/>
        </w:rPr>
        <w:t xml:space="preserve">Finalidade de uso da água: </w:t>
      </w:r>
      <w:sdt>
        <w:sdtPr>
          <w:rPr>
            <w:rFonts w:ascii="Arial Narrow" w:hAnsi="Arial Narrow"/>
          </w:rPr>
          <w:id w:val="721477125"/>
          <w:placeholder>
            <w:docPart w:val="F1F18B1D003B4065B21EB10C79E2020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25AB30C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t>Consumo de água: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1250168373"/>
          <w:placeholder>
            <w:docPart w:val="3AF6E9C091EC498EAA065A429A5B395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Pr="00630B46">
        <w:rPr>
          <w:rFonts w:ascii="Arial Narrow" w:hAnsi="Arial Narrow" w:cs="Arial"/>
        </w:rPr>
        <w:t>m</w:t>
      </w:r>
      <w:r w:rsidRPr="00630B46">
        <w:rPr>
          <w:rFonts w:ascii="Arial Narrow" w:hAnsi="Arial Narrow" w:cs="Arial"/>
          <w:vertAlign w:val="superscript"/>
        </w:rPr>
        <w:t>3</w:t>
      </w:r>
      <w:r w:rsidRPr="00630B46">
        <w:rPr>
          <w:rFonts w:ascii="Arial Narrow" w:hAnsi="Arial Narrow" w:cs="Arial"/>
        </w:rPr>
        <w:t xml:space="preserve">/dia.  </w:t>
      </w:r>
    </w:p>
    <w:p w14:paraId="0C93A6FC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0"/>
          <w:szCs w:val="10"/>
        </w:rPr>
      </w:pPr>
    </w:p>
    <w:p w14:paraId="1779B9F0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>
        <w:rPr>
          <w:rFonts w:ascii="Arial Narrow" w:hAnsi="Arial Narrow" w:cs="Arial"/>
          <w:b/>
          <w:sz w:val="20"/>
          <w:szCs w:val="20"/>
        </w:rPr>
        <w:t xml:space="preserve"> </w:t>
      </w:r>
      <w:r w:rsidR="00793DE4" w:rsidRPr="00B32480">
        <w:rPr>
          <w:rFonts w:ascii="Arial Narrow" w:hAnsi="Arial Narrow" w:cs="Arial"/>
          <w:sz w:val="20"/>
          <w:szCs w:val="20"/>
        </w:rPr>
        <w:t>Rede Pública. Informar nom</w:t>
      </w:r>
      <w:r w:rsidR="00793DE4">
        <w:rPr>
          <w:rFonts w:ascii="Arial Narrow" w:hAnsi="Arial Narrow" w:cs="Arial"/>
          <w:sz w:val="20"/>
          <w:szCs w:val="20"/>
        </w:rPr>
        <w:t xml:space="preserve">e da Concessionária / Empresa: </w:t>
      </w:r>
      <w:sdt>
        <w:sdtPr>
          <w:rPr>
            <w:rFonts w:ascii="Arial Narrow" w:hAnsi="Arial Narrow"/>
          </w:rPr>
          <w:id w:val="-1287649666"/>
          <w:placeholder>
            <w:docPart w:val="07D00B87C7374FAF84889F625195C82C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3DEDBFE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Poço(s). Informar: Tipo: </w:t>
      </w:r>
      <w:sdt>
        <w:sdtPr>
          <w:rPr>
            <w:rFonts w:ascii="Arial Narrow" w:hAnsi="Arial Narrow"/>
          </w:rPr>
          <w:id w:val="-44682164"/>
          <w:placeholder>
            <w:docPart w:val="B1B7181BB4AC4D9EAF1157B3A91D4490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91153580"/>
              <w:placeholder>
                <w:docPart w:val="9A1FF85326614711976973782E2B467B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793DE4" w:rsidRPr="00D8656D">
                <w:rPr>
                  <w:rStyle w:val="TextodoEspaoReservado"/>
                  <w:rFonts w:ascii="Arial Narrow" w:hAnsi="Arial Narrow"/>
                  <w:sz w:val="14"/>
                </w:rPr>
                <w:t>Escolher um item.</w:t>
              </w:r>
            </w:sdtContent>
          </w:sdt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Quantidade:</w:t>
      </w:r>
      <w:r w:rsidR="00793DE4" w:rsidRPr="00770A79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60994906"/>
          <w:placeholder>
            <w:docPart w:val="78EC9D5083A74395B92D23356D672016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7AA74C5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Reservatórios, represas ou barrage</w:t>
      </w:r>
      <w:r w:rsidR="00793DE4">
        <w:rPr>
          <w:rFonts w:ascii="Arial Narrow" w:hAnsi="Arial Narrow" w:cs="Arial"/>
          <w:sz w:val="20"/>
          <w:szCs w:val="20"/>
        </w:rPr>
        <w:t xml:space="preserve">ns. Nº da licença/autorização: </w:t>
      </w:r>
      <w:sdt>
        <w:sdtPr>
          <w:rPr>
            <w:rFonts w:ascii="Arial Narrow" w:hAnsi="Arial Narrow"/>
          </w:rPr>
          <w:id w:val="343221044"/>
          <w:placeholder>
            <w:docPart w:val="B4D37A7D34E04DB4B8D117FF3FF8BDB8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14E66B6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Curso d’ água (rios, córrego e riachos). Nome: </w:t>
      </w:r>
      <w:sdt>
        <w:sdtPr>
          <w:rPr>
            <w:rFonts w:ascii="Arial Narrow" w:hAnsi="Arial Narrow"/>
          </w:rPr>
          <w:id w:val="936648620"/>
          <w:placeholder>
            <w:docPart w:val="8D75884A57684B0880B37A4581C6B798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7C70FFD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Lago/lagoa. Nome: </w:t>
      </w:r>
      <w:sdt>
        <w:sdtPr>
          <w:rPr>
            <w:rFonts w:ascii="Arial Narrow" w:hAnsi="Arial Narrow"/>
          </w:rPr>
          <w:id w:val="-1167240824"/>
          <w:placeholder>
            <w:docPart w:val="026438CC55E34C1BBC80C26223BB146E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ABD1569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Captação de água pluvial.</w:t>
      </w:r>
    </w:p>
    <w:p w14:paraId="62EB0EF8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Reutilização do processo produtivo.</w:t>
      </w:r>
    </w:p>
    <w:p w14:paraId="6EAA3847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Nascente.</w:t>
      </w:r>
    </w:p>
    <w:p w14:paraId="133DE31F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Outros. Especificar: </w:t>
      </w:r>
      <w:sdt>
        <w:sdtPr>
          <w:rPr>
            <w:rFonts w:ascii="Arial Narrow" w:hAnsi="Arial Narrow"/>
          </w:rPr>
          <w:id w:val="894316612"/>
          <w:placeholder>
            <w:docPart w:val="D3CB5FC699D14F99A5A6762F9FCD510D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83EE252" w14:textId="77777777" w:rsidR="00793DE4" w:rsidRPr="00B32480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</w:p>
    <w:p w14:paraId="2F7D3743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Outorga para uso de recurso hídrico.</w:t>
      </w:r>
    </w:p>
    <w:p w14:paraId="71BDC626" w14:textId="77777777" w:rsidR="00793DE4" w:rsidRPr="00B32480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2C72FF" wp14:editId="64445BAE">
                <wp:simplePos x="0" y="0"/>
                <wp:positionH relativeFrom="column">
                  <wp:posOffset>19050</wp:posOffset>
                </wp:positionH>
                <wp:positionV relativeFrom="paragraph">
                  <wp:posOffset>25399</wp:posOffset>
                </wp:positionV>
                <wp:extent cx="235585" cy="295275"/>
                <wp:effectExtent l="0" t="0" r="50165" b="85725"/>
                <wp:wrapNone/>
                <wp:docPr id="6" name="Conector angul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6DFBEEB" id="Conector angulado 6" o:spid="_x0000_s1026" type="#_x0000_t34" style="position:absolute;margin-left:1.5pt;margin-top:2pt;width:18.5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 </w:t>
      </w:r>
      <w:sdt>
        <w:sdtPr>
          <w:rPr>
            <w:rFonts w:ascii="Arial Narrow" w:hAnsi="Arial Narrow" w:cs="Arial"/>
            <w:b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14:paraId="1867A495" w14:textId="77777777" w:rsidR="00793DE4" w:rsidRPr="00630B46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-503515120"/>
          <w:placeholder>
            <w:docPart w:val="63908002438E4A8C81E5D963AD9381B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B219682" w14:textId="77777777" w:rsidR="00793DE4" w:rsidRPr="00630B46" w:rsidRDefault="00793DE4" w:rsidP="00793DE4">
      <w:pPr>
        <w:spacing w:before="120" w:after="120" w:line="240" w:lineRule="auto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b/>
          <w:sz w:val="20"/>
          <w:szCs w:val="20"/>
        </w:rPr>
        <w:sym w:font="Webdings" w:char="F063"/>
      </w:r>
      <w:r w:rsidRPr="00630B46"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  <w:sz w:val="20"/>
          <w:szCs w:val="20"/>
        </w:rPr>
        <w:t>Certidão de dispensa de outorga</w:t>
      </w:r>
    </w:p>
    <w:p w14:paraId="3297E3C7" w14:textId="77777777" w:rsidR="00793DE4" w:rsidRPr="00B32480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7E0126" wp14:editId="55FEC799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7" name="Conector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453F577" id="Conector angulado 7" o:spid="_x0000_s1026" type="#_x0000_t34" style="position:absolute;margin-left:4.5pt;margin-top:4.55pt;width:18.55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</w:t>
      </w:r>
      <w:sdt>
        <w:sdtPr>
          <w:rPr>
            <w:rFonts w:ascii="Arial Narrow" w:hAnsi="Arial Narrow" w:cs="Arial"/>
            <w:b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14:paraId="080A0803" w14:textId="77777777" w:rsidR="00793DE4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972409289"/>
          <w:placeholder>
            <w:docPart w:val="CA0DCF97528346D2A45AF7D130E21A5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3E20FD8" w14:textId="6D383A80" w:rsidR="00793DE4" w:rsidRPr="009E6A56" w:rsidRDefault="00793DE4" w:rsidP="00793DE4">
      <w:pPr>
        <w:pStyle w:val="Corpodetexto2"/>
        <w:numPr>
          <w:ilvl w:val="0"/>
          <w:numId w:val="1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977EBF">
        <w:rPr>
          <w:rFonts w:ascii="Arial Narrow" w:hAnsi="Arial Narrow"/>
          <w:sz w:val="20"/>
          <w:szCs w:val="20"/>
        </w:rPr>
        <w:t xml:space="preserve">a cópia da </w:t>
      </w:r>
      <w:r>
        <w:rPr>
          <w:rFonts w:ascii="Arial Narrow" w:hAnsi="Arial Narrow"/>
          <w:sz w:val="20"/>
          <w:szCs w:val="20"/>
        </w:rPr>
        <w:t>viabilidade de abastecimento de água</w:t>
      </w:r>
      <w:r w:rsidRPr="00977EBF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emitida pelo </w:t>
      </w:r>
      <w:r w:rsidRPr="00977EBF">
        <w:rPr>
          <w:rFonts w:ascii="Arial Narrow" w:hAnsi="Arial Narrow"/>
          <w:sz w:val="20"/>
          <w:szCs w:val="20"/>
        </w:rPr>
        <w:t>SAAE, CESAN, ou outra concessionária fornecedora da água no município</w:t>
      </w:r>
      <w:r w:rsidR="00F8315F">
        <w:rPr>
          <w:rFonts w:ascii="Arial Narrow" w:hAnsi="Arial Narrow"/>
          <w:sz w:val="20"/>
          <w:szCs w:val="20"/>
        </w:rPr>
        <w:t xml:space="preserve"> e a cópia da (s) certidão (ões) de outorga.</w:t>
      </w:r>
    </w:p>
    <w:p w14:paraId="12868027" w14:textId="77777777" w:rsidR="00793DE4" w:rsidRPr="002E3BAD" w:rsidRDefault="00793DE4" w:rsidP="00793DE4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  <w:sz w:val="12"/>
        </w:rPr>
      </w:pPr>
    </w:p>
    <w:p w14:paraId="4CEF11DD" w14:textId="77777777" w:rsidR="00793DE4" w:rsidRDefault="00793DE4" w:rsidP="00793DE4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</w:rPr>
      </w:pPr>
    </w:p>
    <w:p w14:paraId="0A8D1FE2" w14:textId="43C70C0A" w:rsidR="00793DE4" w:rsidRPr="0042280D" w:rsidRDefault="00793DE4" w:rsidP="00793DE4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7</w:t>
      </w:r>
      <w:r>
        <w:rPr>
          <w:rFonts w:ascii="Arial" w:hAnsi="Arial" w:cs="Arial"/>
        </w:rPr>
        <w:t xml:space="preserve"> </w:t>
      </w:r>
      <w:r>
        <w:rPr>
          <w:rFonts w:ascii="Arial Narrow" w:hAnsi="Arial Narrow"/>
          <w:b/>
        </w:rPr>
        <w:t>GERAÇ</w:t>
      </w:r>
      <w:r w:rsidR="00F8315F">
        <w:rPr>
          <w:rFonts w:ascii="Arial Narrow" w:hAnsi="Arial Narrow"/>
          <w:b/>
        </w:rPr>
        <w:t>Ã</w:t>
      </w:r>
      <w:r>
        <w:rPr>
          <w:rFonts w:ascii="Arial Narrow" w:hAnsi="Arial Narrow"/>
          <w:b/>
        </w:rPr>
        <w:t>O DE EFLUENTES</w:t>
      </w:r>
    </w:p>
    <w:p w14:paraId="630CD759" w14:textId="6598AB16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630B46"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7</w:t>
      </w:r>
      <w:r w:rsidRPr="00630B46">
        <w:rPr>
          <w:rFonts w:ascii="Arial Narrow" w:hAnsi="Arial Narrow"/>
          <w:i/>
        </w:rPr>
        <w:t xml:space="preserve">.1 </w:t>
      </w:r>
      <w:r>
        <w:rPr>
          <w:rFonts w:ascii="Arial Narrow" w:hAnsi="Arial Narrow" w:cs="Arial"/>
        </w:rPr>
        <w:t xml:space="preserve"> Há geração de </w:t>
      </w:r>
      <w:r w:rsidRPr="00D248F8">
        <w:rPr>
          <w:rFonts w:ascii="Arial Narrow" w:hAnsi="Arial Narrow" w:cs="Arial"/>
          <w:b/>
        </w:rPr>
        <w:t>efluentes domésticos</w:t>
      </w:r>
      <w:r w:rsidRPr="00630B46">
        <w:rPr>
          <w:rFonts w:ascii="Arial Narrow" w:hAnsi="Arial Narrow" w:cs="Arial"/>
        </w:rPr>
        <w:t xml:space="preserve"> (esgoto sanitário)?</w:t>
      </w:r>
    </w:p>
    <w:p w14:paraId="7EAE5EA6" w14:textId="77777777" w:rsidR="00793DE4" w:rsidRPr="00630B46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02720709" w14:textId="77777777" w:rsidR="00793DE4" w:rsidRPr="00D248F8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18"/>
        </w:rPr>
      </w:pPr>
      <w:r w:rsidRPr="00D248F8">
        <w:rPr>
          <w:rFonts w:ascii="Arial Narrow" w:hAnsi="Arial Narrow" w:cs="Arial"/>
          <w:sz w:val="20"/>
          <w:szCs w:val="18"/>
        </w:rPr>
        <w:t xml:space="preserve">Descrever o tipo de Tratamento para os </w:t>
      </w:r>
      <w:r w:rsidRPr="00D248F8">
        <w:rPr>
          <w:rFonts w:ascii="Arial Narrow" w:hAnsi="Arial Narrow" w:cs="Arial"/>
          <w:b/>
          <w:sz w:val="20"/>
          <w:szCs w:val="18"/>
        </w:rPr>
        <w:t>efluentes domésticos</w:t>
      </w:r>
      <w:r w:rsidRPr="00D248F8">
        <w:rPr>
          <w:rFonts w:ascii="Arial Narrow" w:hAnsi="Arial Narrow" w:cs="Arial"/>
          <w:sz w:val="20"/>
          <w:szCs w:val="18"/>
        </w:rPr>
        <w:t xml:space="preserve"> gerados no empreendimento: </w:t>
      </w:r>
      <w:sdt>
        <w:sdtPr>
          <w:rPr>
            <w:rFonts w:ascii="Arial Narrow" w:hAnsi="Arial Narrow" w:cs="Arial"/>
            <w:sz w:val="20"/>
            <w:szCs w:val="18"/>
          </w:rPr>
          <w:id w:val="1104530025"/>
          <w:placeholder>
            <w:docPart w:val="D270BCCD1D7D43F8BBD5235C2CD7748D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  <w:listItem w:displayText="Uso de Banheiro Químico" w:value="Uso de Banheiro Químico"/>
          </w:dropDownList>
        </w:sdtPr>
        <w:sdtEndPr/>
        <w:sdtContent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D248F8">
        <w:rPr>
          <w:rFonts w:ascii="Arial Narrow" w:hAnsi="Arial Narrow" w:cs="Arial"/>
          <w:sz w:val="20"/>
          <w:szCs w:val="18"/>
        </w:rPr>
        <w:t xml:space="preserve"> </w:t>
      </w:r>
    </w:p>
    <w:p w14:paraId="6B849A24" w14:textId="77777777" w:rsidR="00793DE4" w:rsidRPr="00D95BAF" w:rsidRDefault="00793DE4" w:rsidP="00793DE4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a periodicidade da manutenção do sistema de tratamento</w:t>
      </w:r>
      <w:r>
        <w:rPr>
          <w:rFonts w:ascii="Arial Narrow" w:hAnsi="Arial Narrow" w:cs="Arial"/>
          <w:sz w:val="18"/>
          <w:szCs w:val="18"/>
        </w:rPr>
        <w:t>, se houver</w:t>
      </w:r>
      <w:r w:rsidRPr="00D95BAF">
        <w:rPr>
          <w:rFonts w:ascii="Arial Narrow" w:hAnsi="Arial Narrow" w:cs="Arial"/>
          <w:sz w:val="18"/>
          <w:szCs w:val="18"/>
        </w:rPr>
        <w:t>:</w:t>
      </w:r>
      <w:r>
        <w:rPr>
          <w:rFonts w:ascii="Arial Narrow" w:hAnsi="Arial Narrow" w:cs="Arial"/>
          <w:sz w:val="18"/>
          <w:szCs w:val="18"/>
        </w:rPr>
        <w:t xml:space="preserve"> </w:t>
      </w:r>
      <w:sdt>
        <w:sdtPr>
          <w:rPr>
            <w:rFonts w:ascii="Arial Narrow" w:hAnsi="Arial Narrow"/>
          </w:rPr>
          <w:id w:val="-983158303"/>
          <w:placeholder>
            <w:docPart w:val="46AE14ABF981444A8F06B470C5ACA6E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91A47EC" w14:textId="77777777" w:rsidR="00793DE4" w:rsidRDefault="00793DE4" w:rsidP="00793DE4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o nome da empresa responsável pela </w:t>
      </w:r>
      <w:r>
        <w:rPr>
          <w:rFonts w:ascii="Arial Narrow" w:hAnsi="Arial Narrow" w:cs="Arial"/>
          <w:sz w:val="18"/>
          <w:szCs w:val="18"/>
        </w:rPr>
        <w:t>c</w:t>
      </w:r>
      <w:r w:rsidRPr="00D95BAF">
        <w:rPr>
          <w:rFonts w:ascii="Arial Narrow" w:hAnsi="Arial Narrow" w:cs="Arial"/>
          <w:sz w:val="18"/>
          <w:szCs w:val="18"/>
        </w:rPr>
        <w:t xml:space="preserve">oleta, </w:t>
      </w:r>
      <w:r>
        <w:rPr>
          <w:rFonts w:ascii="Arial Narrow" w:hAnsi="Arial Narrow" w:cs="Arial"/>
          <w:sz w:val="18"/>
          <w:szCs w:val="18"/>
        </w:rPr>
        <w:t>t</w:t>
      </w:r>
      <w:r w:rsidRPr="00D95BAF">
        <w:rPr>
          <w:rFonts w:ascii="Arial Narrow" w:hAnsi="Arial Narrow" w:cs="Arial"/>
          <w:sz w:val="18"/>
          <w:szCs w:val="18"/>
        </w:rPr>
        <w:t xml:space="preserve">ransporte e </w:t>
      </w:r>
      <w:r>
        <w:rPr>
          <w:rFonts w:ascii="Arial Narrow" w:hAnsi="Arial Narrow" w:cs="Arial"/>
          <w:sz w:val="18"/>
          <w:szCs w:val="18"/>
        </w:rPr>
        <w:t>d</w:t>
      </w:r>
      <w:r w:rsidRPr="00D95BAF">
        <w:rPr>
          <w:rFonts w:ascii="Arial Narrow" w:hAnsi="Arial Narrow" w:cs="Arial"/>
          <w:sz w:val="18"/>
          <w:szCs w:val="18"/>
        </w:rPr>
        <w:t>estinação final dos resíduos sólidos</w:t>
      </w:r>
      <w:r>
        <w:rPr>
          <w:rFonts w:ascii="Arial Narrow" w:hAnsi="Arial Narrow" w:cs="Arial"/>
          <w:sz w:val="18"/>
          <w:szCs w:val="18"/>
        </w:rPr>
        <w:t xml:space="preserve"> (lodo)</w:t>
      </w:r>
      <w:r w:rsidRPr="00D95BAF">
        <w:rPr>
          <w:rFonts w:ascii="Arial Narrow" w:hAnsi="Arial Narrow" w:cs="Arial"/>
          <w:sz w:val="18"/>
          <w:szCs w:val="18"/>
        </w:rPr>
        <w:t xml:space="preserve"> provenientes da limpeza / manutenção do sistema de tratamento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2114665943"/>
          <w:placeholder>
            <w:docPart w:val="11DCE545DD0149C582E3503B2E3E76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046086B" w14:textId="77777777" w:rsidR="00793DE4" w:rsidRDefault="00793DE4" w:rsidP="00793DE4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1850021541"/>
          <w:placeholder>
            <w:docPart w:val="6DA5D69C77D84918996DCD5DA5E8F7E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9BDC8FC" w14:textId="77777777" w:rsidR="00793DE4" w:rsidRPr="00BB2F4A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0"/>
        </w:rPr>
      </w:pPr>
    </w:p>
    <w:p w14:paraId="00D45CC5" w14:textId="680F753E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95BAF"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7</w:t>
      </w:r>
      <w:r w:rsidRPr="00D95BAF">
        <w:rPr>
          <w:rFonts w:ascii="Arial Narrow" w:hAnsi="Arial Narrow" w:cs="Arial"/>
          <w:i/>
        </w:rPr>
        <w:t>.2</w:t>
      </w:r>
      <w:r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</w:rPr>
        <w:t xml:space="preserve">Onde se dá o lançamento do efluente doméstico tratado: </w:t>
      </w:r>
    </w:p>
    <w:p w14:paraId="6DF7905C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Esgoto</w:t>
      </w:r>
      <w:r w:rsidR="00793DE4">
        <w:rPr>
          <w:rFonts w:ascii="Arial Narrow" w:hAnsi="Arial Narrow" w:cs="Arial"/>
          <w:sz w:val="20"/>
          <w:szCs w:val="20"/>
        </w:rPr>
        <w:t xml:space="preserve"> Municipal </w:t>
      </w:r>
    </w:p>
    <w:p w14:paraId="4D6A0C5D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124BB9">
        <w:rPr>
          <w:rFonts w:ascii="Arial Narrow" w:hAnsi="Arial Narrow" w:cs="Arial"/>
          <w:iCs/>
          <w:sz w:val="20"/>
          <w:szCs w:val="20"/>
        </w:rPr>
        <w:t>Deverá possuir a anuência da prefeitura municipal para tal lançamento</w:t>
      </w:r>
    </w:p>
    <w:p w14:paraId="78692339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433196731"/>
          <w:placeholder>
            <w:docPart w:val="5114DC62C31E455C958DA348E71A2DA4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47940EF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Outro.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292904760"/>
          <w:placeholder>
            <w:docPart w:val="85575A1FBE304FC1BDA5C2C0A50CB200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ABCFB25" w14:textId="77777777" w:rsidR="00793DE4" w:rsidRPr="002254AE" w:rsidRDefault="00793DE4" w:rsidP="00793DE4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Se aplicável </w:t>
      </w:r>
      <w:r>
        <w:rPr>
          <w:rFonts w:ascii="Arial Narrow" w:hAnsi="Arial Narrow" w:cs="Arial"/>
          <w:sz w:val="18"/>
          <w:szCs w:val="18"/>
        </w:rPr>
        <w:sym w:font="Symbol" w:char="F0AE"/>
      </w:r>
      <w:r w:rsidRPr="002254AE">
        <w:rPr>
          <w:rFonts w:ascii="Arial Narrow" w:hAnsi="Arial Narrow" w:cs="Arial"/>
          <w:sz w:val="18"/>
          <w:szCs w:val="18"/>
        </w:rPr>
        <w:t xml:space="preserve"> Portaria de Outorga</w:t>
      </w:r>
      <w:r w:rsidRPr="002254AE">
        <w:rPr>
          <w:rFonts w:ascii="Arial Narrow" w:hAnsi="Arial Narrow" w:cs="Arial"/>
          <w:b/>
          <w:sz w:val="18"/>
          <w:szCs w:val="18"/>
        </w:rPr>
        <w:t xml:space="preserve"> </w:t>
      </w:r>
      <w:r w:rsidRPr="002254AE">
        <w:rPr>
          <w:rFonts w:ascii="Arial Narrow" w:hAnsi="Arial Narrow" w:cs="Arial"/>
          <w:sz w:val="18"/>
          <w:szCs w:val="18"/>
        </w:rPr>
        <w:t xml:space="preserve">nº </w:t>
      </w:r>
      <w:r w:rsidRPr="002254AE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31783552"/>
          <w:placeholder>
            <w:docPart w:val="5ABDE6959D1848E78E6E8103DAFCC0F8"/>
          </w:placeholder>
          <w:showingPlcHdr/>
        </w:sdtPr>
        <w:sdtEndPr/>
        <w:sdtContent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EFBB10D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 xml:space="preserve">                     </w:t>
      </w:r>
      <w:r>
        <w:rPr>
          <w:rFonts w:ascii="Arial Narrow" w:hAnsi="Arial Narrow" w:cs="Arial"/>
          <w:sz w:val="18"/>
          <w:szCs w:val="18"/>
        </w:rPr>
        <w:t xml:space="preserve">                 </w:t>
      </w:r>
      <w:r>
        <w:rPr>
          <w:rFonts w:ascii="Arial Narrow" w:hAnsi="Arial Narrow" w:cs="Arial"/>
          <w:sz w:val="18"/>
          <w:szCs w:val="18"/>
        </w:rPr>
        <w:sym w:font="Symbol" w:char="F0AE"/>
      </w:r>
      <w:r>
        <w:rPr>
          <w:rFonts w:ascii="Arial Narrow" w:hAnsi="Arial Narrow" w:cs="Arial"/>
          <w:sz w:val="18"/>
          <w:szCs w:val="18"/>
        </w:rPr>
        <w:t xml:space="preserve"> </w:t>
      </w:r>
      <w:r w:rsidRPr="0045472A">
        <w:rPr>
          <w:rFonts w:ascii="Arial Narrow" w:hAnsi="Arial Narrow" w:cs="Arial"/>
          <w:sz w:val="18"/>
          <w:szCs w:val="18"/>
        </w:rPr>
        <w:t>Processo de Outorga nº:</w:t>
      </w:r>
      <w:r w:rsidRPr="00630B46"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348840741"/>
          <w:placeholder>
            <w:docPart w:val="4116A7D6B8E64D16B633C37682E339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8C42E2B" w14:textId="77777777" w:rsidR="00793DE4" w:rsidRPr="00630B46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 se aplica.</w:t>
      </w:r>
    </w:p>
    <w:p w14:paraId="292BF792" w14:textId="77777777" w:rsidR="00793DE4" w:rsidRPr="00E85CC2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sz w:val="10"/>
        </w:rPr>
      </w:pPr>
    </w:p>
    <w:p w14:paraId="16C56E9D" w14:textId="2F35243F" w:rsidR="00793DE4" w:rsidRPr="00630B46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7</w:t>
      </w:r>
      <w:r>
        <w:rPr>
          <w:rFonts w:ascii="Arial Narrow" w:hAnsi="Arial Narrow" w:cs="Arial"/>
          <w:i/>
        </w:rPr>
        <w:t xml:space="preserve">.3 </w:t>
      </w:r>
      <w:r w:rsidRPr="00630B46">
        <w:rPr>
          <w:rFonts w:ascii="Arial Narrow" w:hAnsi="Arial Narrow" w:cs="Arial"/>
        </w:rPr>
        <w:t xml:space="preserve">Há geração de </w:t>
      </w:r>
      <w:r w:rsidRPr="00630B46">
        <w:rPr>
          <w:rFonts w:ascii="Arial Narrow" w:hAnsi="Arial Narrow" w:cs="Arial"/>
          <w:b/>
        </w:rPr>
        <w:t>efluentes industriais</w:t>
      </w:r>
      <w:r w:rsidRPr="00630B46">
        <w:rPr>
          <w:rFonts w:ascii="Arial Narrow" w:hAnsi="Arial Narrow" w:cs="Arial"/>
        </w:rPr>
        <w:t xml:space="preserve"> (lavagem de equipamentos, </w:t>
      </w:r>
      <w:r w:rsidR="00C02298">
        <w:rPr>
          <w:rFonts w:ascii="Arial Narrow" w:hAnsi="Arial Narrow" w:cs="Arial"/>
        </w:rPr>
        <w:t xml:space="preserve">maquinários, </w:t>
      </w:r>
      <w:r w:rsidRPr="00630B46">
        <w:rPr>
          <w:rFonts w:ascii="Arial Narrow" w:hAnsi="Arial Narrow" w:cs="Arial"/>
        </w:rPr>
        <w:t>utensílios, pátios e afins) na atividade em questão?</w:t>
      </w:r>
    </w:p>
    <w:p w14:paraId="2F3136F5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</w:t>
      </w:r>
      <w:sdt>
        <w:sdtPr>
          <w:rPr>
            <w:rFonts w:ascii="Arial Narrow" w:hAnsi="Arial Narrow" w:cs="Arial"/>
            <w:b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</w:t>
      </w:r>
      <w:r w:rsidR="00793DE4">
        <w:rPr>
          <w:rFonts w:ascii="Arial Narrow" w:hAnsi="Arial Narrow" w:cs="Arial"/>
        </w:rPr>
        <w:t>Não</w:t>
      </w:r>
    </w:p>
    <w:p w14:paraId="0E161825" w14:textId="77777777" w:rsidR="00793DE4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C0529C">
        <w:rPr>
          <w:rFonts w:ascii="Arial Narrow" w:hAnsi="Arial Narrow" w:cs="Arial"/>
          <w:sz w:val="20"/>
          <w:szCs w:val="18"/>
        </w:rPr>
        <w:t xml:space="preserve">Descrever o sistema de Tratamento para os </w:t>
      </w:r>
      <w:r w:rsidRPr="00C0529C">
        <w:rPr>
          <w:rFonts w:ascii="Arial Narrow" w:hAnsi="Arial Narrow" w:cs="Arial"/>
          <w:b/>
          <w:sz w:val="20"/>
          <w:szCs w:val="18"/>
        </w:rPr>
        <w:t>efluentes industriais</w:t>
      </w:r>
      <w:r w:rsidRPr="00C0529C">
        <w:rPr>
          <w:rFonts w:ascii="Arial Narrow" w:hAnsi="Arial Narrow" w:cs="Arial"/>
          <w:sz w:val="20"/>
          <w:szCs w:val="18"/>
        </w:rPr>
        <w:t xml:space="preserve"> gerados no empreendimento</w:t>
      </w:r>
      <w:r w:rsidRPr="00C0529C">
        <w:rPr>
          <w:rFonts w:ascii="Arial Narrow" w:hAnsi="Arial Narrow" w:cs="Arial"/>
          <w:sz w:val="20"/>
        </w:rPr>
        <w:t>:</w:t>
      </w:r>
      <w:r w:rsidRPr="00D248F8">
        <w:rPr>
          <w:rFonts w:ascii="Arial Narrow" w:hAnsi="Arial Narrow" w:cs="Arial"/>
          <w:sz w:val="24"/>
        </w:rPr>
        <w:t xml:space="preserve"> </w:t>
      </w:r>
      <w:sdt>
        <w:sdtPr>
          <w:rPr>
            <w:rStyle w:val="Estilo2"/>
          </w:rPr>
          <w:id w:val="495925611"/>
          <w:placeholder>
            <w:docPart w:val="CE9BE9567B5F48AE87A334E4E7865BAB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rFonts w:asciiTheme="minorHAnsi" w:hAnsiTheme="minorHAnsi"/>
            <w:color w:val="595959" w:themeColor="text1" w:themeTint="A6"/>
            <w:sz w:val="14"/>
          </w:rPr>
        </w:sdtEndPr>
        <w:sdtContent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sdtContent>
      </w:sdt>
    </w:p>
    <w:p w14:paraId="00A8ED55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Informar a periodicidade da manutenção do sistema de tratamento:</w:t>
      </w:r>
      <w:r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588062714"/>
          <w:placeholder>
            <w:docPart w:val="BB91C27D07E24505BECA6CE4CB69A1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BA57798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É realizado monitoramento do efluente?</w:t>
      </w:r>
    </w:p>
    <w:p w14:paraId="45E9F862" w14:textId="77777777" w:rsidR="00793DE4" w:rsidRPr="00B32480" w:rsidRDefault="008D551C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Sim. Indicar a freq</w:t>
      </w:r>
      <w:r w:rsidR="00793DE4">
        <w:rPr>
          <w:rFonts w:ascii="Arial Narrow" w:hAnsi="Arial Narrow" w:cs="Arial"/>
          <w:sz w:val="20"/>
          <w:szCs w:val="20"/>
        </w:rPr>
        <w:t>u</w:t>
      </w:r>
      <w:r w:rsidR="00793DE4" w:rsidRPr="00B32480">
        <w:rPr>
          <w:rFonts w:ascii="Arial Narrow" w:hAnsi="Arial Narrow" w:cs="Arial"/>
          <w:sz w:val="20"/>
          <w:szCs w:val="20"/>
        </w:rPr>
        <w:t>ência: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4474877"/>
          <w:placeholder>
            <w:docPart w:val="1BF190B41A2E4804A5FEB818FD90CEC2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EA97DA" w14:textId="77777777" w:rsidR="00793DE4" w:rsidRPr="00B32480" w:rsidRDefault="008D551C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Não</w:t>
      </w:r>
    </w:p>
    <w:p w14:paraId="31D04E47" w14:textId="77777777" w:rsidR="00793DE4" w:rsidRPr="0045472A" w:rsidRDefault="00793DE4" w:rsidP="00793DE4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 w:rsidRPr="0045472A">
        <w:rPr>
          <w:rFonts w:ascii="Arial Narrow" w:hAnsi="Arial Narrow" w:cs="Arial"/>
          <w:sz w:val="18"/>
          <w:szCs w:val="18"/>
        </w:rPr>
        <w:t xml:space="preserve">Informar a (s) Empresa(s) Responsável (is) </w:t>
      </w:r>
      <w:r w:rsidRPr="00C65355">
        <w:rPr>
          <w:rFonts w:ascii="Arial Narrow" w:hAnsi="Arial Narrow" w:cs="Arial"/>
          <w:sz w:val="18"/>
          <w:szCs w:val="18"/>
        </w:rPr>
        <w:t xml:space="preserve">para coleta e transporte dos </w:t>
      </w:r>
      <w:r w:rsidRPr="00C65355">
        <w:rPr>
          <w:rFonts w:ascii="Arial Narrow" w:hAnsi="Arial Narrow" w:cs="Arial"/>
          <w:bCs/>
          <w:sz w:val="18"/>
          <w:szCs w:val="18"/>
        </w:rPr>
        <w:t>efluentes</w:t>
      </w:r>
      <w:r w:rsidRPr="00C65355">
        <w:rPr>
          <w:rFonts w:ascii="Arial Narrow" w:hAnsi="Arial Narrow" w:cs="Arial"/>
          <w:sz w:val="18"/>
          <w:szCs w:val="18"/>
        </w:rPr>
        <w:t xml:space="preserve"> provenientes</w:t>
      </w:r>
      <w:r w:rsidRPr="0045472A">
        <w:rPr>
          <w:rFonts w:ascii="Arial Narrow" w:hAnsi="Arial Narrow" w:cs="Arial"/>
          <w:sz w:val="18"/>
          <w:szCs w:val="18"/>
        </w:rPr>
        <w:t xml:space="preserve"> da limpeza / manutenção do si</w:t>
      </w:r>
      <w:r>
        <w:rPr>
          <w:rFonts w:ascii="Arial Narrow" w:hAnsi="Arial Narrow" w:cs="Arial"/>
          <w:sz w:val="18"/>
          <w:szCs w:val="18"/>
        </w:rPr>
        <w:t>stema de tratamento industrial (lodo):</w:t>
      </w:r>
      <w:r w:rsidRPr="00880796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916747663"/>
          <w:placeholder>
            <w:docPart w:val="ABC4C98F5B76423DBB7C372EE25F434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F57C998" w14:textId="77777777" w:rsidR="00793DE4" w:rsidRDefault="00793DE4" w:rsidP="00793DE4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45472A"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2076160000"/>
          <w:placeholder>
            <w:docPart w:val="CF14D3224F704EDE9744C3D313A6EEC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5DD90DB" w14:textId="77777777" w:rsidR="00793DE4" w:rsidRPr="00D248F8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6"/>
        </w:rPr>
      </w:pPr>
    </w:p>
    <w:p w14:paraId="200AE3B9" w14:textId="23853242" w:rsidR="00793DE4" w:rsidRPr="00630B46" w:rsidRDefault="002C7DD4" w:rsidP="002C7DD4">
      <w:pPr>
        <w:pStyle w:val="Corpodetexto2"/>
        <w:tabs>
          <w:tab w:val="left" w:pos="426"/>
        </w:tabs>
        <w:spacing w:before="120" w:line="240" w:lineRule="auto"/>
        <w:ind w:left="1146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5.7.3.1 </w:t>
      </w:r>
      <w:r w:rsidR="00793DE4" w:rsidRPr="00630B46">
        <w:rPr>
          <w:rFonts w:ascii="Arial Narrow" w:hAnsi="Arial Narrow" w:cs="Arial"/>
        </w:rPr>
        <w:t xml:space="preserve">Onde se dá o lançamento do efluente final (tratado): </w:t>
      </w:r>
    </w:p>
    <w:p w14:paraId="5CCEF298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Esgoto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B32480">
        <w:rPr>
          <w:rFonts w:ascii="Arial Narrow" w:hAnsi="Arial Narrow" w:cs="Arial"/>
          <w:i/>
          <w:sz w:val="20"/>
          <w:szCs w:val="20"/>
        </w:rPr>
        <w:t>Deverá possuir a anuência da concessionária para tal lançamento</w:t>
      </w:r>
      <w:r w:rsidR="00793DE4">
        <w:rPr>
          <w:rFonts w:ascii="Arial Narrow" w:hAnsi="Arial Narrow" w:cs="Arial"/>
          <w:i/>
          <w:sz w:val="20"/>
          <w:szCs w:val="20"/>
        </w:rPr>
        <w:t>.</w:t>
      </w:r>
    </w:p>
    <w:p w14:paraId="0A3D8884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B32480">
        <w:rPr>
          <w:rFonts w:ascii="Arial Narrow" w:hAnsi="Arial Narrow" w:cs="Arial"/>
          <w:i/>
          <w:sz w:val="20"/>
          <w:szCs w:val="20"/>
        </w:rPr>
        <w:t>Deverá possuir a anuência do município</w:t>
      </w:r>
      <w:r w:rsidR="00793DE4">
        <w:rPr>
          <w:rFonts w:ascii="Arial Narrow" w:hAnsi="Arial Narrow" w:cs="Arial"/>
          <w:i/>
          <w:sz w:val="20"/>
          <w:szCs w:val="20"/>
        </w:rPr>
        <w:t xml:space="preserve"> </w:t>
      </w:r>
      <w:r w:rsidR="00793DE4" w:rsidRPr="00B32480">
        <w:rPr>
          <w:rFonts w:ascii="Arial Narrow" w:hAnsi="Arial Narrow" w:cs="Arial"/>
          <w:i/>
          <w:sz w:val="20"/>
          <w:szCs w:val="20"/>
        </w:rPr>
        <w:t>para tal lançamento</w:t>
      </w:r>
      <w:r w:rsidR="00793DE4">
        <w:rPr>
          <w:rFonts w:ascii="Arial Narrow" w:hAnsi="Arial Narrow" w:cs="Arial"/>
          <w:i/>
          <w:sz w:val="20"/>
          <w:szCs w:val="20"/>
        </w:rPr>
        <w:t>.</w:t>
      </w:r>
    </w:p>
    <w:p w14:paraId="75AAD484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95520118"/>
          <w:placeholder>
            <w:docPart w:val="426E52F042434A1B9F1FA8D7AF9A2B60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5A7BE5F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Se aplicável, Portaria de Outorga</w:t>
      </w:r>
      <w:r w:rsidRPr="00B32480">
        <w:rPr>
          <w:rFonts w:ascii="Arial Narrow" w:hAnsi="Arial Narrow" w:cs="Arial"/>
          <w:b/>
          <w:sz w:val="20"/>
          <w:szCs w:val="20"/>
        </w:rPr>
        <w:t xml:space="preserve"> </w:t>
      </w:r>
      <w:r w:rsidRPr="00B32480">
        <w:rPr>
          <w:rFonts w:ascii="Arial Narrow" w:hAnsi="Arial Narrow" w:cs="Arial"/>
          <w:sz w:val="20"/>
          <w:szCs w:val="20"/>
        </w:rPr>
        <w:t xml:space="preserve">nº </w:t>
      </w:r>
      <w:sdt>
        <w:sdtPr>
          <w:rPr>
            <w:rFonts w:ascii="Arial Narrow" w:hAnsi="Arial Narrow"/>
          </w:rPr>
          <w:id w:val="-1012924849"/>
          <w:placeholder>
            <w:docPart w:val="EFBD22749B1045EBA47FDBDE1B78024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F3F0412" w14:textId="77777777" w:rsidR="00793DE4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 xml:space="preserve">Processo de Outorga nº: </w:t>
      </w:r>
      <w:sdt>
        <w:sdtPr>
          <w:rPr>
            <w:rFonts w:ascii="Arial Narrow" w:hAnsi="Arial Narrow"/>
          </w:rPr>
          <w:id w:val="-1321036467"/>
          <w:placeholder>
            <w:docPart w:val="36EA089B65F243059F497FAD5971606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F8C2445" w14:textId="77777777" w:rsidR="00793DE4" w:rsidRPr="007D7901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MS Gothic" w:eastAsia="MS Gothic" w:hAnsi="MS Gothic" w:cs="Arial"/>
            <w:b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7D7901">
        <w:rPr>
          <w:rFonts w:ascii="Arial Narrow" w:hAnsi="Arial Narrow" w:cs="Arial"/>
          <w:sz w:val="20"/>
          <w:szCs w:val="20"/>
        </w:rPr>
        <w:t xml:space="preserve"> Outro. Especificar:</w:t>
      </w:r>
      <w:r w:rsidR="00793DE4" w:rsidRPr="007D7901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514808802"/>
          <w:placeholder>
            <w:docPart w:val="811147A77AEC4F6599AA9AC913CC570D"/>
          </w:placeholder>
          <w:showingPlcHdr/>
        </w:sdtPr>
        <w:sdtEndPr/>
        <w:sdtContent>
          <w:r w:rsidR="00793DE4"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E583D1D" w14:textId="77777777" w:rsidR="00793DE4" w:rsidRPr="007D7901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Não se aplica.</w:t>
      </w:r>
    </w:p>
    <w:p w14:paraId="0A2D5768" w14:textId="77777777" w:rsidR="00793DE4" w:rsidRPr="009E6A56" w:rsidRDefault="00793DE4" w:rsidP="00793DE4">
      <w:pPr>
        <w:pStyle w:val="Corpodetexto2"/>
        <w:numPr>
          <w:ilvl w:val="0"/>
          <w:numId w:val="1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3642DD">
        <w:rPr>
          <w:rFonts w:ascii="Arial Narrow" w:hAnsi="Arial Narrow"/>
          <w:sz w:val="20"/>
          <w:szCs w:val="20"/>
          <w:u w:val="single"/>
        </w:rPr>
        <w:t>os resultados das análises físico-químicas do último estágio do tratamento, antes do lançamento</w:t>
      </w:r>
      <w:r w:rsidRPr="009E6A56">
        <w:rPr>
          <w:rFonts w:ascii="Arial Narrow" w:hAnsi="Arial Narrow"/>
          <w:sz w:val="20"/>
          <w:szCs w:val="20"/>
        </w:rPr>
        <w:t xml:space="preserve">, a fim de comprovar a eficiência do tratamento.  </w:t>
      </w:r>
    </w:p>
    <w:p w14:paraId="19C669BB" w14:textId="77777777" w:rsidR="00793DE4" w:rsidRPr="000E4EE8" w:rsidRDefault="00793DE4" w:rsidP="00793DE4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8"/>
          <w:szCs w:val="20"/>
        </w:rPr>
      </w:pPr>
    </w:p>
    <w:p w14:paraId="6BD2F184" w14:textId="77777777" w:rsidR="00793DE4" w:rsidRPr="002E3BAD" w:rsidRDefault="00793DE4" w:rsidP="00793DE4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14"/>
          <w:szCs w:val="20"/>
        </w:rPr>
      </w:pPr>
    </w:p>
    <w:p w14:paraId="168832D7" w14:textId="2E984B15" w:rsidR="00793DE4" w:rsidRPr="00CA6597" w:rsidRDefault="00793DE4" w:rsidP="00793DE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8</w:t>
      </w:r>
      <w:r>
        <w:rPr>
          <w:rFonts w:ascii="Arial Narrow" w:hAnsi="Arial Narrow"/>
          <w:b/>
        </w:rPr>
        <w:t xml:space="preserve"> GERENCIAMENTOS DE RESÍDUOS SÓLIDOS</w:t>
      </w:r>
      <w:r w:rsidRPr="00CA6597">
        <w:rPr>
          <w:rFonts w:ascii="Arial Narrow" w:hAnsi="Arial Narrow"/>
          <w:b/>
        </w:rPr>
        <w:t>:</w:t>
      </w:r>
    </w:p>
    <w:p w14:paraId="02132C83" w14:textId="7D0E8AB3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F32C4E"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8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Há geração de resíduos sólidos?</w:t>
      </w:r>
    </w:p>
    <w:p w14:paraId="349F5F3A" w14:textId="77777777" w:rsidR="00793DE4" w:rsidRPr="00630B46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61151268" w14:textId="77777777" w:rsidR="00793DE4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Pontuar as etapas da atividade e quais resíduos são gerados em cada etapa, incluindo os resíduos perigosos – Classe I de acordo com a normativa NBR 10.004: </w:t>
      </w:r>
    </w:p>
    <w:p w14:paraId="00700490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Etapa 1: .</w:t>
      </w:r>
      <w:r w:rsidRPr="00450EE4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498864312"/>
          <w:placeholder>
            <w:docPart w:val="1A2A06E9D9414EE19AE17A42DF2783C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46BC78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712417095"/>
          <w:placeholder>
            <w:docPart w:val="E20FE1D6B74B41578C72BCC0EC60272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5D351C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20106211"/>
          <w:placeholder>
            <w:docPart w:val="D8B8F7D7760A4CC7AE6E6FC79D59A92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6F41CC5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2020575553"/>
          <w:placeholder>
            <w:docPart w:val="B698BA183CA64C9181A755B88C8632B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E00B298" w14:textId="77777777" w:rsidR="00793DE4" w:rsidRPr="0045472A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3BD042D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2: </w:t>
      </w:r>
      <w:sdt>
        <w:sdtPr>
          <w:rPr>
            <w:rFonts w:ascii="Arial Narrow" w:hAnsi="Arial Narrow"/>
          </w:rPr>
          <w:id w:val="133999316"/>
          <w:placeholder>
            <w:docPart w:val="AC3EA16F2FB74C07A1DF08F99934934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FA01E5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1530923201"/>
          <w:placeholder>
            <w:docPart w:val="F4CBA13897964C2994A0490770F8152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CB90EA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507137023"/>
          <w:placeholder>
            <w:docPart w:val="507C522960BC4BFE897BDDCC5258AFE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274F496" w14:textId="77777777" w:rsidR="00793DE4" w:rsidRPr="0045472A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057981335"/>
          <w:placeholder>
            <w:docPart w:val="57A2C9A060B94A6E9235162B0D286D0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D8148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B9775EC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3: </w:t>
      </w:r>
      <w:sdt>
        <w:sdtPr>
          <w:rPr>
            <w:rFonts w:ascii="Arial Narrow" w:hAnsi="Arial Narrow"/>
          </w:rPr>
          <w:id w:val="-875849954"/>
          <w:placeholder>
            <w:docPart w:val="4503AFF59E1749A39BE944489462751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C93CF8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558549335"/>
          <w:placeholder>
            <w:docPart w:val="44EE3C506F8249D19E2A15B7A425668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D8C499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1448116008"/>
          <w:placeholder>
            <w:docPart w:val="DB0937F799264A959299A63147719F1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9EF71B5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806035667"/>
          <w:placeholder>
            <w:docPart w:val="FC89DAC53FFC4A5AB75C8698FEC475C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1E9F66A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079EE2D4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4: </w:t>
      </w:r>
      <w:sdt>
        <w:sdtPr>
          <w:rPr>
            <w:rFonts w:ascii="Arial Narrow" w:hAnsi="Arial Narrow"/>
          </w:rPr>
          <w:id w:val="1620568051"/>
          <w:placeholder>
            <w:docPart w:val="4C476FC517984588A88C2E3D7D1B325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57099D5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807928154"/>
          <w:placeholder>
            <w:docPart w:val="ECF36CB2B5344E5DB4D594F45ABFE1F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BCA87C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67359831"/>
          <w:placeholder>
            <w:docPart w:val="1E1FC1C184B14D53897261009159B62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3C73D73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-1414919851"/>
          <w:placeholder>
            <w:docPart w:val="C2955472BF4A461DB793EE65EAE3D76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D8D3720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14:paraId="1D88920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5: </w:t>
      </w:r>
      <w:sdt>
        <w:sdtPr>
          <w:rPr>
            <w:rFonts w:ascii="Arial Narrow" w:hAnsi="Arial Narrow"/>
          </w:rPr>
          <w:id w:val="-1858961628"/>
          <w:placeholder>
            <w:docPart w:val="93591B5F3AD94549ADE0613E8BD6606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B55FFD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757742555"/>
          <w:placeholder>
            <w:docPart w:val="47C8899A62AB43CCA641926F562BC43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D45906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269010265"/>
          <w:placeholder>
            <w:docPart w:val="7566F94FD39640A4B9FB15AC5CFBD03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0C1DECB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547040061"/>
          <w:placeholder>
            <w:docPart w:val="03A62A6EB5ED4FE18B11DF534169882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88CD2A3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14:paraId="3D79763B" w14:textId="44AD1B5D" w:rsidR="00793DE4" w:rsidRDefault="00793DE4" w:rsidP="00793DE4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8</w:t>
      </w:r>
      <w:r w:rsidRPr="000C18A8">
        <w:rPr>
          <w:rFonts w:ascii="Arial Narrow" w:hAnsi="Arial Narrow" w:cs="Arial"/>
          <w:i/>
        </w:rPr>
        <w:t>.2</w:t>
      </w:r>
      <w:r w:rsidRPr="000C18A8">
        <w:rPr>
          <w:rFonts w:ascii="Arial Narrow" w:hAnsi="Arial Narrow" w:cs="Arial"/>
        </w:rPr>
        <w:t xml:space="preserve"> Informar a (s) Empresa(s) Responsável (is) para </w:t>
      </w:r>
      <w:r>
        <w:rPr>
          <w:rFonts w:ascii="Arial Narrow" w:hAnsi="Arial Narrow" w:cs="Arial"/>
          <w:b/>
          <w:u w:val="single"/>
        </w:rPr>
        <w:t>coleta e</w:t>
      </w:r>
      <w:r w:rsidRPr="000C18A8">
        <w:rPr>
          <w:rFonts w:ascii="Arial Narrow" w:hAnsi="Arial Narrow" w:cs="Arial"/>
          <w:b/>
          <w:u w:val="single"/>
        </w:rPr>
        <w:t xml:space="preserve"> transporte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</w:rPr>
        <w:t>dos resíduos</w:t>
      </w:r>
      <w:r>
        <w:rPr>
          <w:rFonts w:ascii="Arial Narrow" w:hAnsi="Arial Narrow" w:cs="Arial"/>
        </w:rPr>
        <w:t xml:space="preserve">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>:</w:t>
      </w:r>
    </w:p>
    <w:p w14:paraId="77B9918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1558978443"/>
          <w:placeholder>
            <w:docPart w:val="14EB0FDFBD224B02A75F6CC86A93B60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511EE1F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620177517"/>
          <w:placeholder>
            <w:docPart w:val="76A84410C1A0497C825C4E3DEF087E3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E8E6B7" w14:textId="6DB20AD1" w:rsidR="00793DE4" w:rsidRDefault="00FD797D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26187D1F" w14:textId="77777777" w:rsidR="00FD797D" w:rsidRDefault="00FD797D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70E7D0F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399264126"/>
          <w:placeholder>
            <w:docPart w:val="1A194690B6374B7F865E4B467E17BC2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847C54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998566794"/>
          <w:placeholder>
            <w:docPart w:val="EBE0633DD4404F4DB7A8E613921F9BD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70A81BC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44682E40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BC337F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915006326"/>
          <w:placeholder>
            <w:docPart w:val="983BE5FC617140F8A58BDAD600C01F6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4631EE" w14:textId="77777777" w:rsidR="00793DE4" w:rsidRPr="000C18A8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459567124"/>
          <w:placeholder>
            <w:docPart w:val="64282D9E0943486D85FE4E90B53B0F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04976BA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1991548C" w14:textId="08DDA2D0" w:rsidR="00793DE4" w:rsidRPr="000C18A8" w:rsidRDefault="00793DE4" w:rsidP="00793DE4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8</w:t>
      </w:r>
      <w:r>
        <w:rPr>
          <w:rFonts w:ascii="Arial Narrow" w:hAnsi="Arial Narrow" w:cs="Arial"/>
          <w:i/>
        </w:rPr>
        <w:t xml:space="preserve">.3 </w:t>
      </w:r>
      <w:r w:rsidRPr="000C18A8">
        <w:rPr>
          <w:rFonts w:ascii="Arial Narrow" w:hAnsi="Arial Narrow" w:cs="Arial"/>
        </w:rPr>
        <w:t>Informar a (s) Empresa(s) Responsável (is) para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  <w:b/>
          <w:u w:val="single"/>
        </w:rPr>
        <w:t>destinação final</w:t>
      </w:r>
      <w:r w:rsidRPr="000C18A8">
        <w:rPr>
          <w:rFonts w:ascii="Arial Narrow" w:hAnsi="Arial Narrow" w:cs="Arial"/>
        </w:rPr>
        <w:t xml:space="preserve"> dos resíduos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 xml:space="preserve">: </w:t>
      </w:r>
    </w:p>
    <w:p w14:paraId="77652D6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-183984615"/>
          <w:placeholder>
            <w:docPart w:val="7F9C88A9FEA14EDA8D79848077A0B93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F8B277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039739430"/>
          <w:placeholder>
            <w:docPart w:val="2918921078134061933336442A3EC7E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7C9DF31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1875439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5AFB9F8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-337009088"/>
          <w:placeholder>
            <w:docPart w:val="6578865607B74311924A387D2B6E82E2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17E5A6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790320303"/>
          <w:placeholder>
            <w:docPart w:val="E99D4D1173224C05884E32F3A7298D1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6844DBE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075FE0B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27F202D3" w14:textId="73BC8408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60564303"/>
          <w:placeholder>
            <w:docPart w:val="A45368BE367C4EEE9250B9EA12E89DC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A63296E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456491412"/>
          <w:placeholder>
            <w:docPart w:val="7D936BB13B5643CD975435D967A8149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9390D19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0121A07F" w14:textId="77777777" w:rsidR="00793DE4" w:rsidRPr="00B32480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>
        <w:rPr>
          <w:rFonts w:ascii="Arial Narrow" w:hAnsi="Arial Narrow" w:cs="Arial"/>
        </w:rPr>
        <w:t xml:space="preserve"> </w:t>
      </w:r>
      <w:r w:rsidR="00793DE4" w:rsidRPr="00B32480">
        <w:rPr>
          <w:rFonts w:ascii="Arial Narrow" w:hAnsi="Arial Narrow"/>
          <w:sz w:val="20"/>
          <w:szCs w:val="20"/>
        </w:rPr>
        <w:t xml:space="preserve">Venda/ Doação para terceiros. </w:t>
      </w:r>
    </w:p>
    <w:p w14:paraId="0216DB51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/>
          <w:sz w:val="20"/>
          <w:szCs w:val="20"/>
        </w:rPr>
        <w:t xml:space="preserve"> Reaproveitamento. Especificar</w:t>
      </w:r>
      <w:r w:rsidR="00793DE4" w:rsidRPr="000C18A8">
        <w:rPr>
          <w:rFonts w:ascii="Arial Narrow" w:hAnsi="Arial Narrow"/>
        </w:rPr>
        <w:t xml:space="preserve">: </w:t>
      </w:r>
      <w:sdt>
        <w:sdtPr>
          <w:rPr>
            <w:rFonts w:ascii="Arial Narrow" w:hAnsi="Arial Narrow"/>
          </w:rPr>
          <w:id w:val="-1640720278"/>
          <w:placeholder>
            <w:docPart w:val="4DFE66CC373D4676ADF80BA81A9AC59F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1E8683A" w14:textId="59A2AA62" w:rsidR="00793DE4" w:rsidRDefault="00793DE4" w:rsidP="00793DE4">
      <w:pPr>
        <w:pStyle w:val="Corpodetexto2"/>
        <w:numPr>
          <w:ilvl w:val="0"/>
          <w:numId w:val="11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 w:rsidRPr="00717948">
        <w:rPr>
          <w:rFonts w:ascii="Arial Narrow" w:hAnsi="Arial Narrow"/>
          <w:sz w:val="20"/>
          <w:szCs w:val="20"/>
        </w:rPr>
        <w:t>Apresentar</w:t>
      </w:r>
      <w:r>
        <w:rPr>
          <w:rFonts w:ascii="Arial Narrow" w:hAnsi="Arial Narrow"/>
          <w:sz w:val="20"/>
          <w:szCs w:val="20"/>
        </w:rPr>
        <w:t xml:space="preserve"> aos autos do processo a</w:t>
      </w:r>
      <w:r w:rsidRPr="00717948">
        <w:rPr>
          <w:rFonts w:ascii="Arial Narrow" w:hAnsi="Arial Narrow"/>
          <w:sz w:val="20"/>
          <w:szCs w:val="20"/>
        </w:rPr>
        <w:t xml:space="preserve"> cópia da </w:t>
      </w:r>
      <w:r w:rsidRPr="002614BE">
        <w:rPr>
          <w:rFonts w:ascii="Arial Narrow" w:hAnsi="Arial Narrow"/>
          <w:sz w:val="20"/>
          <w:szCs w:val="20"/>
          <w:u w:val="single"/>
        </w:rPr>
        <w:t>declaração</w:t>
      </w:r>
      <w:r>
        <w:rPr>
          <w:rFonts w:ascii="Arial Narrow" w:hAnsi="Arial Narrow"/>
          <w:sz w:val="20"/>
          <w:szCs w:val="20"/>
          <w:u w:val="single"/>
        </w:rPr>
        <w:t xml:space="preserve"> ou certificado ou nota fiscal</w:t>
      </w:r>
      <w:r w:rsidRPr="002614BE">
        <w:rPr>
          <w:rFonts w:ascii="Arial Narrow" w:hAnsi="Arial Narrow"/>
          <w:sz w:val="20"/>
          <w:szCs w:val="20"/>
          <w:u w:val="single"/>
        </w:rPr>
        <w:t xml:space="preserve"> </w:t>
      </w:r>
      <w:r w:rsidR="00FD797D">
        <w:rPr>
          <w:rFonts w:ascii="Arial Narrow" w:hAnsi="Arial Narrow"/>
          <w:sz w:val="20"/>
          <w:szCs w:val="20"/>
          <w:u w:val="single"/>
        </w:rPr>
        <w:t xml:space="preserve">ou contrato </w:t>
      </w:r>
      <w:r w:rsidRPr="002614BE">
        <w:rPr>
          <w:rFonts w:ascii="Arial Narrow" w:hAnsi="Arial Narrow"/>
          <w:sz w:val="20"/>
          <w:szCs w:val="20"/>
          <w:u w:val="single"/>
        </w:rPr>
        <w:t>de recebimento dos resíduos</w:t>
      </w:r>
      <w:r>
        <w:rPr>
          <w:rFonts w:ascii="Arial Narrow" w:hAnsi="Arial Narrow"/>
          <w:sz w:val="20"/>
          <w:szCs w:val="20"/>
        </w:rPr>
        <w:t xml:space="preserve">  </w:t>
      </w:r>
      <w:r w:rsidRPr="00717948">
        <w:rPr>
          <w:rFonts w:ascii="Arial Narrow" w:hAnsi="Arial Narrow"/>
          <w:sz w:val="20"/>
          <w:szCs w:val="20"/>
        </w:rPr>
        <w:t xml:space="preserve">e </w:t>
      </w:r>
      <w:r>
        <w:rPr>
          <w:rFonts w:ascii="Arial Narrow" w:hAnsi="Arial Narrow"/>
          <w:sz w:val="20"/>
          <w:szCs w:val="20"/>
        </w:rPr>
        <w:t xml:space="preserve">as cópias das </w:t>
      </w:r>
      <w:r w:rsidRPr="00717948">
        <w:rPr>
          <w:rFonts w:ascii="Arial Narrow" w:hAnsi="Arial Narrow"/>
          <w:sz w:val="20"/>
          <w:szCs w:val="20"/>
        </w:rPr>
        <w:t>licença</w:t>
      </w:r>
      <w:r>
        <w:rPr>
          <w:rFonts w:ascii="Arial Narrow" w:hAnsi="Arial Narrow"/>
          <w:sz w:val="20"/>
          <w:szCs w:val="20"/>
        </w:rPr>
        <w:t>s</w:t>
      </w:r>
      <w:r w:rsidRPr="00717948">
        <w:rPr>
          <w:rFonts w:ascii="Arial Narrow" w:hAnsi="Arial Narrow"/>
          <w:sz w:val="20"/>
          <w:szCs w:val="20"/>
        </w:rPr>
        <w:t xml:space="preserve"> ambienta</w:t>
      </w:r>
      <w:r>
        <w:rPr>
          <w:rFonts w:ascii="Arial Narrow" w:hAnsi="Arial Narrow"/>
          <w:sz w:val="20"/>
          <w:szCs w:val="20"/>
        </w:rPr>
        <w:t xml:space="preserve">is e suas condicionantes </w:t>
      </w:r>
      <w:r w:rsidR="00FD797D">
        <w:rPr>
          <w:rFonts w:ascii="Arial Narrow" w:hAnsi="Arial Narrow"/>
          <w:sz w:val="20"/>
          <w:szCs w:val="20"/>
        </w:rPr>
        <w:t>referente ao local onde os resíduos serão destinados;</w:t>
      </w:r>
    </w:p>
    <w:p w14:paraId="0F21120B" w14:textId="1185604F" w:rsidR="00793DE4" w:rsidRDefault="00793DE4" w:rsidP="00793DE4">
      <w:pPr>
        <w:pStyle w:val="Corpodetexto2"/>
        <w:numPr>
          <w:ilvl w:val="0"/>
          <w:numId w:val="11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Apresentar </w:t>
      </w:r>
      <w:r w:rsidR="00FD797D">
        <w:rPr>
          <w:rFonts w:ascii="Arial Narrow" w:hAnsi="Arial Narrow"/>
          <w:sz w:val="20"/>
          <w:szCs w:val="20"/>
        </w:rPr>
        <w:t>a</w:t>
      </w:r>
      <w:r>
        <w:rPr>
          <w:rFonts w:ascii="Arial Narrow" w:hAnsi="Arial Narrow"/>
          <w:sz w:val="20"/>
          <w:szCs w:val="20"/>
        </w:rPr>
        <w:t>os autos</w:t>
      </w:r>
      <w:r w:rsidR="00FD797D">
        <w:rPr>
          <w:rFonts w:ascii="Arial Narrow" w:hAnsi="Arial Narrow"/>
          <w:sz w:val="20"/>
          <w:szCs w:val="20"/>
        </w:rPr>
        <w:t xml:space="preserve"> processuais</w:t>
      </w:r>
      <w:r w:rsidR="00113987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os projetos e estudos técnicos necessários que comprove a eficiência do reaproveitamento do resíduo, exemplo: </w:t>
      </w:r>
      <w:r w:rsidRPr="00D2058D">
        <w:rPr>
          <w:rFonts w:ascii="Arial Narrow" w:hAnsi="Arial Narrow"/>
          <w:b/>
          <w:sz w:val="20"/>
          <w:szCs w:val="20"/>
        </w:rPr>
        <w:t>compostagem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reciclagem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obra de arte</w:t>
      </w:r>
      <w:r>
        <w:rPr>
          <w:rFonts w:ascii="Arial Narrow" w:hAnsi="Arial Narrow"/>
          <w:sz w:val="20"/>
          <w:szCs w:val="20"/>
        </w:rPr>
        <w:t>, dentre outros.</w:t>
      </w:r>
    </w:p>
    <w:p w14:paraId="02BDDD42" w14:textId="77777777" w:rsidR="00793DE4" w:rsidRPr="003C0FA0" w:rsidRDefault="00793DE4" w:rsidP="00793DE4">
      <w:pPr>
        <w:pStyle w:val="Corpodetexto2"/>
        <w:spacing w:before="120" w:line="240" w:lineRule="auto"/>
        <w:rPr>
          <w:rFonts w:ascii="Arial Narrow" w:hAnsi="Arial Narrow" w:cs="Arial"/>
          <w:sz w:val="10"/>
          <w:szCs w:val="20"/>
        </w:rPr>
      </w:pPr>
    </w:p>
    <w:p w14:paraId="48DDD55D" w14:textId="19E1AAD3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8</w:t>
      </w:r>
      <w:r>
        <w:rPr>
          <w:rFonts w:ascii="Arial Narrow" w:hAnsi="Arial Narrow"/>
          <w:i/>
        </w:rPr>
        <w:t>.</w:t>
      </w:r>
      <w:r w:rsidRPr="004D3F22">
        <w:rPr>
          <w:rFonts w:ascii="Arial Narrow" w:hAnsi="Arial Narrow"/>
          <w:i/>
        </w:rPr>
        <w:t>5</w:t>
      </w:r>
      <w:r w:rsidRPr="004D3F22">
        <w:rPr>
          <w:rFonts w:ascii="Arial Narrow" w:hAnsi="Arial Narrow"/>
          <w:b/>
        </w:rPr>
        <w:t xml:space="preserve"> </w:t>
      </w:r>
      <w:r w:rsidRPr="004D3F22">
        <w:rPr>
          <w:rFonts w:ascii="Arial Narrow" w:hAnsi="Arial Narrow" w:cs="Arial"/>
        </w:rPr>
        <w:t>Há geração ou possibilidade de geração de</w:t>
      </w:r>
      <w:r>
        <w:rPr>
          <w:rFonts w:ascii="Arial Narrow" w:hAnsi="Arial Narrow" w:cs="Arial"/>
        </w:rPr>
        <w:t xml:space="preserve"> resíduos </w:t>
      </w:r>
      <w:r w:rsidRPr="0012385A">
        <w:rPr>
          <w:rFonts w:ascii="Arial Narrow" w:hAnsi="Arial Narrow" w:cs="Arial"/>
          <w:b/>
        </w:rPr>
        <w:t>PERIGOSOS</w:t>
      </w:r>
      <w:r>
        <w:rPr>
          <w:rFonts w:ascii="Arial Narrow" w:hAnsi="Arial Narrow" w:cs="Arial"/>
        </w:rPr>
        <w:t>, CLASSE I</w:t>
      </w:r>
      <w:r w:rsidR="004D3F22">
        <w:rPr>
          <w:rFonts w:ascii="Arial Narrow" w:hAnsi="Arial Narrow" w:cs="Arial"/>
        </w:rPr>
        <w:t xml:space="preserve"> no local da atividade</w:t>
      </w:r>
      <w:r>
        <w:rPr>
          <w:rFonts w:ascii="Arial Narrow" w:hAnsi="Arial Narrow" w:cs="Arial"/>
        </w:rPr>
        <w:t>?</w:t>
      </w:r>
    </w:p>
    <w:p w14:paraId="014F26F6" w14:textId="77777777" w:rsidR="00793DE4" w:rsidRPr="00630B46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54964B23" w14:textId="77777777" w:rsidR="00793DE4" w:rsidRDefault="00793DE4" w:rsidP="00793DE4">
      <w:pPr>
        <w:spacing w:before="120" w:after="120" w:line="240" w:lineRule="auto"/>
        <w:jc w:val="both"/>
        <w:rPr>
          <w:rFonts w:ascii="Arial Narrow" w:hAnsi="Arial Narrow" w:cs="Arial"/>
          <w:sz w:val="20"/>
          <w:szCs w:val="20"/>
        </w:rPr>
      </w:pPr>
      <w:r w:rsidRPr="000C18A8">
        <w:rPr>
          <w:rFonts w:ascii="Arial Narrow" w:hAnsi="Arial Narrow" w:cs="Arial"/>
          <w:b/>
          <w:sz w:val="20"/>
          <w:szCs w:val="20"/>
        </w:rPr>
        <w:t>Observação</w:t>
      </w:r>
      <w:r w:rsidRPr="000C18A8">
        <w:rPr>
          <w:rFonts w:ascii="Arial Narrow" w:hAnsi="Arial Narrow" w:cs="Arial"/>
          <w:sz w:val="20"/>
          <w:szCs w:val="20"/>
        </w:rPr>
        <w:t xml:space="preserve">: Para os Resíduos Perigosos será necessária a </w:t>
      </w:r>
      <w:r w:rsidRPr="00B92152">
        <w:rPr>
          <w:rFonts w:ascii="Arial Narrow" w:hAnsi="Arial Narrow" w:cs="Arial"/>
          <w:b/>
          <w:sz w:val="20"/>
          <w:szCs w:val="20"/>
        </w:rPr>
        <w:t>elaboração de um plano de gerenciamento</w:t>
      </w:r>
      <w:r>
        <w:rPr>
          <w:rFonts w:ascii="Arial Narrow" w:hAnsi="Arial Narrow" w:cs="Arial"/>
          <w:sz w:val="20"/>
          <w:szCs w:val="20"/>
        </w:rPr>
        <w:t xml:space="preserve"> </w:t>
      </w:r>
      <w:r w:rsidRPr="004D3F22">
        <w:rPr>
          <w:rFonts w:ascii="Arial Narrow" w:hAnsi="Arial Narrow" w:cs="Arial"/>
          <w:b/>
          <w:bCs/>
          <w:sz w:val="20"/>
          <w:szCs w:val="20"/>
        </w:rPr>
        <w:t>de resíduos</w:t>
      </w:r>
      <w:r>
        <w:rPr>
          <w:rFonts w:ascii="Arial Narrow" w:hAnsi="Arial Narrow" w:cs="Arial"/>
          <w:sz w:val="20"/>
          <w:szCs w:val="20"/>
        </w:rPr>
        <w:t xml:space="preserve"> que con</w:t>
      </w:r>
      <w:r w:rsidRPr="000C18A8">
        <w:rPr>
          <w:rFonts w:ascii="Arial Narrow" w:hAnsi="Arial Narrow" w:cs="Arial"/>
          <w:sz w:val="20"/>
          <w:szCs w:val="20"/>
        </w:rPr>
        <w:t>temple no mínimo os seguintes critérios</w:t>
      </w:r>
      <w:r>
        <w:rPr>
          <w:rFonts w:ascii="Arial Narrow" w:hAnsi="Arial Narrow" w:cs="Arial"/>
          <w:sz w:val="20"/>
          <w:szCs w:val="20"/>
        </w:rPr>
        <w:t xml:space="preserve"> (</w:t>
      </w:r>
      <w:r w:rsidRPr="00EE1028">
        <w:rPr>
          <w:rFonts w:ascii="Arial Narrow" w:hAnsi="Arial Narrow" w:cs="Arial"/>
          <w:sz w:val="16"/>
          <w:szCs w:val="16"/>
        </w:rPr>
        <w:t>deverá compor a ART do técnico responsável</w:t>
      </w:r>
      <w:r>
        <w:rPr>
          <w:rFonts w:ascii="Arial Narrow" w:hAnsi="Arial Narrow" w:cs="Arial"/>
          <w:sz w:val="20"/>
          <w:szCs w:val="20"/>
        </w:rPr>
        <w:t>)</w:t>
      </w:r>
      <w:r w:rsidRPr="000C18A8">
        <w:rPr>
          <w:rFonts w:ascii="Arial Narrow" w:hAnsi="Arial Narrow" w:cs="Arial"/>
          <w:sz w:val="20"/>
          <w:szCs w:val="20"/>
        </w:rPr>
        <w:t xml:space="preserve">: </w:t>
      </w:r>
    </w:p>
    <w:p w14:paraId="24CD5828" w14:textId="1C047C19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Quantidade gerada no mês (quando couber), quantidade de resíduo</w:t>
      </w:r>
      <w:r w:rsidR="004D3F22">
        <w:rPr>
          <w:rFonts w:ascii="Arial Narrow" w:hAnsi="Arial Narrow" w:cs="Arial"/>
          <w:sz w:val="20"/>
          <w:szCs w:val="20"/>
        </w:rPr>
        <w:t>s</w:t>
      </w:r>
      <w:r>
        <w:rPr>
          <w:rFonts w:ascii="Arial Narrow" w:hAnsi="Arial Narrow" w:cs="Arial"/>
          <w:sz w:val="20"/>
          <w:szCs w:val="20"/>
        </w:rPr>
        <w:t xml:space="preserve"> destinada e forma de acondicionamento até que seja destinado (</w:t>
      </w:r>
      <w:r w:rsidRPr="00102FA8">
        <w:rPr>
          <w:rFonts w:ascii="Arial Narrow" w:hAnsi="Arial Narrow" w:cs="Arial"/>
          <w:sz w:val="18"/>
          <w:szCs w:val="18"/>
        </w:rPr>
        <w:t>recipiente, cobertura do local e piso</w:t>
      </w:r>
      <w:r>
        <w:rPr>
          <w:rFonts w:ascii="Arial Narrow" w:hAnsi="Arial Narrow" w:cs="Arial"/>
          <w:sz w:val="20"/>
          <w:szCs w:val="20"/>
        </w:rPr>
        <w:t>). Apresentar todos os documentos comprobatórios pertinentes e relatório fotográfico do local;</w:t>
      </w:r>
    </w:p>
    <w:p w14:paraId="74BBBEAF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Ações preventivas, </w:t>
      </w:r>
      <w:r w:rsidRPr="000C18A8">
        <w:rPr>
          <w:rFonts w:ascii="Arial Narrow" w:hAnsi="Arial Narrow" w:cs="Arial"/>
          <w:sz w:val="20"/>
          <w:szCs w:val="20"/>
        </w:rPr>
        <w:t>corretivas</w:t>
      </w:r>
      <w:r>
        <w:rPr>
          <w:rFonts w:ascii="Arial Narrow" w:hAnsi="Arial Narrow" w:cs="Arial"/>
          <w:sz w:val="20"/>
          <w:szCs w:val="20"/>
        </w:rPr>
        <w:t xml:space="preserve"> e contingenciais</w:t>
      </w:r>
      <w:r w:rsidRPr="000C18A8">
        <w:rPr>
          <w:rFonts w:ascii="Arial Narrow" w:hAnsi="Arial Narrow" w:cs="Arial"/>
          <w:sz w:val="20"/>
          <w:szCs w:val="20"/>
        </w:rPr>
        <w:t xml:space="preserve"> a serem executadas em situações de gerenciamento incorreto ou acidentes</w:t>
      </w:r>
      <w:r>
        <w:rPr>
          <w:rFonts w:ascii="Arial Narrow" w:hAnsi="Arial Narrow" w:cs="Arial"/>
          <w:sz w:val="20"/>
          <w:szCs w:val="20"/>
        </w:rPr>
        <w:t>;</w:t>
      </w:r>
    </w:p>
    <w:p w14:paraId="618F3CB4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Metas</w:t>
      </w:r>
      <w:r w:rsidRPr="000C18A8">
        <w:rPr>
          <w:rFonts w:ascii="Arial Narrow" w:hAnsi="Arial Narrow" w:cs="Arial"/>
          <w:sz w:val="20"/>
          <w:szCs w:val="20"/>
        </w:rPr>
        <w:t xml:space="preserve"> e procedimentos relacionados à minimização da geração de resíduos sólidos, sua reutilização e reciclagem</w:t>
      </w:r>
      <w:r>
        <w:rPr>
          <w:rFonts w:ascii="Arial Narrow" w:hAnsi="Arial Narrow" w:cs="Arial"/>
          <w:sz w:val="20"/>
          <w:szCs w:val="20"/>
        </w:rPr>
        <w:t>;</w:t>
      </w:r>
    </w:p>
    <w:p w14:paraId="4F18AC6B" w14:textId="77777777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Medidas</w:t>
      </w:r>
      <w:r w:rsidRPr="000C18A8">
        <w:rPr>
          <w:rFonts w:ascii="Arial Narrow" w:hAnsi="Arial Narrow" w:cs="Arial"/>
          <w:sz w:val="20"/>
          <w:szCs w:val="20"/>
        </w:rPr>
        <w:t xml:space="preserve"> saneadoras dos passivos ambientais relacionados aos resíduos sólidos</w:t>
      </w:r>
      <w:r>
        <w:rPr>
          <w:rFonts w:ascii="Arial Narrow" w:hAnsi="Arial Narrow" w:cs="Arial"/>
          <w:sz w:val="20"/>
          <w:szCs w:val="20"/>
        </w:rPr>
        <w:t>;</w:t>
      </w:r>
    </w:p>
    <w:p w14:paraId="009B5559" w14:textId="77777777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Cronograma de treinamento dos funcionários que manuseiam estes tipos de resíduos no empreendimento; </w:t>
      </w:r>
    </w:p>
    <w:p w14:paraId="6225EDF4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14:paraId="64269370" w14:textId="77777777" w:rsidR="00793DE4" w:rsidRPr="00793DE4" w:rsidRDefault="00793DE4" w:rsidP="00793DE4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4"/>
        </w:rPr>
      </w:pPr>
    </w:p>
    <w:p w14:paraId="36F32746" w14:textId="77777777" w:rsidR="00793DE4" w:rsidRPr="000F490E" w:rsidRDefault="00793DE4" w:rsidP="00793DE4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6"/>
        </w:rPr>
      </w:pPr>
    </w:p>
    <w:p w14:paraId="29367E60" w14:textId="5E23657A" w:rsidR="00793DE4" w:rsidRDefault="00793DE4" w:rsidP="00793DE4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9</w:t>
      </w:r>
      <w:r>
        <w:rPr>
          <w:rFonts w:ascii="Arial Narrow" w:hAnsi="Arial Narrow"/>
          <w:b/>
        </w:rPr>
        <w:t xml:space="preserve"> </w:t>
      </w:r>
      <w:r w:rsidRPr="00B377C9">
        <w:rPr>
          <w:rFonts w:ascii="Arial Narrow" w:hAnsi="Arial Narrow"/>
          <w:b/>
        </w:rPr>
        <w:t xml:space="preserve">GERENCIAMENTOS DAS EMISSÕES ATMOSFÉRICAS: </w:t>
      </w:r>
    </w:p>
    <w:p w14:paraId="2A9AE977" w14:textId="7F80E73F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9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O empreendimento / atividade, em qualquer uma de suas etapas, é geradora de emissões atmosféricas?</w:t>
      </w:r>
    </w:p>
    <w:p w14:paraId="13FB43BD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29626468" w14:textId="136D962D" w:rsidR="00793DE4" w:rsidRDefault="00793DE4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7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as tabelas que seguem:</w:t>
      </w:r>
    </w:p>
    <w:p w14:paraId="692B143D" w14:textId="77777777" w:rsidR="003649AB" w:rsidRDefault="003649AB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793DE4" w14:paraId="679DA3BF" w14:textId="77777777" w:rsidTr="006C5015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3EB2ACD8" w14:textId="77777777" w:rsidR="00793DE4" w:rsidRPr="00E64CD5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>Emissões atmosféricas devido à queima de combustíveis</w:t>
            </w:r>
          </w:p>
        </w:tc>
      </w:tr>
      <w:tr w:rsidR="00793DE4" w14:paraId="373303B1" w14:textId="77777777" w:rsidTr="006C5015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259FC8F4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7DED0810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95B3C56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C265FB9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3A222609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3B215BB7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199398387"/>
                <w:placeholder>
                  <w:docPart w:val="556A5C3FF003422887FB1DF1E772CF4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279797974"/>
            <w:placeholder>
              <w:docPart w:val="5A134815960B4EF08A16237B3396876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09C86116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7414828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660266349"/>
                <w:placeholder>
                  <w:docPart w:val="ECEEB59EFD054A1D9F23FE6D736BD76A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741517830"/>
            <w:placeholder>
              <w:docPart w:val="B7C4D0809EBD4CCE8FCDF6A2CA7C2B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E7A0517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5808B41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B1A0993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328643453"/>
                <w:placeholder>
                  <w:docPart w:val="167181D386C24D42B586829C7E60F78C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717638050"/>
            <w:placeholder>
              <w:docPart w:val="0FEE1183912440A7B877148994D6D8C8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0EE323B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D09D582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46302899"/>
                <w:placeholder>
                  <w:docPart w:val="F5BC48AE60914C16B58A2EDA783EFB6C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483670349"/>
            <w:placeholder>
              <w:docPart w:val="3AB39C4C8796442CBB224131CF8FBA3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D50880F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3BB2C11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F6B145B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3439654"/>
                <w:placeholder>
                  <w:docPart w:val="D1CA8A9335EA4197ADA1D1441D15A8E3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40749288"/>
            <w:placeholder>
              <w:docPart w:val="5063516975A14B2081B050BFB917BF8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9F8B56F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5553D04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125037300"/>
                <w:placeholder>
                  <w:docPart w:val="64F7814201B243E59E48BEE9F52E325E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09060855"/>
            <w:placeholder>
              <w:docPart w:val="82DB6BB04E31430EA06F11809808118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2212863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40AECE0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3A59D04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778791406"/>
                <w:placeholder>
                  <w:docPart w:val="97EAF433033C46869A0D656613108A1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2089414223"/>
            <w:placeholder>
              <w:docPart w:val="BE35B627C2F2472B8B7494794C2A9AF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13857540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1EFE714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195320498"/>
                <w:placeholder>
                  <w:docPart w:val="D6EF4A4A1F3C423D85CBDB30404AFD23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537847824"/>
            <w:placeholder>
              <w:docPart w:val="7826D951198D4EF69AB636ECE800E71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6B80A109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859D41F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0D21F753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33110213"/>
                <w:placeholder>
                  <w:docPart w:val="3D5E75C066CC440499E45AF02D3941CD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619987691"/>
            <w:placeholder>
              <w:docPart w:val="6BBFECE3EE554D1E99AD0B5A917F01D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6B19E166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5AE8F360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26976404"/>
                <w:placeholder>
                  <w:docPart w:val="B0B284BABE8A438EA5023577B6E0F648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0389807"/>
            <w:placeholder>
              <w:docPart w:val="6CBE55ED899B4A709FE8DA56218AD2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35CD8450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02A2968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192B61AF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21474661"/>
                <w:placeholder>
                  <w:docPart w:val="4B7571DA130F4D74A900B13334031BC2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68268022"/>
            <w:placeholder>
              <w:docPart w:val="B135DC93E8B04EC8B0C1A38CDF583B9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304F47CC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C82330D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2013981643"/>
                <w:placeholder>
                  <w:docPart w:val="122FFA8753324B2FB2EC3B1DB69D50E3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2047755395"/>
            <w:placeholder>
              <w:docPart w:val="177B247F6C4B41EA835BAFA40EACA1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9ED60AC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14:paraId="5C95161B" w14:textId="420DC909" w:rsidR="002E3BAD" w:rsidRDefault="002E3BAD"/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793DE4" w14:paraId="3E8004AE" w14:textId="77777777" w:rsidTr="006C5015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32749B8B" w14:textId="46163251" w:rsidR="00793DE4" w:rsidRPr="00E64CD5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 xml:space="preserve">Emissões atmosféricas </w:t>
            </w:r>
            <w:r>
              <w:rPr>
                <w:rFonts w:ascii="Arial Narrow" w:hAnsi="Arial Narrow" w:cs="Arial"/>
                <w:b/>
                <w:sz w:val="20"/>
              </w:rPr>
              <w:t>sem</w:t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 queima de combustíveis</w:t>
            </w:r>
          </w:p>
        </w:tc>
      </w:tr>
      <w:tr w:rsidR="00793DE4" w14:paraId="686088BC" w14:textId="77777777" w:rsidTr="006C5015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040683E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1EBF4FA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4220E95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9965C53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63E91DA9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A6A710F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52869545"/>
                <w:placeholder>
                  <w:docPart w:val="80B2BCDDEB9F4745854ECC1D1C35E43D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40802158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63983502"/>
                <w:placeholder>
                  <w:docPart w:val="CF3E44982C5448519F91822897FDD0C3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04558869"/>
            <w:placeholder>
              <w:docPart w:val="539898E908424F68AA103EEDC1A92B5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0E8BFF18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89221183"/>
            <w:placeholder>
              <w:docPart w:val="B7F495884CE94CD3B0C356E5A9D1FA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2BC5F23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1E6FD686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0123D0C3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2096816548"/>
                <w:placeholder>
                  <w:docPart w:val="87050FABE7344244BD5AFECB68E8B26E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60C7FB0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45249416"/>
                <w:placeholder>
                  <w:docPart w:val="6DBB2407E86A4477B2A265EF8981E0A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376206440"/>
            <w:placeholder>
              <w:docPart w:val="F943AD835B9B44D58C32E60836D8BB9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88B5B48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713721597"/>
            <w:placeholder>
              <w:docPart w:val="737C41F2954540E8A4670AA73DF0279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5399E04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73B067D8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38588B4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475645879"/>
                <w:placeholder>
                  <w:docPart w:val="0AC0E11EBAB04A5ABF000F4D7C2F8C6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74DA39CE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63702127"/>
                <w:placeholder>
                  <w:docPart w:val="9366445526874F3D8DB16298BE96D855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97455875"/>
            <w:placeholder>
              <w:docPart w:val="B408732DD40843AE90B1972E2F5E1F1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2E87A8F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203023202"/>
            <w:placeholder>
              <w:docPart w:val="260ABAE8D43A42878D2F55F5D69DC75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BB2C159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44F561D6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18CB49E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917060586"/>
                <w:placeholder>
                  <w:docPart w:val="F5E44503D05A412BA467C277A690A92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1DF9E1A6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75170994"/>
                <w:placeholder>
                  <w:docPart w:val="31E20C9FE41948559A4F2C524EA8D85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633136326"/>
            <w:placeholder>
              <w:docPart w:val="A550574FDA9A4DDEBB0C80FE4B3BFB6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6526563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323085130"/>
            <w:placeholder>
              <w:docPart w:val="8AC696484D89414EBD19BD690A2F306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720856C3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37547AB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14B73745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31647307"/>
                <w:placeholder>
                  <w:docPart w:val="38A31F9F73F5438990C1E12DF75E00C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3D01474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69371227"/>
                <w:placeholder>
                  <w:docPart w:val="C34743AD566D48209776AF7B19475CA1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396974810"/>
            <w:placeholder>
              <w:docPart w:val="D9DB9A11C0E449849C580FFA0CCCDCF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0AD7D6E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755820470"/>
            <w:placeholder>
              <w:docPart w:val="D5D4AACB23B843E786AE0A56405DEED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AB1D64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5B152A9C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654B2C9B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15706763"/>
                <w:placeholder>
                  <w:docPart w:val="096DE742270B475CA3D344318FA03A89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FFB2D13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85772575"/>
                <w:placeholder>
                  <w:docPart w:val="1DF988014E044139B697CF08ECE549A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422073928"/>
            <w:placeholder>
              <w:docPart w:val="5FC24C2FEBBD4997A794E6D0FF090C4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1FCE18F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476461661"/>
            <w:placeholder>
              <w:docPart w:val="515ECF31B34C44C5A9FF993F1D6EC3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D65F28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14:paraId="52AAB212" w14:textId="77777777" w:rsidR="00793DE4" w:rsidRPr="00793DE4" w:rsidRDefault="00793DE4" w:rsidP="00793DE4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"/>
          <w:szCs w:val="20"/>
        </w:rPr>
      </w:pPr>
    </w:p>
    <w:p w14:paraId="797E3793" w14:textId="77777777" w:rsidR="00793DE4" w:rsidRPr="000F490E" w:rsidRDefault="00793DE4" w:rsidP="00793DE4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10"/>
          <w:szCs w:val="20"/>
        </w:rPr>
      </w:pPr>
    </w:p>
    <w:p w14:paraId="7A26F6D6" w14:textId="77777777" w:rsidR="00793DE4" w:rsidRPr="00793DE4" w:rsidRDefault="00793DE4" w:rsidP="00793DE4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eastAsia="Times New Roman" w:hAnsi="Arial Narrow" w:cs="Arial"/>
          <w:sz w:val="2"/>
          <w:szCs w:val="20"/>
          <w:lang w:eastAsia="pt-BR"/>
        </w:rPr>
      </w:pPr>
    </w:p>
    <w:p w14:paraId="43D87A6F" w14:textId="65FFF8A3" w:rsidR="00793DE4" w:rsidRDefault="00793DE4" w:rsidP="00793DE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10</w:t>
      </w:r>
      <w:r>
        <w:rPr>
          <w:rFonts w:ascii="Arial Narrow" w:hAnsi="Arial Narrow"/>
          <w:b/>
        </w:rPr>
        <w:t xml:space="preserve"> </w:t>
      </w:r>
      <w:r w:rsidRPr="00B377C9">
        <w:rPr>
          <w:rFonts w:ascii="Arial Narrow" w:hAnsi="Arial Narrow"/>
          <w:b/>
        </w:rPr>
        <w:t xml:space="preserve">GERENCIAMENTOS DAS EMISSÕES </w:t>
      </w:r>
      <w:r>
        <w:rPr>
          <w:rFonts w:ascii="Arial Narrow" w:hAnsi="Arial Narrow"/>
          <w:b/>
        </w:rPr>
        <w:t>DE RUIDOS</w:t>
      </w:r>
      <w:r w:rsidRPr="00B377C9">
        <w:rPr>
          <w:rFonts w:ascii="Arial Narrow" w:hAnsi="Arial Narrow"/>
          <w:b/>
        </w:rPr>
        <w:t xml:space="preserve">: </w:t>
      </w:r>
    </w:p>
    <w:p w14:paraId="62DDD68E" w14:textId="19B3BC8F" w:rsidR="00793DE4" w:rsidRPr="00C6768A" w:rsidRDefault="00793DE4" w:rsidP="00793DE4">
      <w:pPr>
        <w:pStyle w:val="Corpodetexto2"/>
        <w:tabs>
          <w:tab w:val="left" w:pos="3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10</w:t>
      </w:r>
      <w:r>
        <w:rPr>
          <w:rFonts w:ascii="Arial Narrow" w:hAnsi="Arial Narrow"/>
          <w:i/>
        </w:rPr>
        <w:t xml:space="preserve">.1 </w:t>
      </w:r>
      <w:r w:rsidRPr="00C6768A">
        <w:rPr>
          <w:rFonts w:ascii="Arial Narrow" w:hAnsi="Arial Narrow" w:cs="Arial"/>
        </w:rPr>
        <w:t>A atividade é geradora de emissões atmosféricas ou p</w:t>
      </w:r>
      <w:r w:rsidRPr="00C6768A">
        <w:rPr>
          <w:rFonts w:ascii="Arial Narrow" w:eastAsia="Times New Roman" w:hAnsi="Arial Narrow" w:cs="Arial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 w:rsidRPr="00C6768A">
        <w:rPr>
          <w:rFonts w:ascii="Arial Narrow" w:hAnsi="Arial Narrow" w:cs="Arial"/>
        </w:rPr>
        <w:t>?</w:t>
      </w:r>
    </w:p>
    <w:p w14:paraId="737CE471" w14:textId="77777777" w:rsidR="00793DE4" w:rsidRDefault="008D551C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1954C19B" w14:textId="2F5BB1D8" w:rsidR="00793DE4" w:rsidRPr="00B85C59" w:rsidRDefault="00793DE4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 w:rsidR="002C7DD4">
        <w:rPr>
          <w:rFonts w:ascii="Arial Narrow" w:eastAsia="Times New Roman" w:hAnsi="Arial Narrow" w:cs="Arial"/>
          <w:i/>
          <w:sz w:val="20"/>
          <w:szCs w:val="20"/>
          <w:lang w:eastAsia="pt-BR"/>
        </w:rPr>
        <w:t>10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 tabelas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793DE4" w14:paraId="7B30ABD9" w14:textId="77777777" w:rsidTr="006C5015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63942934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5FD9E2F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2DAA594D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430BBF91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153D8B9C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688880609"/>
                <w:placeholder>
                  <w:docPart w:val="C8E6F22171ED43F99B63BBFD33484335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521A92C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961262088"/>
                <w:placeholder>
                  <w:docPart w:val="70188FDB877740DDB3E4E7DF295EEEA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7640475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62497345"/>
                <w:placeholder>
                  <w:docPart w:val="0EED6033108F41068DE4D9A2D62789E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783BF45D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34C0E6F5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91248928"/>
                <w:placeholder>
                  <w:docPart w:val="56C37A18A5354B0183C1B6930D4AD71E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67691134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99794648"/>
                <w:placeholder>
                  <w:docPart w:val="4D4C8441BB634EA28A792CECD95C2CDC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44C5EDAE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462045317"/>
                <w:placeholder>
                  <w:docPart w:val="74F439C6C8E54B87A66C6BE4D7A15C8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302AC303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2F1A90EB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46595020"/>
                <w:placeholder>
                  <w:docPart w:val="C9B433C79649457E8776DD37825B4EA0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29364809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854067134"/>
                <w:placeholder>
                  <w:docPart w:val="4786662F6A5341E48B1B966B828166CA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27651BF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944126219"/>
                <w:placeholder>
                  <w:docPart w:val="E7498E059FDE42EC8E2546999A1FDEC2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5EF3127E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73880D86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66123254"/>
                <w:placeholder>
                  <w:docPart w:val="71E60AA3248D4E70A86706A2D983CE9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457BB9CD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688329318"/>
                <w:placeholder>
                  <w:docPart w:val="25B57A58A08E4ABAB0DEECED25C88FD9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3693CB82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076863793"/>
                <w:placeholder>
                  <w:docPart w:val="7C1375FD258C4B36BEEB7DEDE28189E8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0948DCD5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2E194491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2703905"/>
                <w:placeholder>
                  <w:docPart w:val="7E276A28BA5C46DF9D01CD1CED23F7E9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A682B85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2008432019"/>
                <w:placeholder>
                  <w:docPart w:val="B36334577CC64B3A9F6E648F2CCBCC7D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95A53AD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318506183"/>
                <w:placeholder>
                  <w:docPart w:val="F043D3001B54436E81EB2B261A131E01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4722E15C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4B4C87B5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01921690"/>
                <w:placeholder>
                  <w:docPart w:val="D9FE374C9D514C9BA095A679A0062B95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51FF0AA9" w14:textId="77777777" w:rsidR="00793DE4" w:rsidRDefault="008D551C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682442704"/>
                <w:placeholder>
                  <w:docPart w:val="C89353D3D38A4560859BCB89DB7E449B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793DE4" w:rsidRPr="00F404C4">
              <w:rPr>
                <w:rStyle w:val="Estilo1Char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14:paraId="4048E26A" w14:textId="77777777" w:rsidR="00793DE4" w:rsidRDefault="008D551C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30902318"/>
                <w:placeholder>
                  <w:docPart w:val="3EAEA9AFB6594396B28DB0859BB03FF7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0316C65C" w14:textId="77777777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sz w:val="18"/>
        </w:rPr>
      </w:pPr>
    </w:p>
    <w:p w14:paraId="4FE3307A" w14:textId="77777777" w:rsidR="00C977C0" w:rsidRPr="00600873" w:rsidRDefault="00C977C0" w:rsidP="00C977C0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10"/>
          <w:szCs w:val="20"/>
          <w:lang w:eastAsia="pt-BR"/>
        </w:rPr>
      </w:pPr>
    </w:p>
    <w:p w14:paraId="59C78F03" w14:textId="77777777" w:rsidR="00C977C0" w:rsidRPr="00600873" w:rsidRDefault="00C977C0" w:rsidP="00C977C0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10"/>
          <w:szCs w:val="20"/>
          <w:lang w:eastAsia="pt-BR"/>
        </w:rPr>
      </w:pPr>
    </w:p>
    <w:p w14:paraId="57C645FF" w14:textId="77777777" w:rsidR="00C977C0" w:rsidRPr="00450EE4" w:rsidRDefault="00C977C0" w:rsidP="00C977C0">
      <w:pPr>
        <w:pStyle w:val="PargrafodaLista"/>
        <w:spacing w:before="120" w:after="120" w:line="240" w:lineRule="auto"/>
        <w:rPr>
          <w:rFonts w:ascii="Arial Narrow" w:hAnsi="Arial Narrow"/>
          <w:color w:val="595959" w:themeColor="text1" w:themeTint="A6"/>
          <w:sz w:val="14"/>
        </w:rPr>
      </w:pPr>
      <w:r w:rsidRPr="00450EE4">
        <w:rPr>
          <w:rStyle w:val="TextodoEspaoReservado"/>
          <w:rFonts w:ascii="Arial Narrow" w:hAnsi="Arial Narrow"/>
          <w:sz w:val="14"/>
        </w:rPr>
        <w:t xml:space="preserve"> </w:t>
      </w:r>
    </w:p>
    <w:p w14:paraId="74B0D84E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3F670C2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F4998D1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5787EA9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2AA01999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5B02D45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6987AE0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2AEAD7A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324213D0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2BFEDB05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B251B17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98D3E1D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A94A2A6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330720E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4943BF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5CCFAAC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53B9932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14EB342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33FA307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B5DF1ED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C7834A8" w14:textId="77777777" w:rsidR="00C977C0" w:rsidRPr="000F490E" w:rsidRDefault="00C977C0" w:rsidP="00C977C0">
      <w:pPr>
        <w:pStyle w:val="PargrafodaLista"/>
        <w:spacing w:before="120" w:after="120" w:line="240" w:lineRule="auto"/>
        <w:ind w:left="28"/>
        <w:rPr>
          <w:rFonts w:ascii="Arial Narrow" w:eastAsia="Times New Roman" w:hAnsi="Arial Narrow" w:cs="Arial"/>
          <w:sz w:val="20"/>
          <w:szCs w:val="20"/>
          <w:lang w:eastAsia="pt-BR"/>
        </w:rPr>
      </w:pPr>
      <w:r w:rsidRPr="000F490E">
        <w:rPr>
          <w:rFonts w:ascii="Arial Narrow" w:hAnsi="Arial Narrow"/>
          <w:b/>
        </w:rPr>
        <w:t>6.</w:t>
      </w:r>
      <w:r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Pr="0054774F">
        <w:rPr>
          <w:rFonts w:ascii="Arial Narrow" w:hAnsi="Arial Narrow"/>
          <w:b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5"/>
        <w:gridCol w:w="4470"/>
      </w:tblGrid>
      <w:tr w:rsidR="00C977C0" w14:paraId="534DCBD2" w14:textId="77777777" w:rsidTr="00D31229">
        <w:trPr>
          <w:trHeight w:val="340"/>
        </w:trPr>
        <w:tc>
          <w:tcPr>
            <w:tcW w:w="8895" w:type="dxa"/>
            <w:gridSpan w:val="2"/>
            <w:vAlign w:val="center"/>
          </w:tcPr>
          <w:p w14:paraId="5A88F5E2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BC64EFC4CE3446B7ABAD94647029BE7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5D83EB8B" w14:textId="77777777" w:rsidTr="00D31229">
        <w:trPr>
          <w:trHeight w:val="340"/>
        </w:trPr>
        <w:tc>
          <w:tcPr>
            <w:tcW w:w="8895" w:type="dxa"/>
            <w:gridSpan w:val="2"/>
            <w:vAlign w:val="center"/>
          </w:tcPr>
          <w:p w14:paraId="6A9126A1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D17C8357F9864E62B5333DCAAD432E6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999048B" w14:textId="77777777" w:rsidTr="00D31229">
        <w:trPr>
          <w:trHeight w:val="340"/>
        </w:trPr>
        <w:tc>
          <w:tcPr>
            <w:tcW w:w="4425" w:type="dxa"/>
            <w:vAlign w:val="center"/>
          </w:tcPr>
          <w:p w14:paraId="28F01368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BA271C32313C45B3ACB1A7BC73D79C7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470" w:type="dxa"/>
            <w:vAlign w:val="center"/>
          </w:tcPr>
          <w:p w14:paraId="1D254371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1BEC7695B6FB4B9EA4A89C40987E0600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2050F0CD" w14:textId="77777777" w:rsidTr="00D31229">
        <w:trPr>
          <w:trHeight w:val="340"/>
        </w:trPr>
        <w:tc>
          <w:tcPr>
            <w:tcW w:w="8895" w:type="dxa"/>
            <w:gridSpan w:val="2"/>
            <w:vAlign w:val="center"/>
          </w:tcPr>
          <w:p w14:paraId="3E500EB4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A5989CFD055D4596A20D7C503EEB4E89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7AB4863B" w14:textId="77777777" w:rsidTr="00D31229">
        <w:trPr>
          <w:trHeight w:val="340"/>
        </w:trPr>
        <w:tc>
          <w:tcPr>
            <w:tcW w:w="4425" w:type="dxa"/>
            <w:vAlign w:val="center"/>
          </w:tcPr>
          <w:p w14:paraId="5C32A10B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0DF71257A9B148EEB1EF707D0EB1D25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470" w:type="dxa"/>
            <w:vAlign w:val="center"/>
          </w:tcPr>
          <w:p w14:paraId="1D590228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DF8D57330E884FA9AE79FDFFE7D23A34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50108EAF" w14:textId="77777777" w:rsidTr="00D31229">
        <w:trPr>
          <w:trHeight w:val="340"/>
        </w:trPr>
        <w:tc>
          <w:tcPr>
            <w:tcW w:w="4425" w:type="dxa"/>
            <w:vAlign w:val="center"/>
          </w:tcPr>
          <w:p w14:paraId="7A8E6D22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64CA8EC30BDD4242AA3684A796FCE200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470" w:type="dxa"/>
            <w:vAlign w:val="center"/>
          </w:tcPr>
          <w:p w14:paraId="44FD9A2D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DD9237BBB4814DF2A38927CA2EA55D36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DE83AB4" w14:textId="77777777" w:rsidTr="00D31229">
        <w:trPr>
          <w:trHeight w:val="340"/>
        </w:trPr>
        <w:tc>
          <w:tcPr>
            <w:tcW w:w="4425" w:type="dxa"/>
            <w:vAlign w:val="center"/>
          </w:tcPr>
          <w:p w14:paraId="263E9D5A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853D72A336B34E5B96062A2370EB9DCA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470" w:type="dxa"/>
            <w:vAlign w:val="center"/>
          </w:tcPr>
          <w:p w14:paraId="4B274E00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236E9639ACCA44D1901EE86A674D1EA2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6BED1D4" w14:textId="77777777" w:rsidTr="00D31229">
        <w:trPr>
          <w:trHeight w:val="340"/>
        </w:trPr>
        <w:tc>
          <w:tcPr>
            <w:tcW w:w="8895" w:type="dxa"/>
            <w:gridSpan w:val="2"/>
            <w:vAlign w:val="center"/>
          </w:tcPr>
          <w:p w14:paraId="1120EA07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FF42F7977643406297A16A2942550539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081A57A1" w14:textId="77777777" w:rsidR="00EA6FFE" w:rsidRDefault="00EA6FFE" w:rsidP="00C977C0">
      <w:pPr>
        <w:spacing w:after="120" w:line="240" w:lineRule="auto"/>
        <w:ind w:right="96"/>
        <w:jc w:val="both"/>
        <w:rPr>
          <w:rFonts w:ascii="Arial Narrow" w:hAnsi="Arial Narrow"/>
        </w:rPr>
      </w:pPr>
    </w:p>
    <w:p w14:paraId="702DA27C" w14:textId="77777777" w:rsidR="0027122B" w:rsidRPr="00FB5DC3" w:rsidRDefault="0027122B" w:rsidP="0027122B">
      <w:pPr>
        <w:spacing w:line="276" w:lineRule="auto"/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>
        <w:rPr>
          <w:rFonts w:ascii="Arial Narrow" w:hAnsi="Arial Narrow"/>
        </w:rPr>
        <w:t>Formulário Técnico de Controle Ambiental – FTCA</w:t>
      </w:r>
      <w:r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27122B" w14:paraId="1FCDDF00" w14:textId="77777777" w:rsidTr="004A76E1">
        <w:trPr>
          <w:trHeight w:val="1123"/>
        </w:trPr>
        <w:tc>
          <w:tcPr>
            <w:tcW w:w="4577" w:type="dxa"/>
          </w:tcPr>
          <w:p w14:paraId="21BF6836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70D93B1" w14:textId="77777777" w:rsidR="0027122B" w:rsidRDefault="0027122B" w:rsidP="004A76E1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14:paraId="6EE7D05A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E3111D8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B865CC4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 Legível do Representante Legal/Procurador</w:t>
            </w:r>
          </w:p>
          <w:p w14:paraId="7CA1A81C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60BB435D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21001090" w14:textId="77777777" w:rsidR="00D31229" w:rsidRDefault="00D31229" w:rsidP="004A76E1">
            <w:pPr>
              <w:jc w:val="both"/>
              <w:rPr>
                <w:rFonts w:ascii="Arial Narrow" w:hAnsi="Arial Narrow"/>
              </w:rPr>
            </w:pPr>
          </w:p>
          <w:p w14:paraId="5C53343A" w14:textId="77777777" w:rsidR="008D551C" w:rsidRDefault="008D551C" w:rsidP="004A76E1">
            <w:pPr>
              <w:jc w:val="both"/>
              <w:rPr>
                <w:rFonts w:ascii="Arial Narrow" w:hAnsi="Arial Narrow"/>
              </w:rPr>
            </w:pPr>
          </w:p>
          <w:p w14:paraId="7F078F6D" w14:textId="77777777" w:rsidR="008D551C" w:rsidRPr="00B32480" w:rsidRDefault="008D551C" w:rsidP="004A76E1">
            <w:pPr>
              <w:jc w:val="both"/>
              <w:rPr>
                <w:rFonts w:ascii="Arial Narrow" w:hAnsi="Arial Narrow"/>
              </w:rPr>
            </w:pPr>
          </w:p>
          <w:p w14:paraId="0B14371B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2192C500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169C61B3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14:paraId="085CDB8F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6D5FB405" w14:textId="77777777" w:rsidR="0027122B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</w:t>
            </w:r>
          </w:p>
          <w:p w14:paraId="0B8A1111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ABD665B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5F0C9F34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</w:t>
            </w:r>
            <w:r w:rsidRPr="00B32480">
              <w:rPr>
                <w:rFonts w:ascii="Arial Narrow" w:hAnsi="Arial Narrow"/>
              </w:rPr>
              <w:t xml:space="preserve">Nome Legível do </w:t>
            </w:r>
            <w:r>
              <w:rPr>
                <w:rFonts w:ascii="Arial Narrow" w:hAnsi="Arial Narrow"/>
              </w:rPr>
              <w:t>Responsável Técnico</w:t>
            </w:r>
          </w:p>
          <w:p w14:paraId="0244682F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1A881671" w14:textId="77777777" w:rsidR="00D31229" w:rsidRDefault="00D31229" w:rsidP="004A76E1">
            <w:pPr>
              <w:jc w:val="both"/>
              <w:rPr>
                <w:rFonts w:ascii="Arial Narrow" w:hAnsi="Arial Narrow"/>
              </w:rPr>
            </w:pPr>
          </w:p>
          <w:p w14:paraId="155D81D5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60163A30" w14:textId="77777777" w:rsidR="008D551C" w:rsidRDefault="008D551C" w:rsidP="004A76E1">
            <w:pPr>
              <w:jc w:val="both"/>
              <w:rPr>
                <w:rFonts w:ascii="Arial Narrow" w:hAnsi="Arial Narrow"/>
              </w:rPr>
            </w:pPr>
          </w:p>
          <w:p w14:paraId="4FC32B5D" w14:textId="77777777" w:rsidR="008D551C" w:rsidRPr="00B32480" w:rsidRDefault="008D551C" w:rsidP="004A76E1">
            <w:pPr>
              <w:jc w:val="both"/>
              <w:rPr>
                <w:rFonts w:ascii="Arial Narrow" w:hAnsi="Arial Narrow"/>
              </w:rPr>
            </w:pPr>
            <w:bookmarkStart w:id="0" w:name="_GoBack"/>
            <w:bookmarkEnd w:id="0"/>
          </w:p>
          <w:p w14:paraId="3F4A890B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29785279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0800BFE1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</w:tc>
      </w:tr>
    </w:tbl>
    <w:p w14:paraId="37F0C8AF" w14:textId="77777777" w:rsidR="0027122B" w:rsidRPr="00212143" w:rsidRDefault="0027122B" w:rsidP="0027122B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14:paraId="74CC8D45" w14:textId="77777777" w:rsidR="008D551C" w:rsidRDefault="008D551C" w:rsidP="008D551C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ATENÇÃO:</w:t>
      </w:r>
      <w:r>
        <w:rPr>
          <w:rFonts w:ascii="Arial Narrow" w:hAnsi="Arial Narrow" w:cs="Arial"/>
        </w:rPr>
        <w:t xml:space="preserve"> No caso de assinaturas físicas todas as páginas devem ser rubricadas e a última folha deve estar assinada. </w:t>
      </w:r>
    </w:p>
    <w:p w14:paraId="66548A92" w14:textId="77777777" w:rsidR="008D551C" w:rsidRDefault="008D551C" w:rsidP="008D551C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1ª NOTA:</w:t>
      </w:r>
      <w:r>
        <w:rPr>
          <w:rFonts w:ascii="Arial Narrow" w:hAnsi="Arial Narrow" w:cs="Arial"/>
        </w:rPr>
        <w:t xml:space="preserve"> Para os casos de assinaturas físicas, estas devem estar acompanhadas do documento de identidade de quem está assinando (a assinatura deve estar semelhante ao documento de identidade). A autenticação ocorrerá por meio de um servidor desta municipalidade no ato do protocolo.</w:t>
      </w:r>
    </w:p>
    <w:p w14:paraId="545502A4" w14:textId="77777777" w:rsidR="008D551C" w:rsidRDefault="008D551C" w:rsidP="008D551C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2ª NOTA:</w:t>
      </w:r>
      <w:r>
        <w:rPr>
          <w:rFonts w:ascii="Arial Narrow" w:hAnsi="Arial Narrow" w:cs="Arial"/>
        </w:rPr>
        <w:t xml:space="preserve"> Pessoas jurídicas devem obrigatoriamente assinar de modo digital (assinatura eletrônica). Não serão aceitas assinaturas físicas de pessoas jurídicas.</w:t>
      </w:r>
    </w:p>
    <w:p w14:paraId="42674CB6" w14:textId="77777777" w:rsidR="00D65B8B" w:rsidRPr="002E409F" w:rsidRDefault="00D65B8B" w:rsidP="00BA7CD0">
      <w:pPr>
        <w:spacing w:after="120" w:line="240" w:lineRule="auto"/>
        <w:jc w:val="both"/>
        <w:rPr>
          <w:rFonts w:ascii="Arial Narrow" w:hAnsi="Arial Narrow"/>
          <w:sz w:val="24"/>
          <w:szCs w:val="24"/>
        </w:rPr>
      </w:pPr>
    </w:p>
    <w:sectPr w:rsidR="00D65B8B" w:rsidRPr="002E409F" w:rsidSect="003A465D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243B2E" w14:textId="77777777" w:rsidR="00FE64D3" w:rsidRDefault="00FE64D3" w:rsidP="00855982">
      <w:pPr>
        <w:spacing w:after="0" w:line="240" w:lineRule="auto"/>
      </w:pPr>
      <w:r>
        <w:separator/>
      </w:r>
    </w:p>
  </w:endnote>
  <w:endnote w:type="continuationSeparator" w:id="0">
    <w:p w14:paraId="261C5315" w14:textId="77777777" w:rsidR="00FE64D3" w:rsidRDefault="00FE64D3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2FDF7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67A0DB0B" w14:textId="77777777" w:rsidR="00D31229" w:rsidRDefault="00D31229" w:rsidP="00D31229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 xml:space="preserve">Telefone: 27 3199-0266 </w:t>
    </w:r>
  </w:p>
  <w:p w14:paraId="0E5E8D00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37E5D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38536FC8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75F3B45A" w14:textId="215ACAB9" w:rsidR="003A465D" w:rsidRPr="003A465D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D46AD5" w14:textId="77777777" w:rsidR="00FE64D3" w:rsidRDefault="00FE64D3" w:rsidP="00855982">
      <w:pPr>
        <w:spacing w:after="0" w:line="240" w:lineRule="auto"/>
      </w:pPr>
      <w:r>
        <w:separator/>
      </w:r>
    </w:p>
  </w:footnote>
  <w:footnote w:type="continuationSeparator" w:id="0">
    <w:p w14:paraId="49B78283" w14:textId="77777777" w:rsidR="00FE64D3" w:rsidRDefault="00FE64D3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295CA" w14:textId="1BA12E0F" w:rsidR="00B23697" w:rsidRDefault="003A465D" w:rsidP="00F95257">
    <w:pPr>
      <w:pStyle w:val="Cabealho"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1170BDD5" wp14:editId="5CFBA9F4">
          <wp:simplePos x="0" y="0"/>
          <wp:positionH relativeFrom="margin">
            <wp:align>center</wp:align>
          </wp:positionH>
          <wp:positionV relativeFrom="paragraph">
            <wp:posOffset>-352425</wp:posOffset>
          </wp:positionV>
          <wp:extent cx="1571625" cy="796290"/>
          <wp:effectExtent l="0" t="0" r="9525" b="3810"/>
          <wp:wrapSquare wrapText="bothSides"/>
          <wp:docPr id="2" name="Imagem 2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58251" w14:textId="2E2ECD54" w:rsidR="00B23697" w:rsidRPr="00EF64A1" w:rsidRDefault="003A465D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487E8C1" wp14:editId="448DB4E4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C2E"/>
    <w:multiLevelType w:val="multilevel"/>
    <w:tmpl w:val="F8FEEBE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58C06CD"/>
    <w:multiLevelType w:val="hybridMultilevel"/>
    <w:tmpl w:val="C7A6B5FC"/>
    <w:lvl w:ilvl="0" w:tplc="91060700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4" w:hanging="360"/>
      </w:pPr>
    </w:lvl>
    <w:lvl w:ilvl="2" w:tplc="0416001B" w:tentative="1">
      <w:start w:val="1"/>
      <w:numFmt w:val="lowerRoman"/>
      <w:lvlText w:val="%3."/>
      <w:lvlJc w:val="right"/>
      <w:pPr>
        <w:ind w:left="2514" w:hanging="180"/>
      </w:pPr>
    </w:lvl>
    <w:lvl w:ilvl="3" w:tplc="0416000F" w:tentative="1">
      <w:start w:val="1"/>
      <w:numFmt w:val="decimal"/>
      <w:lvlText w:val="%4."/>
      <w:lvlJc w:val="left"/>
      <w:pPr>
        <w:ind w:left="3234" w:hanging="360"/>
      </w:pPr>
    </w:lvl>
    <w:lvl w:ilvl="4" w:tplc="04160019" w:tentative="1">
      <w:start w:val="1"/>
      <w:numFmt w:val="lowerLetter"/>
      <w:lvlText w:val="%5."/>
      <w:lvlJc w:val="left"/>
      <w:pPr>
        <w:ind w:left="3954" w:hanging="360"/>
      </w:pPr>
    </w:lvl>
    <w:lvl w:ilvl="5" w:tplc="0416001B" w:tentative="1">
      <w:start w:val="1"/>
      <w:numFmt w:val="lowerRoman"/>
      <w:lvlText w:val="%6."/>
      <w:lvlJc w:val="right"/>
      <w:pPr>
        <w:ind w:left="4674" w:hanging="180"/>
      </w:pPr>
    </w:lvl>
    <w:lvl w:ilvl="6" w:tplc="0416000F" w:tentative="1">
      <w:start w:val="1"/>
      <w:numFmt w:val="decimal"/>
      <w:lvlText w:val="%7."/>
      <w:lvlJc w:val="left"/>
      <w:pPr>
        <w:ind w:left="5394" w:hanging="360"/>
      </w:pPr>
    </w:lvl>
    <w:lvl w:ilvl="7" w:tplc="04160019" w:tentative="1">
      <w:start w:val="1"/>
      <w:numFmt w:val="lowerLetter"/>
      <w:lvlText w:val="%8."/>
      <w:lvlJc w:val="left"/>
      <w:pPr>
        <w:ind w:left="6114" w:hanging="360"/>
      </w:pPr>
    </w:lvl>
    <w:lvl w:ilvl="8" w:tplc="0416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3" w15:restartNumberingAfterBreak="0">
    <w:nsid w:val="17572A38"/>
    <w:multiLevelType w:val="multilevel"/>
    <w:tmpl w:val="9F82D5E4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3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4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1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96" w:hanging="1440"/>
      </w:pPr>
      <w:rPr>
        <w:rFonts w:hint="default"/>
      </w:rPr>
    </w:lvl>
  </w:abstractNum>
  <w:abstractNum w:abstractNumId="4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215E86"/>
    <w:multiLevelType w:val="hybridMultilevel"/>
    <w:tmpl w:val="73948D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F53E29"/>
    <w:multiLevelType w:val="hybridMultilevel"/>
    <w:tmpl w:val="FB1AA74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2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0"/>
  </w:num>
  <w:num w:numId="5">
    <w:abstractNumId w:val="5"/>
  </w:num>
  <w:num w:numId="6">
    <w:abstractNumId w:val="12"/>
  </w:num>
  <w:num w:numId="7">
    <w:abstractNumId w:val="14"/>
  </w:num>
  <w:num w:numId="8">
    <w:abstractNumId w:val="6"/>
  </w:num>
  <w:num w:numId="9">
    <w:abstractNumId w:val="7"/>
  </w:num>
  <w:num w:numId="10">
    <w:abstractNumId w:val="13"/>
  </w:num>
  <w:num w:numId="11">
    <w:abstractNumId w:val="8"/>
  </w:num>
  <w:num w:numId="12">
    <w:abstractNumId w:val="1"/>
  </w:num>
  <w:num w:numId="13">
    <w:abstractNumId w:val="4"/>
  </w:num>
  <w:num w:numId="14">
    <w:abstractNumId w:val="11"/>
  </w:num>
  <w:num w:numId="15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4630E"/>
    <w:rsid w:val="0005293B"/>
    <w:rsid w:val="00054EAE"/>
    <w:rsid w:val="000724A9"/>
    <w:rsid w:val="00076C38"/>
    <w:rsid w:val="0008084B"/>
    <w:rsid w:val="00090F9F"/>
    <w:rsid w:val="00097F4A"/>
    <w:rsid w:val="000A00EF"/>
    <w:rsid w:val="000C18A8"/>
    <w:rsid w:val="000C20EC"/>
    <w:rsid w:val="000C7B86"/>
    <w:rsid w:val="00102FA8"/>
    <w:rsid w:val="00113987"/>
    <w:rsid w:val="0012385A"/>
    <w:rsid w:val="00124FEC"/>
    <w:rsid w:val="00160337"/>
    <w:rsid w:val="001622F2"/>
    <w:rsid w:val="001805EA"/>
    <w:rsid w:val="001869F1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C4E59"/>
    <w:rsid w:val="001D1DA7"/>
    <w:rsid w:val="001D4362"/>
    <w:rsid w:val="001F695D"/>
    <w:rsid w:val="0023216E"/>
    <w:rsid w:val="0023338A"/>
    <w:rsid w:val="00251A1D"/>
    <w:rsid w:val="0027122B"/>
    <w:rsid w:val="00283427"/>
    <w:rsid w:val="00292103"/>
    <w:rsid w:val="00293C6F"/>
    <w:rsid w:val="002B01A7"/>
    <w:rsid w:val="002B227C"/>
    <w:rsid w:val="002B3347"/>
    <w:rsid w:val="002B7BC9"/>
    <w:rsid w:val="002C673B"/>
    <w:rsid w:val="002C7DD4"/>
    <w:rsid w:val="002D4E4C"/>
    <w:rsid w:val="002E1C88"/>
    <w:rsid w:val="002E3BAD"/>
    <w:rsid w:val="002E409F"/>
    <w:rsid w:val="002F4E0B"/>
    <w:rsid w:val="00305974"/>
    <w:rsid w:val="003123E2"/>
    <w:rsid w:val="00313FEF"/>
    <w:rsid w:val="0032648F"/>
    <w:rsid w:val="00340ED1"/>
    <w:rsid w:val="00354DBA"/>
    <w:rsid w:val="003649AB"/>
    <w:rsid w:val="00366E76"/>
    <w:rsid w:val="00390FBB"/>
    <w:rsid w:val="003A465D"/>
    <w:rsid w:val="003B2EC1"/>
    <w:rsid w:val="003C7E81"/>
    <w:rsid w:val="003D6A07"/>
    <w:rsid w:val="003E06A2"/>
    <w:rsid w:val="003E2D7E"/>
    <w:rsid w:val="003E4649"/>
    <w:rsid w:val="003F7F5C"/>
    <w:rsid w:val="00406928"/>
    <w:rsid w:val="00414738"/>
    <w:rsid w:val="0042280D"/>
    <w:rsid w:val="00453545"/>
    <w:rsid w:val="0045472A"/>
    <w:rsid w:val="00477F42"/>
    <w:rsid w:val="0048182D"/>
    <w:rsid w:val="004912D6"/>
    <w:rsid w:val="004B0D17"/>
    <w:rsid w:val="004C6688"/>
    <w:rsid w:val="004D3227"/>
    <w:rsid w:val="004D3F22"/>
    <w:rsid w:val="00506B00"/>
    <w:rsid w:val="005275FC"/>
    <w:rsid w:val="005311A0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2981"/>
    <w:rsid w:val="005E6308"/>
    <w:rsid w:val="00600129"/>
    <w:rsid w:val="00604CF6"/>
    <w:rsid w:val="00622629"/>
    <w:rsid w:val="00630B46"/>
    <w:rsid w:val="00641749"/>
    <w:rsid w:val="006418DD"/>
    <w:rsid w:val="006433E8"/>
    <w:rsid w:val="006457BC"/>
    <w:rsid w:val="00654CF6"/>
    <w:rsid w:val="006607A3"/>
    <w:rsid w:val="00675742"/>
    <w:rsid w:val="00681BAE"/>
    <w:rsid w:val="00697D36"/>
    <w:rsid w:val="006B63D6"/>
    <w:rsid w:val="006C269C"/>
    <w:rsid w:val="006C5015"/>
    <w:rsid w:val="006E2BCA"/>
    <w:rsid w:val="006F1ABD"/>
    <w:rsid w:val="006F64B0"/>
    <w:rsid w:val="007066ED"/>
    <w:rsid w:val="00713408"/>
    <w:rsid w:val="0072229C"/>
    <w:rsid w:val="007833A7"/>
    <w:rsid w:val="00791BA0"/>
    <w:rsid w:val="00793DE4"/>
    <w:rsid w:val="007971CE"/>
    <w:rsid w:val="007A035E"/>
    <w:rsid w:val="007C0257"/>
    <w:rsid w:val="007D3D61"/>
    <w:rsid w:val="007E0E89"/>
    <w:rsid w:val="007F3ACF"/>
    <w:rsid w:val="007F52D4"/>
    <w:rsid w:val="008121AA"/>
    <w:rsid w:val="00847135"/>
    <w:rsid w:val="00855982"/>
    <w:rsid w:val="0085724C"/>
    <w:rsid w:val="0087108B"/>
    <w:rsid w:val="008953D5"/>
    <w:rsid w:val="008A19D1"/>
    <w:rsid w:val="008C1A0F"/>
    <w:rsid w:val="008D1E96"/>
    <w:rsid w:val="008D551C"/>
    <w:rsid w:val="008E6698"/>
    <w:rsid w:val="008E71BC"/>
    <w:rsid w:val="008F6E20"/>
    <w:rsid w:val="0090401C"/>
    <w:rsid w:val="0091355D"/>
    <w:rsid w:val="00927728"/>
    <w:rsid w:val="00933BD7"/>
    <w:rsid w:val="00935C9E"/>
    <w:rsid w:val="00951290"/>
    <w:rsid w:val="009627C4"/>
    <w:rsid w:val="009672E1"/>
    <w:rsid w:val="00983600"/>
    <w:rsid w:val="009850CC"/>
    <w:rsid w:val="00987D75"/>
    <w:rsid w:val="009B0D05"/>
    <w:rsid w:val="009B315E"/>
    <w:rsid w:val="009B3F80"/>
    <w:rsid w:val="009D26A5"/>
    <w:rsid w:val="00A04631"/>
    <w:rsid w:val="00A10484"/>
    <w:rsid w:val="00A54027"/>
    <w:rsid w:val="00A63262"/>
    <w:rsid w:val="00A92479"/>
    <w:rsid w:val="00A97133"/>
    <w:rsid w:val="00AA4CB8"/>
    <w:rsid w:val="00AB4BFD"/>
    <w:rsid w:val="00AB5958"/>
    <w:rsid w:val="00AC478F"/>
    <w:rsid w:val="00AC4834"/>
    <w:rsid w:val="00AD3742"/>
    <w:rsid w:val="00AD7FAC"/>
    <w:rsid w:val="00AF1723"/>
    <w:rsid w:val="00B001CF"/>
    <w:rsid w:val="00B04CB9"/>
    <w:rsid w:val="00B2139B"/>
    <w:rsid w:val="00B23697"/>
    <w:rsid w:val="00B27166"/>
    <w:rsid w:val="00B32480"/>
    <w:rsid w:val="00B35A10"/>
    <w:rsid w:val="00B377C9"/>
    <w:rsid w:val="00B67AD8"/>
    <w:rsid w:val="00B73D93"/>
    <w:rsid w:val="00B74E14"/>
    <w:rsid w:val="00B802B6"/>
    <w:rsid w:val="00B92152"/>
    <w:rsid w:val="00B940B5"/>
    <w:rsid w:val="00BA2089"/>
    <w:rsid w:val="00BA7CD0"/>
    <w:rsid w:val="00BB0A97"/>
    <w:rsid w:val="00BB2045"/>
    <w:rsid w:val="00BC4985"/>
    <w:rsid w:val="00BD4C34"/>
    <w:rsid w:val="00BF1929"/>
    <w:rsid w:val="00C00B8A"/>
    <w:rsid w:val="00C02298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65D48"/>
    <w:rsid w:val="00C73F78"/>
    <w:rsid w:val="00C977C0"/>
    <w:rsid w:val="00CA6597"/>
    <w:rsid w:val="00CB474E"/>
    <w:rsid w:val="00CC016E"/>
    <w:rsid w:val="00CC2EAE"/>
    <w:rsid w:val="00CC3696"/>
    <w:rsid w:val="00CE35EF"/>
    <w:rsid w:val="00CF0890"/>
    <w:rsid w:val="00D01F85"/>
    <w:rsid w:val="00D06440"/>
    <w:rsid w:val="00D1056A"/>
    <w:rsid w:val="00D1749B"/>
    <w:rsid w:val="00D31229"/>
    <w:rsid w:val="00D359DB"/>
    <w:rsid w:val="00D44143"/>
    <w:rsid w:val="00D62DBE"/>
    <w:rsid w:val="00D65B8B"/>
    <w:rsid w:val="00D74AA0"/>
    <w:rsid w:val="00D95BAF"/>
    <w:rsid w:val="00DA1568"/>
    <w:rsid w:val="00DB1804"/>
    <w:rsid w:val="00DB77A3"/>
    <w:rsid w:val="00DD2BBE"/>
    <w:rsid w:val="00DD3014"/>
    <w:rsid w:val="00DF17A4"/>
    <w:rsid w:val="00DF3EF4"/>
    <w:rsid w:val="00DF6E86"/>
    <w:rsid w:val="00E01E72"/>
    <w:rsid w:val="00E06B77"/>
    <w:rsid w:val="00E16523"/>
    <w:rsid w:val="00E3056A"/>
    <w:rsid w:val="00E362A2"/>
    <w:rsid w:val="00E40AD0"/>
    <w:rsid w:val="00E54521"/>
    <w:rsid w:val="00E66640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4670"/>
    <w:rsid w:val="00F251AD"/>
    <w:rsid w:val="00F3071B"/>
    <w:rsid w:val="00F309FE"/>
    <w:rsid w:val="00F32C4E"/>
    <w:rsid w:val="00F36E95"/>
    <w:rsid w:val="00F53DA3"/>
    <w:rsid w:val="00F72C37"/>
    <w:rsid w:val="00F761A0"/>
    <w:rsid w:val="00F8315F"/>
    <w:rsid w:val="00F85331"/>
    <w:rsid w:val="00F90900"/>
    <w:rsid w:val="00F95257"/>
    <w:rsid w:val="00F97065"/>
    <w:rsid w:val="00FB0DA7"/>
    <w:rsid w:val="00FC3910"/>
    <w:rsid w:val="00FD1E93"/>
    <w:rsid w:val="00FD262C"/>
    <w:rsid w:val="00FD5A1D"/>
    <w:rsid w:val="00FD797D"/>
    <w:rsid w:val="00FE63B8"/>
    <w:rsid w:val="00FE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0720881"/>
  <w15:docId w15:val="{389BDADA-8206-4BDE-BFD7-B95615F2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2">
    <w:name w:val="Body Text 2"/>
    <w:basedOn w:val="Normal"/>
    <w:link w:val="Corpodetexto2Char"/>
    <w:uiPriority w:val="99"/>
    <w:unhideWhenUsed/>
    <w:rsid w:val="009B3F8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9B3F80"/>
  </w:style>
  <w:style w:type="paragraph" w:customStyle="1" w:styleId="artigo">
    <w:name w:val="artigo"/>
    <w:basedOn w:val="Normal"/>
    <w:rsid w:val="002C6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rsid w:val="00793DE4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793DE4"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rsid w:val="00793DE4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3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0AD90884D2495C87086A5A8E7C9E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6683-3284-43EA-A312-9E5CD52ED5A9}"/>
      </w:docPartPr>
      <w:docPartBody>
        <w:p w:rsidR="00487AAB" w:rsidRDefault="00487AAB" w:rsidP="00487AAB">
          <w:pPr>
            <w:pStyle w:val="D10AD90884D2495C87086A5A8E7C9EC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00CF9C0FB84E4D9986B51A87A57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6A9A2C-8EE9-43F9-B55D-69E447DC3364}"/>
      </w:docPartPr>
      <w:docPartBody>
        <w:p w:rsidR="00487AAB" w:rsidRDefault="00487AAB" w:rsidP="00487AAB">
          <w:pPr>
            <w:pStyle w:val="3B00CF9C0FB84E4D9986B51A87A57A69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8E24AE800360431CAFD8717352652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D53FDE-A882-4086-895A-313726E6A394}"/>
      </w:docPartPr>
      <w:docPartBody>
        <w:p w:rsidR="00487AAB" w:rsidRDefault="00487AAB" w:rsidP="00487AAB">
          <w:pPr>
            <w:pStyle w:val="8E24AE800360431CAFD87173526521AD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A0069C9C944159903077CC9310C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60EC7-727E-42E5-83B5-5129A83E08D5}"/>
      </w:docPartPr>
      <w:docPartBody>
        <w:p w:rsidR="00487AAB" w:rsidRDefault="00487AAB" w:rsidP="00487AAB">
          <w:pPr>
            <w:pStyle w:val="66A0069C9C944159903077CC9310C8C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4A15ACD0D23F4B55B55E75F7D4C40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03CA59-EBD3-46DB-8741-C3544600DCC8}"/>
      </w:docPartPr>
      <w:docPartBody>
        <w:p w:rsidR="00487AAB" w:rsidRDefault="00487AAB" w:rsidP="00487AAB">
          <w:pPr>
            <w:pStyle w:val="4A15ACD0D23F4B55B55E75F7D4C40F82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A054003B304BC998343E32DA2339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17CAE-CCD5-45DD-AFAB-245693BDEE09}"/>
      </w:docPartPr>
      <w:docPartBody>
        <w:p w:rsidR="00487AAB" w:rsidRDefault="00487AAB" w:rsidP="00487AAB">
          <w:pPr>
            <w:pStyle w:val="C6A054003B304BC998343E32DA2339C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6E878F8BFE74E998A065F3A26E571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8A59E-0D9A-409C-BC6D-7AE143086C5D}"/>
      </w:docPartPr>
      <w:docPartBody>
        <w:p w:rsidR="00487AAB" w:rsidRDefault="00487AAB" w:rsidP="00487AAB">
          <w:pPr>
            <w:pStyle w:val="66E878F8BFE74E998A065F3A26E571B2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2A96F2509346AE962B16FA3CBCDC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FF294-F861-4E8F-98AB-50759AB21EE1}"/>
      </w:docPartPr>
      <w:docPartBody>
        <w:p w:rsidR="00487AAB" w:rsidRDefault="00487AAB" w:rsidP="00487AAB">
          <w:pPr>
            <w:pStyle w:val="F52A96F2509346AE962B16FA3CBCDC51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3AAA68D43AC24158B029FE2B55AE1C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E9EE6D-596B-44A7-A726-7296AB542660}"/>
      </w:docPartPr>
      <w:docPartBody>
        <w:p w:rsidR="00487AAB" w:rsidRDefault="00487AAB" w:rsidP="00487AAB">
          <w:pPr>
            <w:pStyle w:val="3AAA68D43AC24158B029FE2B55AE1C40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1511D0CE914FA09AA6F8DF9553AC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15178-4AEF-4F4F-80F1-80B283A6052A}"/>
      </w:docPartPr>
      <w:docPartBody>
        <w:p w:rsidR="00487AAB" w:rsidRDefault="00487AAB" w:rsidP="00487AAB">
          <w:pPr>
            <w:pStyle w:val="651511D0CE914FA09AA6F8DF9553ACFE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49888EEEE46D4EB9A95D4FB4B18C50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7A878-FD7D-4DA7-B48F-88D2A52C91A8}"/>
      </w:docPartPr>
      <w:docPartBody>
        <w:p w:rsidR="00487AAB" w:rsidRDefault="00487AAB" w:rsidP="00487AAB">
          <w:pPr>
            <w:pStyle w:val="49888EEEE46D4EB9A95D4FB4B18C5084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C6DE1016B64ADC84C374CEC40C3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E2D45-E900-4A6A-A8D8-0E0CE8459467}"/>
      </w:docPartPr>
      <w:docPartBody>
        <w:p w:rsidR="00487AAB" w:rsidRDefault="00487AAB" w:rsidP="00487AAB">
          <w:pPr>
            <w:pStyle w:val="82C6DE1016B64ADC84C374CEC40C31B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359C8FBEDA9A48CD9CB9D93B1150E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4FE4B-1327-4E3E-9596-505099657A75}"/>
      </w:docPartPr>
      <w:docPartBody>
        <w:p w:rsidR="00487AAB" w:rsidRDefault="00487AAB" w:rsidP="00487AAB">
          <w:pPr>
            <w:pStyle w:val="359C8FBEDA9A48CD9CB9D93B1150E9E7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0C7100B26745F6A25864F242E61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ED40E9-043F-47FF-A70E-E79953090A5A}"/>
      </w:docPartPr>
      <w:docPartBody>
        <w:p w:rsidR="00487AAB" w:rsidRDefault="00487AAB" w:rsidP="00487AAB">
          <w:pPr>
            <w:pStyle w:val="AE0C7100B26745F6A25864F242E613F0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F8FA8BDF96742C8ABEC316ACE5581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1A9C-03BA-4583-978D-83F307E55202}"/>
      </w:docPartPr>
      <w:docPartBody>
        <w:p w:rsidR="00487AAB" w:rsidRDefault="00487AAB" w:rsidP="00487AAB">
          <w:pPr>
            <w:pStyle w:val="BF8FA8BDF96742C8ABEC316ACE5581F1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9373ADC2EA483A9E05ACAA8F404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6BC519-9D1C-4ADF-A847-CFBE93224B68}"/>
      </w:docPartPr>
      <w:docPartBody>
        <w:p w:rsidR="00487AAB" w:rsidRDefault="00487AAB" w:rsidP="00487AAB">
          <w:pPr>
            <w:pStyle w:val="B19373ADC2EA483A9E05ACAA8F404AB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F3752A02F24BA1B642E0478D6460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177DBA-68ED-4B6C-85B5-6EC8CBCF045E}"/>
      </w:docPartPr>
      <w:docPartBody>
        <w:p w:rsidR="00487AAB" w:rsidRDefault="00487AAB" w:rsidP="00487AAB">
          <w:pPr>
            <w:pStyle w:val="C6F3752A02F24BA1B642E0478D64605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8485BF9A144ACEAC7F97231F446F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50E73-CC84-4223-8B92-35C2CE8E8AD0}"/>
      </w:docPartPr>
      <w:docPartBody>
        <w:p w:rsidR="00487AAB" w:rsidRDefault="00487AAB" w:rsidP="00487AAB">
          <w:pPr>
            <w:pStyle w:val="178485BF9A144ACEAC7F97231F446F7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EEC81BC8954BEAA75C6A8FBA7C82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100B2-6749-4E1B-A71B-B3D866EACB22}"/>
      </w:docPartPr>
      <w:docPartBody>
        <w:p w:rsidR="00487AAB" w:rsidRDefault="00487AAB" w:rsidP="00487AAB">
          <w:pPr>
            <w:pStyle w:val="D5EEC81BC8954BEAA75C6A8FBA7C829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1BA379F85E45EBAD3D873E8EF1F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B9B2E-8878-4155-86EE-AE4D10AB0514}"/>
      </w:docPartPr>
      <w:docPartBody>
        <w:p w:rsidR="00487AAB" w:rsidRDefault="00487AAB" w:rsidP="00487AAB">
          <w:pPr>
            <w:pStyle w:val="B21BA379F85E45EBAD3D873E8EF1FC6A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E26137EFCB42CCBC29730CC2CAD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7CF7BE-D3A4-4A7C-A5C3-35556F5C2858}"/>
      </w:docPartPr>
      <w:docPartBody>
        <w:p w:rsidR="00487AAB" w:rsidRDefault="00487AAB" w:rsidP="00487AAB">
          <w:pPr>
            <w:pStyle w:val="A4E26137EFCB42CCBC29730CC2CADCB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768ECBEABA45C889A7306022CDCF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76C6E-E96F-4B44-A65A-F9D89B519842}"/>
      </w:docPartPr>
      <w:docPartBody>
        <w:p w:rsidR="00487AAB" w:rsidRDefault="00487AAB" w:rsidP="00487AAB">
          <w:pPr>
            <w:pStyle w:val="FA768ECBEABA45C889A7306022CDCF8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9BF057890A495995B73105AC3F4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65F6-742C-4182-B7C7-4D8472CB40EF}"/>
      </w:docPartPr>
      <w:docPartBody>
        <w:p w:rsidR="00487AAB" w:rsidRDefault="00487AAB" w:rsidP="00487AAB">
          <w:pPr>
            <w:pStyle w:val="859BF057890A495995B73105AC3F4128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E2B337D299409AB4B615B69117D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71E54-D10A-4994-9C88-F18405CA2CEC}"/>
      </w:docPartPr>
      <w:docPartBody>
        <w:p w:rsidR="00487AAB" w:rsidRDefault="00487AAB" w:rsidP="00487AAB">
          <w:pPr>
            <w:pStyle w:val="F6E2B337D299409AB4B615B69117D48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4BB4A36C0841BBB1003CCC106A81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251F10-109B-40DD-82B4-E849DC35B068}"/>
      </w:docPartPr>
      <w:docPartBody>
        <w:p w:rsidR="00487AAB" w:rsidRDefault="00487AAB" w:rsidP="00487AAB">
          <w:pPr>
            <w:pStyle w:val="F64BB4A36C0841BBB1003CCC106A814C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C3BC77A7E646CF81F7C75D163376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CD6B6-EA14-45B3-B0A7-E83286B608F1}"/>
      </w:docPartPr>
      <w:docPartBody>
        <w:p w:rsidR="00487AAB" w:rsidRDefault="00487AAB" w:rsidP="00487AAB">
          <w:pPr>
            <w:pStyle w:val="84C3BC77A7E646CF81F7C75D1633764F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8053EC5C264ED9A842364C7BE93B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E614C7-5B1D-41CD-8809-99766C1488B1}"/>
      </w:docPartPr>
      <w:docPartBody>
        <w:p w:rsidR="00487AAB" w:rsidRDefault="00487AAB" w:rsidP="00487AAB">
          <w:pPr>
            <w:pStyle w:val="E88053EC5C264ED9A842364C7BE93BB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70D64EC3D44AFCBE83207E40FA1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A4FD0-E828-42B0-BA07-DA11FDD6B656}"/>
      </w:docPartPr>
      <w:docPartBody>
        <w:p w:rsidR="00487AAB" w:rsidRDefault="00487AAB" w:rsidP="00487AAB">
          <w:pPr>
            <w:pStyle w:val="BC70D64EC3D44AFCBE83207E40FA14AF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700024A32D48E0945EFD9699CB60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15188-D9EF-44D4-830E-764D07D53673}"/>
      </w:docPartPr>
      <w:docPartBody>
        <w:p w:rsidR="00487AAB" w:rsidRDefault="00487AAB" w:rsidP="00487AAB">
          <w:pPr>
            <w:pStyle w:val="29700024A32D48E0945EFD9699CB60D5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447524D3F9434A898A0A06AC2E2B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F3200-379F-4818-9A1A-729C428315EC}"/>
      </w:docPartPr>
      <w:docPartBody>
        <w:p w:rsidR="00487AAB" w:rsidRDefault="00487AAB" w:rsidP="00487AAB">
          <w:pPr>
            <w:pStyle w:val="4F447524D3F9434A898A0A06AC2E2BF8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BF192599B347F1936D841A37542A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8F4C0-8B31-43E6-8116-97365494A640}"/>
      </w:docPartPr>
      <w:docPartBody>
        <w:p w:rsidR="00487AAB" w:rsidRDefault="00487AAB" w:rsidP="00487AAB">
          <w:pPr>
            <w:pStyle w:val="DDBF192599B347F1936D841A37542A42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5E9BC4CFF40A47ADBF28EB5E80378D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DE635A-3CEA-4681-A205-EF8072C2BBCC}"/>
      </w:docPartPr>
      <w:docPartBody>
        <w:p w:rsidR="00487AAB" w:rsidRDefault="00487AAB" w:rsidP="00487AAB">
          <w:pPr>
            <w:pStyle w:val="5E9BC4CFF40A47ADBF28EB5E80378DE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1107F1EC924EC6842DCB0E08437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3E64AE-DE44-483A-BA8A-7D08C9770359}"/>
      </w:docPartPr>
      <w:docPartBody>
        <w:p w:rsidR="00487AAB" w:rsidRDefault="00487AAB" w:rsidP="00487AAB">
          <w:pPr>
            <w:pStyle w:val="191107F1EC924EC6842DCB0E084379882"/>
          </w:pPr>
          <w:r w:rsidRPr="00EB4AC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6CAA8024944794855B2D61D96CD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7D571-D36B-4369-B253-D8D69ADD32D9}"/>
      </w:docPartPr>
      <w:docPartBody>
        <w:p w:rsidR="00487AAB" w:rsidRDefault="00487AAB" w:rsidP="00487AAB">
          <w:pPr>
            <w:pStyle w:val="4D6CAA8024944794855B2D61D96CD479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5B456974D614A0DA400B479EE3EC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16922-20E7-4E3D-A54E-B2CEC01B1373}"/>
      </w:docPartPr>
      <w:docPartBody>
        <w:p w:rsidR="00487AAB" w:rsidRDefault="00487AAB" w:rsidP="00487AAB">
          <w:pPr>
            <w:pStyle w:val="05B456974D614A0DA400B479EE3EC455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94561A1A7284D87896C3126A4F6D8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997B-E08C-4DD8-A588-329A4C55C310}"/>
      </w:docPartPr>
      <w:docPartBody>
        <w:p w:rsidR="00487AAB" w:rsidRDefault="00487AAB" w:rsidP="00487AAB">
          <w:pPr>
            <w:pStyle w:val="694561A1A7284D87896C3126A4F6D81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72801E1BDB4C2FA4C31EEFD567F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ED4F60-AA55-492D-91D1-97C9AE906068}"/>
      </w:docPartPr>
      <w:docPartBody>
        <w:p w:rsidR="00487AAB" w:rsidRDefault="00487AAB" w:rsidP="00487AAB">
          <w:pPr>
            <w:pStyle w:val="4672801E1BDB4C2FA4C31EEFD567FE6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D240D0DE9948829B4804DF755DB6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47B98-60AC-4E9A-A7A6-0813A1FDE926}"/>
      </w:docPartPr>
      <w:docPartBody>
        <w:p w:rsidR="00487AAB" w:rsidRDefault="00487AAB" w:rsidP="00487AAB">
          <w:pPr>
            <w:pStyle w:val="DFD240D0DE9948829B4804DF755DB6F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3F937269BB4698AEC2EF2DC006E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B8B023-A244-4F61-91FB-41217001EFEB}"/>
      </w:docPartPr>
      <w:docPartBody>
        <w:p w:rsidR="00487AAB" w:rsidRDefault="00487AAB" w:rsidP="00487AAB">
          <w:pPr>
            <w:pStyle w:val="3C3F937269BB4698AEC2EF2DC006E5F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D0045DF0ADC4948852A408E31EA36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E7875-6C91-4A86-B7A0-3C76E6D5C611}"/>
      </w:docPartPr>
      <w:docPartBody>
        <w:p w:rsidR="00487AAB" w:rsidRDefault="00487AAB" w:rsidP="00487AAB">
          <w:pPr>
            <w:pStyle w:val="AD0045DF0ADC4948852A408E31EA365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6C48DD1DB24E8EA19AF5B0AD091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3549B-0544-4552-A666-C83CF7EDE624}"/>
      </w:docPartPr>
      <w:docPartBody>
        <w:p w:rsidR="00487AAB" w:rsidRDefault="00487AAB" w:rsidP="00487AAB">
          <w:pPr>
            <w:pStyle w:val="566C48DD1DB24E8EA19AF5B0AD09198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DF9BA7861B4B2CB1E08CE620C4B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D21607-E693-4270-93D4-D9BFC2769B97}"/>
      </w:docPartPr>
      <w:docPartBody>
        <w:p w:rsidR="00487AAB" w:rsidRDefault="00487AAB" w:rsidP="00487AAB">
          <w:pPr>
            <w:pStyle w:val="5BDF9BA7861B4B2CB1E08CE620C4B29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618DD88BDAF430889EFE79EE4E52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81FE5-B853-4BE0-853E-15228DD042BD}"/>
      </w:docPartPr>
      <w:docPartBody>
        <w:p w:rsidR="00487AAB" w:rsidRDefault="00487AAB" w:rsidP="00487AAB">
          <w:pPr>
            <w:pStyle w:val="9618DD88BDAF430889EFE79EE4E52DF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A508D941E42E38D3D775D283D7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CF9372-638C-4A48-AB38-6013E1F15B57}"/>
      </w:docPartPr>
      <w:docPartBody>
        <w:p w:rsidR="00487AAB" w:rsidRDefault="00487AAB" w:rsidP="00487AAB">
          <w:pPr>
            <w:pStyle w:val="7E2A508D941E42E38D3D775D283D7E6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941313764C4CACB2A0B0074CBD69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26AE77-6574-4CE2-B0AB-9EB91F916717}"/>
      </w:docPartPr>
      <w:docPartBody>
        <w:p w:rsidR="00487AAB" w:rsidRDefault="00487AAB" w:rsidP="00487AAB">
          <w:pPr>
            <w:pStyle w:val="EB941313764C4CACB2A0B0074CBD697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571356ADD6480F80A083CD052F4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3F3F2-7176-43EB-B8AE-D0CC589F3ABA}"/>
      </w:docPartPr>
      <w:docPartBody>
        <w:p w:rsidR="00487AAB" w:rsidRDefault="00487AAB" w:rsidP="00487AAB">
          <w:pPr>
            <w:pStyle w:val="5F571356ADD6480F80A083CD052F45BB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F8CA33677347CA9974A9653815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F16EF-5713-4D48-B188-D6665098EE78}"/>
      </w:docPartPr>
      <w:docPartBody>
        <w:p w:rsidR="00487AAB" w:rsidRDefault="00487AAB" w:rsidP="00487AAB">
          <w:pPr>
            <w:pStyle w:val="2FF8CA33677347CA9974A965381520D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4A1A1C22BD4D4FA24B95E873DB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4BCAA9-EE35-4D37-95B6-8BABF1748255}"/>
      </w:docPartPr>
      <w:docPartBody>
        <w:p w:rsidR="00487AAB" w:rsidRDefault="00487AAB" w:rsidP="00487AAB">
          <w:pPr>
            <w:pStyle w:val="6E4A1A1C22BD4D4FA24B95E873DB188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38FBF07AA4043A76D6CF7DEAA6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1CC08-1FF9-4AC8-B4C2-E74FE7510D62}"/>
      </w:docPartPr>
      <w:docPartBody>
        <w:p w:rsidR="00487AAB" w:rsidRDefault="00487AAB" w:rsidP="00487AAB">
          <w:pPr>
            <w:pStyle w:val="58338FBF07AA4043A76D6CF7DEAA635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3DE263CE1D94312B30C7E2F95EAA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69BB4-5D9C-4728-9009-2442AAD23ABB}"/>
      </w:docPartPr>
      <w:docPartBody>
        <w:p w:rsidR="00487AAB" w:rsidRDefault="00487AAB" w:rsidP="00487AAB">
          <w:pPr>
            <w:pStyle w:val="43DE263CE1D94312B30C7E2F95EAACD3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9EE63BBED2824D5DBCA9DD2C203C17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9694BA-E23F-45C7-97EC-54B01FD1B103}"/>
      </w:docPartPr>
      <w:docPartBody>
        <w:p w:rsidR="00487AAB" w:rsidRDefault="00487AAB" w:rsidP="00487AAB">
          <w:pPr>
            <w:pStyle w:val="9EE63BBED2824D5DBCA9DD2C203C17A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DC78425AEF48E99D44DE6F811CF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6FDD9-9649-4D79-9652-E1C3B6A244A4}"/>
      </w:docPartPr>
      <w:docPartBody>
        <w:p w:rsidR="00487AAB" w:rsidRDefault="00487AAB" w:rsidP="00487AAB">
          <w:pPr>
            <w:pStyle w:val="4CDC78425AEF48E99D44DE6F811CF7BE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CCF21D055FD4383A5EF56C6F46705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BC129-BCE5-4A87-92FC-628ED36D7BB2}"/>
      </w:docPartPr>
      <w:docPartBody>
        <w:p w:rsidR="00487AAB" w:rsidRDefault="00487AAB" w:rsidP="00487AAB">
          <w:pPr>
            <w:pStyle w:val="BCCF21D055FD4383A5EF56C6F467054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C756A4ADE0442C4A58C09686E0E0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E7A9F-ABEA-4BFA-9E0B-0F1BE3528452}"/>
      </w:docPartPr>
      <w:docPartBody>
        <w:p w:rsidR="00487AAB" w:rsidRDefault="00487AAB" w:rsidP="00487AAB">
          <w:pPr>
            <w:pStyle w:val="8C756A4ADE0442C4A58C09686E0E0D5C2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990CCA4CBE4A4816BAE698A8D8145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E031-37D7-4C04-AFBE-49E58F6AB334}"/>
      </w:docPartPr>
      <w:docPartBody>
        <w:p w:rsidR="00487AAB" w:rsidRDefault="00487AAB" w:rsidP="00487AAB">
          <w:pPr>
            <w:pStyle w:val="990CCA4CBE4A4816BAE698A8D81451E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D3136537464FF0B9705AD4EE8D44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A2B4A-D163-4991-BDBD-B68FABBEB424}"/>
      </w:docPartPr>
      <w:docPartBody>
        <w:p w:rsidR="00487AAB" w:rsidRDefault="00487AAB" w:rsidP="00487AAB">
          <w:pPr>
            <w:pStyle w:val="87D3136537464FF0B9705AD4EE8D44B82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74020F0A5FC941F5B59B18D466DA7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B9038-736E-440F-9B86-7004AA3F61C7}"/>
      </w:docPartPr>
      <w:docPartBody>
        <w:p w:rsidR="00487AAB" w:rsidRDefault="00487AAB" w:rsidP="00487AAB">
          <w:pPr>
            <w:pStyle w:val="74020F0A5FC941F5B59B18D466DA781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8434DA86D44FB8A4EA9165287FA0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B5F24-FDD1-44C1-B3E7-E9E180948C75}"/>
      </w:docPartPr>
      <w:docPartBody>
        <w:p w:rsidR="00487AAB" w:rsidRDefault="00487AAB" w:rsidP="00487AAB">
          <w:pPr>
            <w:pStyle w:val="528434DA86D44FB8A4EA9165287FA0C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0FAE93DDBF4E97B398B4B3A7275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4DC3B-6E84-4816-B364-8D7BD825A95E}"/>
      </w:docPartPr>
      <w:docPartBody>
        <w:p w:rsidR="00487AAB" w:rsidRDefault="00487AAB" w:rsidP="00487AAB">
          <w:pPr>
            <w:pStyle w:val="870FAE93DDBF4E97B398B4B3A7275B7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772E39ABEC40D3B155FF037EBD8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556AC-3710-4023-A5AD-C0A6EC6C6208}"/>
      </w:docPartPr>
      <w:docPartBody>
        <w:p w:rsidR="00487AAB" w:rsidRDefault="00487AAB" w:rsidP="00487AAB">
          <w:pPr>
            <w:pStyle w:val="3C772E39ABEC40D3B155FF037EBD893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75CBE89B8E47CEBEA52A6E5EEB3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EB8CE1-1F0B-4AAB-A137-6EFAD4BBDCAB}"/>
      </w:docPartPr>
      <w:docPartBody>
        <w:p w:rsidR="00487AAB" w:rsidRDefault="00487AAB" w:rsidP="00487AAB">
          <w:pPr>
            <w:pStyle w:val="2A75CBE89B8E47CEBEA52A6E5EEB384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C075752C639495DA3B5CA605C79C6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87EE1-E2A7-4B1C-A2FB-4606CCD881CE}"/>
      </w:docPartPr>
      <w:docPartBody>
        <w:p w:rsidR="00487AAB" w:rsidRDefault="00487AAB" w:rsidP="00487AAB">
          <w:pPr>
            <w:pStyle w:val="0C075752C639495DA3B5CA605C79C69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8DD59AC7A8403B84C74814C67C5F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36F7A1-2D2F-46A3-B222-1C71B18593D7}"/>
      </w:docPartPr>
      <w:docPartBody>
        <w:p w:rsidR="00487AAB" w:rsidRDefault="00487AAB" w:rsidP="00487AAB">
          <w:pPr>
            <w:pStyle w:val="858DD59AC7A8403B84C74814C67C5F0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D29A045A64C3A9D25A14B246DA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B63AE-6E0C-46DA-99AF-6B38EB877097}"/>
      </w:docPartPr>
      <w:docPartBody>
        <w:p w:rsidR="00487AAB" w:rsidRDefault="00487AAB" w:rsidP="00487AAB">
          <w:pPr>
            <w:pStyle w:val="E74D29A045A64C3A9D25A14B246DAEF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9BFAA9C3D1413A8F206394BAEEBB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6F570-01F4-44E5-8659-BC3AFB0B3484}"/>
      </w:docPartPr>
      <w:docPartBody>
        <w:p w:rsidR="00487AAB" w:rsidRDefault="00487AAB" w:rsidP="00487AAB">
          <w:pPr>
            <w:pStyle w:val="489BFAA9C3D1413A8F206394BAEEBBD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58789597174282BB45425E019856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30D3B7-7FA7-44A9-87D4-9D8684E4B1F4}"/>
      </w:docPartPr>
      <w:docPartBody>
        <w:p w:rsidR="00487AAB" w:rsidRDefault="00487AAB" w:rsidP="00487AAB">
          <w:pPr>
            <w:pStyle w:val="A758789597174282BB45425E01985604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607A63760E4D6EA0A12DF72A913B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4CE3CD-BDF4-404C-9CBC-F874F5564857}"/>
      </w:docPartPr>
      <w:docPartBody>
        <w:p w:rsidR="00487AAB" w:rsidRDefault="00487AAB" w:rsidP="00487AAB">
          <w:pPr>
            <w:pStyle w:val="BE607A63760E4D6EA0A12DF72A913BC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1CAF1FDA24F83A32AB47E4BF6E5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FD9045-1F53-4949-97C2-327BE15D82E9}"/>
      </w:docPartPr>
      <w:docPartBody>
        <w:p w:rsidR="00487AAB" w:rsidRDefault="00487AAB" w:rsidP="00487AAB">
          <w:pPr>
            <w:pStyle w:val="5831CAF1FDA24F83A32AB47E4BF6E53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4ED9A985DA247E8AFC6FD128172AE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EC7E72-56E6-40B3-BDB6-1EA9A70989E9}"/>
      </w:docPartPr>
      <w:docPartBody>
        <w:p w:rsidR="00487AAB" w:rsidRDefault="00487AAB" w:rsidP="00487AAB">
          <w:pPr>
            <w:pStyle w:val="34ED9A985DA247E8AFC6FD128172AE6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D0F421C3974B619868CD14A2AC2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7C5477-16C8-4F09-87D7-0C40018838FB}"/>
      </w:docPartPr>
      <w:docPartBody>
        <w:p w:rsidR="00487AAB" w:rsidRDefault="00487AAB" w:rsidP="00487AAB">
          <w:pPr>
            <w:pStyle w:val="D5D0F421C3974B619868CD14A2AC200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93C948CD1564F399442520F229EA9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08558-9F2D-4695-86E9-1A528CE43950}"/>
      </w:docPartPr>
      <w:docPartBody>
        <w:p w:rsidR="00487AAB" w:rsidRDefault="00487AAB" w:rsidP="00487AAB">
          <w:pPr>
            <w:pStyle w:val="893C948CD1564F399442520F229EA99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B77BFF229A45988B1899CBB9F7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25BE1-1E65-40AF-9663-01CDDE051D60}"/>
      </w:docPartPr>
      <w:docPartBody>
        <w:p w:rsidR="00487AAB" w:rsidRDefault="00487AAB" w:rsidP="00487AAB">
          <w:pPr>
            <w:pStyle w:val="FEB77BFF229A45988B1899CBB9F7110B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56E4E46EDB45678F52A0217C23A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B43B64-D932-451D-AE51-8AF08D694936}"/>
      </w:docPartPr>
      <w:docPartBody>
        <w:p w:rsidR="00487AAB" w:rsidRDefault="00487AAB" w:rsidP="00487AAB">
          <w:pPr>
            <w:pStyle w:val="D356E4E46EDB45678F52A0217C23A43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F1D944A19E4B0FA3B0AABFA5A01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C0CDF-33C9-402C-98A4-4F1A09C43AD5}"/>
      </w:docPartPr>
      <w:docPartBody>
        <w:p w:rsidR="00487AAB" w:rsidRDefault="00487AAB" w:rsidP="00487AAB">
          <w:pPr>
            <w:pStyle w:val="FFF1D944A19E4B0FA3B0AABFA5A0109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B8A3527CDD4B29A0219D6F927AB0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43D1B-4583-4B9C-9C68-D41506224AA9}"/>
      </w:docPartPr>
      <w:docPartBody>
        <w:p w:rsidR="00487AAB" w:rsidRDefault="00487AAB" w:rsidP="00487AAB">
          <w:pPr>
            <w:pStyle w:val="24B8A3527CDD4B29A0219D6F927AB0B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6E85E2B98A4A669000942C44AE1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4BE9CA-4417-489C-8527-084C31864074}"/>
      </w:docPartPr>
      <w:docPartBody>
        <w:p w:rsidR="0094499A" w:rsidRDefault="00487AAB" w:rsidP="00487AAB">
          <w:pPr>
            <w:pStyle w:val="906E85E2B98A4A669000942C44AE1BA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0B9EAFB8D7341E0A29575CC12BB05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4851AA-48B6-4D22-8E84-139CD35190D3}"/>
      </w:docPartPr>
      <w:docPartBody>
        <w:p w:rsidR="0094499A" w:rsidRDefault="00487AAB" w:rsidP="00487AAB">
          <w:pPr>
            <w:pStyle w:val="00B9EAFB8D7341E0A29575CC12BB055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C25F4A7F2A45CB98754722902924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D9A17A-504F-4883-BD40-C8EDF7F8EC35}"/>
      </w:docPartPr>
      <w:docPartBody>
        <w:p w:rsidR="0094499A" w:rsidRDefault="00487AAB" w:rsidP="00487AAB">
          <w:pPr>
            <w:pStyle w:val="BAC25F4A7F2A45CB987547229029247D1"/>
          </w:pPr>
          <w:r w:rsidRPr="00293C6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53226492944E7ABEBDA2276F672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2319-84C6-4C28-82DA-8A156118AC97}"/>
      </w:docPartPr>
      <w:docPartBody>
        <w:p w:rsidR="0094499A" w:rsidRDefault="00487AAB" w:rsidP="00487AAB">
          <w:pPr>
            <w:pStyle w:val="3B53226492944E7ABEBDA2276F672A2B"/>
          </w:pPr>
          <w:r w:rsidRPr="00DB1804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F18B1D003B4065B21EB10C79E20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28D1-B1D5-46A0-A5BA-2073F30934D9}"/>
      </w:docPartPr>
      <w:docPartBody>
        <w:p w:rsidR="0094499A" w:rsidRDefault="00487AAB" w:rsidP="00487AAB">
          <w:pPr>
            <w:pStyle w:val="F1F18B1D003B4065B21EB10C79E202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F6E9C091EC498EAA065A429A5B3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72EC6-70A4-4E76-B482-3DA231F89CFE}"/>
      </w:docPartPr>
      <w:docPartBody>
        <w:p w:rsidR="0094499A" w:rsidRDefault="00487AAB" w:rsidP="00487AAB">
          <w:pPr>
            <w:pStyle w:val="3AF6E9C091EC498EAA065A429A5B395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7D00B87C7374FAF84889F625195C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99158-95F7-46A3-BAD5-FF5FAD30C107}"/>
      </w:docPartPr>
      <w:docPartBody>
        <w:p w:rsidR="0094499A" w:rsidRDefault="00487AAB" w:rsidP="00487AAB">
          <w:pPr>
            <w:pStyle w:val="07D00B87C7374FAF84889F625195C8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B7181BB4AC4D9EAF1157B3A91D4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4D8C10-9655-464A-BAC2-BA921CDC7355}"/>
      </w:docPartPr>
      <w:docPartBody>
        <w:p w:rsidR="0094499A" w:rsidRDefault="00487AAB" w:rsidP="00487AAB">
          <w:pPr>
            <w:pStyle w:val="B1B7181BB4AC4D9EAF1157B3A91D449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1FF85326614711976973782E2B46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D3ACD0-F445-4B24-8B34-4FE622C16519}"/>
      </w:docPartPr>
      <w:docPartBody>
        <w:p w:rsidR="0094499A" w:rsidRDefault="00487AAB" w:rsidP="00487AAB">
          <w:pPr>
            <w:pStyle w:val="9A1FF85326614711976973782E2B467B"/>
          </w:pPr>
          <w:r w:rsidRPr="00D8656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8EC9D5083A74395B92D23356D6720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3334D-6936-4FCB-9A39-B4D2013CA9F6}"/>
      </w:docPartPr>
      <w:docPartBody>
        <w:p w:rsidR="0094499A" w:rsidRDefault="00487AAB" w:rsidP="00487AAB">
          <w:pPr>
            <w:pStyle w:val="78EC9D5083A74395B92D23356D6720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D37A7D34E04DB4B8D117FF3FF8B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2E354-1399-4BEE-9D5B-27DA0C9C169B}"/>
      </w:docPartPr>
      <w:docPartBody>
        <w:p w:rsidR="0094499A" w:rsidRDefault="00487AAB" w:rsidP="00487AAB">
          <w:pPr>
            <w:pStyle w:val="B4D37A7D34E04DB4B8D117FF3FF8BDB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75884A57684B0880B37A4581C6B7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A49B52-86A4-4D15-8374-26415C665C7E}"/>
      </w:docPartPr>
      <w:docPartBody>
        <w:p w:rsidR="0094499A" w:rsidRDefault="00487AAB" w:rsidP="00487AAB">
          <w:pPr>
            <w:pStyle w:val="8D75884A57684B0880B37A4581C6B79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6438CC55E34C1BBC80C26223BB1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AD09C-71BE-41B0-BD9F-A9146AB589FA}"/>
      </w:docPartPr>
      <w:docPartBody>
        <w:p w:rsidR="0094499A" w:rsidRDefault="00487AAB" w:rsidP="00487AAB">
          <w:pPr>
            <w:pStyle w:val="026438CC55E34C1BBC80C26223BB146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CB5FC699D14F99A5A6762F9FCD51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1BFF6-516E-40C0-AAE3-32A344F9DA35}"/>
      </w:docPartPr>
      <w:docPartBody>
        <w:p w:rsidR="0094499A" w:rsidRDefault="00487AAB" w:rsidP="00487AAB">
          <w:pPr>
            <w:pStyle w:val="D3CB5FC699D14F99A5A6762F9FCD51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908002438E4A8C81E5D963AD938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9D2509-3A9E-4F42-A888-BC6F07FF423D}"/>
      </w:docPartPr>
      <w:docPartBody>
        <w:p w:rsidR="0094499A" w:rsidRDefault="00487AAB" w:rsidP="00487AAB">
          <w:pPr>
            <w:pStyle w:val="63908002438E4A8C81E5D963AD9381B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0DCF97528346D2A45AF7D130E2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CA887-A089-49E9-9885-819595ED853F}"/>
      </w:docPartPr>
      <w:docPartBody>
        <w:p w:rsidR="0094499A" w:rsidRDefault="00487AAB" w:rsidP="00487AAB">
          <w:pPr>
            <w:pStyle w:val="CA0DCF97528346D2A45AF7D130E21A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270BCCD1D7D43F8BBD5235C2CD77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6A8619-570F-4527-9E8A-D6D9657162AB}"/>
      </w:docPartPr>
      <w:docPartBody>
        <w:p w:rsidR="0094499A" w:rsidRDefault="00487AAB" w:rsidP="00487AAB">
          <w:pPr>
            <w:pStyle w:val="D270BCCD1D7D43F8BBD5235C2CD7748D"/>
          </w:pPr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46AE14ABF981444A8F06B470C5ACA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2977A-ED7C-40A5-88C7-E43D93939B97}"/>
      </w:docPartPr>
      <w:docPartBody>
        <w:p w:rsidR="0094499A" w:rsidRDefault="00487AAB" w:rsidP="00487AAB">
          <w:pPr>
            <w:pStyle w:val="46AE14ABF981444A8F06B470C5ACA6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DCE545DD0149C582E3503B2E3E76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7F6D72-701F-4BD3-B0E8-7C1A20E9DEA8}"/>
      </w:docPartPr>
      <w:docPartBody>
        <w:p w:rsidR="0094499A" w:rsidRDefault="00487AAB" w:rsidP="00487AAB">
          <w:pPr>
            <w:pStyle w:val="11DCE545DD0149C582E3503B2E3E76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A5D69C77D84918996DCD5DA5E8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F7D0B-3C9F-4A20-BAE0-B16911EEE80A}"/>
      </w:docPartPr>
      <w:docPartBody>
        <w:p w:rsidR="0094499A" w:rsidRDefault="00487AAB" w:rsidP="00487AAB">
          <w:pPr>
            <w:pStyle w:val="6DA5D69C77D84918996DCD5DA5E8F7E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114DC62C31E455C958DA348E71A2D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A1CA1-E19B-4360-A45A-620451C0DB16}"/>
      </w:docPartPr>
      <w:docPartBody>
        <w:p w:rsidR="0094499A" w:rsidRDefault="00487AAB" w:rsidP="00487AAB">
          <w:pPr>
            <w:pStyle w:val="5114DC62C31E455C958DA348E71A2DA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575A1FBE304FC1BDA5C2C0A50CB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180307-D561-4D5C-9C1D-505E7F483846}"/>
      </w:docPartPr>
      <w:docPartBody>
        <w:p w:rsidR="0094499A" w:rsidRDefault="00487AAB" w:rsidP="00487AAB">
          <w:pPr>
            <w:pStyle w:val="85575A1FBE304FC1BDA5C2C0A50CB2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BDE6959D1848E78E6E8103DAFCC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EA7B86-8D37-4FE1-B417-834B98560C1D}"/>
      </w:docPartPr>
      <w:docPartBody>
        <w:p w:rsidR="0094499A" w:rsidRDefault="00487AAB" w:rsidP="00487AAB">
          <w:pPr>
            <w:pStyle w:val="5ABDE6959D1848E78E6E8103DAFCC0F8"/>
          </w:pPr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116A7D6B8E64D16B633C37682E339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44941F-56E3-41ED-B317-E2D4557807A4}"/>
      </w:docPartPr>
      <w:docPartBody>
        <w:p w:rsidR="0094499A" w:rsidRDefault="00487AAB" w:rsidP="00487AAB">
          <w:pPr>
            <w:pStyle w:val="4116A7D6B8E64D16B633C37682E339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E9BE9567B5F48AE87A334E4E7865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72442-104D-4A8D-AF79-FCF6993F7EE6}"/>
      </w:docPartPr>
      <w:docPartBody>
        <w:p w:rsidR="0094499A" w:rsidRDefault="00487AAB" w:rsidP="00487AAB">
          <w:pPr>
            <w:pStyle w:val="CE9BE9567B5F48AE87A334E4E7865BAB"/>
          </w:pPr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B91C27D07E24505BECA6CE4CB69A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21311D-CF90-4B84-A17D-0F6BF2526C90}"/>
      </w:docPartPr>
      <w:docPartBody>
        <w:p w:rsidR="0094499A" w:rsidRDefault="00487AAB" w:rsidP="00487AAB">
          <w:pPr>
            <w:pStyle w:val="BB91C27D07E24505BECA6CE4CB69A1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F190B41A2E4804A5FEB818FD90C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6EDD92-50E9-4EC8-A2DD-647914D10262}"/>
      </w:docPartPr>
      <w:docPartBody>
        <w:p w:rsidR="0094499A" w:rsidRDefault="00487AAB" w:rsidP="00487AAB">
          <w:pPr>
            <w:pStyle w:val="1BF190B41A2E4804A5FEB818FD90CE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C4C98F5B76423DBB7C372EE25F43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74909-5158-45A7-9724-9ED16A6CD235}"/>
      </w:docPartPr>
      <w:docPartBody>
        <w:p w:rsidR="0094499A" w:rsidRDefault="00487AAB" w:rsidP="00487AAB">
          <w:pPr>
            <w:pStyle w:val="ABC4C98F5B76423DBB7C372EE25F434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14D3224F704EDE9744C3D313A6E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AA7926-6FF7-4DC9-B9B5-63551C20CDE4}"/>
      </w:docPartPr>
      <w:docPartBody>
        <w:p w:rsidR="0094499A" w:rsidRDefault="00487AAB" w:rsidP="00487AAB">
          <w:pPr>
            <w:pStyle w:val="CF14D3224F704EDE9744C3D313A6EEC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6E52F042434A1B9F1FA8D7AF9A2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B4777-CD66-4FB6-8EED-40B7FDB23365}"/>
      </w:docPartPr>
      <w:docPartBody>
        <w:p w:rsidR="0094499A" w:rsidRDefault="00487AAB" w:rsidP="00487AAB">
          <w:pPr>
            <w:pStyle w:val="426E52F042434A1B9F1FA8D7AF9A2B6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FBD22749B1045EBA47FDBDE1B780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F2754D-23C7-4429-A3A2-AFFA13FBC5AC}"/>
      </w:docPartPr>
      <w:docPartBody>
        <w:p w:rsidR="0094499A" w:rsidRDefault="00487AAB" w:rsidP="00487AAB">
          <w:pPr>
            <w:pStyle w:val="EFBD22749B1045EBA47FDBDE1B78024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EA089B65F243059F497FAD597160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2FA8-12A3-4545-B88D-62B96BCE19C4}"/>
      </w:docPartPr>
      <w:docPartBody>
        <w:p w:rsidR="0094499A" w:rsidRDefault="00487AAB" w:rsidP="00487AAB">
          <w:pPr>
            <w:pStyle w:val="36EA089B65F243059F497FAD597160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1147A77AEC4F6599AA9AC913CC5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C04DA-4312-482F-BDED-C93C446210CD}"/>
      </w:docPartPr>
      <w:docPartBody>
        <w:p w:rsidR="0094499A" w:rsidRDefault="00487AAB" w:rsidP="00487AAB">
          <w:pPr>
            <w:pStyle w:val="811147A77AEC4F6599AA9AC913CC570D"/>
          </w:pPr>
          <w:r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2A06E9D9414EE19AE17A42DF278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FC406-1454-4F4D-B54F-46987FDF5C97}"/>
      </w:docPartPr>
      <w:docPartBody>
        <w:p w:rsidR="0094499A" w:rsidRDefault="00487AAB" w:rsidP="00487AAB">
          <w:pPr>
            <w:pStyle w:val="1A2A06E9D9414EE19AE17A42DF2783C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20FE1D6B74B41578C72BCC0EC6027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DD8-6D27-4AD6-B14F-DFE25F9C6715}"/>
      </w:docPartPr>
      <w:docPartBody>
        <w:p w:rsidR="0094499A" w:rsidRDefault="00487AAB" w:rsidP="00487AAB">
          <w:pPr>
            <w:pStyle w:val="E20FE1D6B74B41578C72BCC0EC60272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8B8F7D7760A4CC7AE6E6FC79D59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EDF83-8703-4F71-8ABE-A8A9C3E54546}"/>
      </w:docPartPr>
      <w:docPartBody>
        <w:p w:rsidR="0094499A" w:rsidRDefault="00487AAB" w:rsidP="00487AAB">
          <w:pPr>
            <w:pStyle w:val="D8B8F7D7760A4CC7AE6E6FC79D59A92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98BA183CA64C9181A755B88C863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0C397-C9DC-4E29-A527-BC80CC460B87}"/>
      </w:docPartPr>
      <w:docPartBody>
        <w:p w:rsidR="0094499A" w:rsidRDefault="00487AAB" w:rsidP="00487AAB">
          <w:pPr>
            <w:pStyle w:val="B698BA183CA64C9181A755B88C8632B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3EA16F2FB74C07A1DF08F999349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C6B55B-8B53-44F8-A731-6220D68B6337}"/>
      </w:docPartPr>
      <w:docPartBody>
        <w:p w:rsidR="0094499A" w:rsidRDefault="00487AAB" w:rsidP="00487AAB">
          <w:pPr>
            <w:pStyle w:val="AC3EA16F2FB74C07A1DF08F99934934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CBA13897964C2994A0490770F81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7E2D8-C5EC-4078-A024-1C46E62D47C4}"/>
      </w:docPartPr>
      <w:docPartBody>
        <w:p w:rsidR="0094499A" w:rsidRDefault="00487AAB" w:rsidP="00487AAB">
          <w:pPr>
            <w:pStyle w:val="F4CBA13897964C2994A0490770F8152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7C522960BC4BFE897BDDCC5258A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34612-041D-4FD9-ABCB-D21598DC154B}"/>
      </w:docPartPr>
      <w:docPartBody>
        <w:p w:rsidR="0094499A" w:rsidRDefault="00487AAB" w:rsidP="00487AAB">
          <w:pPr>
            <w:pStyle w:val="507C522960BC4BFE897BDDCC5258AF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A2C9A060B94A6E9235162B0D286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87B58-30B6-4ADF-BA8E-4BFCE38152D6}"/>
      </w:docPartPr>
      <w:docPartBody>
        <w:p w:rsidR="0094499A" w:rsidRDefault="00487AAB" w:rsidP="00487AAB">
          <w:pPr>
            <w:pStyle w:val="57A2C9A060B94A6E9235162B0D286D0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03AFF59E1749A39BE9444894627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DAF0F-181B-4C13-9A3F-D6A7C7E6028C}"/>
      </w:docPartPr>
      <w:docPartBody>
        <w:p w:rsidR="0094499A" w:rsidRDefault="00487AAB" w:rsidP="00487AAB">
          <w:pPr>
            <w:pStyle w:val="4503AFF59E1749A39BE944489462751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4EE3C506F8249D19E2A15B7A4256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A4143F-F18A-4D90-B209-EF4F2261A156}"/>
      </w:docPartPr>
      <w:docPartBody>
        <w:p w:rsidR="0094499A" w:rsidRDefault="00487AAB" w:rsidP="00487AAB">
          <w:pPr>
            <w:pStyle w:val="44EE3C506F8249D19E2A15B7A425668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B0937F799264A959299A63147719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A5F0C-0D0C-43A1-A258-36BB95E816C2}"/>
      </w:docPartPr>
      <w:docPartBody>
        <w:p w:rsidR="0094499A" w:rsidRDefault="00487AAB" w:rsidP="00487AAB">
          <w:pPr>
            <w:pStyle w:val="DB0937F799264A959299A63147719F1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89DAC53FFC4A5AB75C8698FEC47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B18383-1C66-4835-9222-10A4C82D0B6B}"/>
      </w:docPartPr>
      <w:docPartBody>
        <w:p w:rsidR="0094499A" w:rsidRDefault="00487AAB" w:rsidP="00487AAB">
          <w:pPr>
            <w:pStyle w:val="FC89DAC53FFC4A5AB75C8698FEC475C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476FC517984588A88C2E3D7D1B32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E6E9B4-0B02-42DC-BB8A-C89939EB06AB}"/>
      </w:docPartPr>
      <w:docPartBody>
        <w:p w:rsidR="0094499A" w:rsidRDefault="00487AAB" w:rsidP="00487AAB">
          <w:pPr>
            <w:pStyle w:val="4C476FC517984588A88C2E3D7D1B325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F36CB2B5344E5DB4D594F45ABFE1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1AB5EE-0AC0-4992-8F99-F58837754908}"/>
      </w:docPartPr>
      <w:docPartBody>
        <w:p w:rsidR="0094499A" w:rsidRDefault="00487AAB" w:rsidP="00487AAB">
          <w:pPr>
            <w:pStyle w:val="ECF36CB2B5344E5DB4D594F45ABFE1F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1FC1C184B14D53897261009159B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4189B-29E1-42E5-AA2C-94F037FC6CC2}"/>
      </w:docPartPr>
      <w:docPartBody>
        <w:p w:rsidR="0094499A" w:rsidRDefault="00487AAB" w:rsidP="00487AAB">
          <w:pPr>
            <w:pStyle w:val="1E1FC1C184B14D53897261009159B62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955472BF4A461DB793EE65EAE3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E8FF6-AEE2-40F2-85AD-53633BBAC579}"/>
      </w:docPartPr>
      <w:docPartBody>
        <w:p w:rsidR="0094499A" w:rsidRDefault="00487AAB" w:rsidP="00487AAB">
          <w:pPr>
            <w:pStyle w:val="C2955472BF4A461DB793EE65EAE3D76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591B5F3AD94549ADE0613E8BD66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80BE5D-B440-4736-BAFD-1B48E21D02BA}"/>
      </w:docPartPr>
      <w:docPartBody>
        <w:p w:rsidR="0094499A" w:rsidRDefault="00487AAB" w:rsidP="00487AAB">
          <w:pPr>
            <w:pStyle w:val="93591B5F3AD94549ADE0613E8BD6606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8899A62AB43CCA641926F562BC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1AC5E4-4FB4-497B-B011-CB6556E1BEA5}"/>
      </w:docPartPr>
      <w:docPartBody>
        <w:p w:rsidR="0094499A" w:rsidRDefault="00487AAB" w:rsidP="00487AAB">
          <w:pPr>
            <w:pStyle w:val="47C8899A62AB43CCA641926F562BC43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566F94FD39640A4B9FB15AC5CFB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F25AC0-7CCB-4EFF-8C9D-16C37C850DB9}"/>
      </w:docPartPr>
      <w:docPartBody>
        <w:p w:rsidR="0094499A" w:rsidRDefault="00487AAB" w:rsidP="00487AAB">
          <w:pPr>
            <w:pStyle w:val="7566F94FD39640A4B9FB15AC5CFBD03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3A62A6EB5ED4FE18B11DF5341698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709186-4FCA-4A1D-8137-C9F855CA5781}"/>
      </w:docPartPr>
      <w:docPartBody>
        <w:p w:rsidR="0094499A" w:rsidRDefault="00487AAB" w:rsidP="00487AAB">
          <w:pPr>
            <w:pStyle w:val="03A62A6EB5ED4FE18B11DF534169882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EB0FDFBD224B02A75F6CC86A93B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62740-4A22-4E80-830E-422C1D49C2A0}"/>
      </w:docPartPr>
      <w:docPartBody>
        <w:p w:rsidR="0094499A" w:rsidRDefault="00487AAB" w:rsidP="00487AAB">
          <w:pPr>
            <w:pStyle w:val="14EB0FDFBD224B02A75F6CC86A93B60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A84410C1A0497C825C4E3DEF087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45F528-1DB4-4CA4-8616-4993643E08EE}"/>
      </w:docPartPr>
      <w:docPartBody>
        <w:p w:rsidR="0094499A" w:rsidRDefault="00487AAB" w:rsidP="00487AAB">
          <w:pPr>
            <w:pStyle w:val="76A84410C1A0497C825C4E3DEF087E3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194690B6374B7F865E4B467E17B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0856C-DE98-4135-9B19-7ACC733C7C4C}"/>
      </w:docPartPr>
      <w:docPartBody>
        <w:p w:rsidR="0094499A" w:rsidRDefault="00487AAB" w:rsidP="00487AAB">
          <w:pPr>
            <w:pStyle w:val="1A194690B6374B7F865E4B467E17BC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E0633DD4404F4DB7A8E613921F9B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91894D-26E8-4EA5-9201-5EE2F1BC1DFB}"/>
      </w:docPartPr>
      <w:docPartBody>
        <w:p w:rsidR="0094499A" w:rsidRDefault="00487AAB" w:rsidP="00487AAB">
          <w:pPr>
            <w:pStyle w:val="EBE0633DD4404F4DB7A8E613921F9BD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3BE5FC617140F8A58BDAD600C01F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8ACDA-100C-410B-9AFD-35F979ED6266}"/>
      </w:docPartPr>
      <w:docPartBody>
        <w:p w:rsidR="0094499A" w:rsidRDefault="00487AAB" w:rsidP="00487AAB">
          <w:pPr>
            <w:pStyle w:val="983BE5FC617140F8A58BDAD600C01F6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282D9E0943486D85FE4E90B53B0F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5FEE6-2EAD-4C4D-A5B3-C5DFFF6CCA6E}"/>
      </w:docPartPr>
      <w:docPartBody>
        <w:p w:rsidR="0094499A" w:rsidRDefault="00487AAB" w:rsidP="00487AAB">
          <w:pPr>
            <w:pStyle w:val="64282D9E0943486D85FE4E90B53B0F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F9C88A9FEA14EDA8D79848077A0B9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DD2B62-3C36-4374-B455-57632DE226F1}"/>
      </w:docPartPr>
      <w:docPartBody>
        <w:p w:rsidR="0094499A" w:rsidRDefault="00487AAB" w:rsidP="00487AAB">
          <w:pPr>
            <w:pStyle w:val="7F9C88A9FEA14EDA8D79848077A0B9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18921078134061933336442A3EC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C9338-D577-4D0E-ADF3-2ECAD57D9621}"/>
      </w:docPartPr>
      <w:docPartBody>
        <w:p w:rsidR="0094499A" w:rsidRDefault="00487AAB" w:rsidP="00487AAB">
          <w:pPr>
            <w:pStyle w:val="2918921078134061933336442A3EC7E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78865607B74311924A387D2B6E82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30B9D2-FC58-4E14-ADCD-837947CE26C8}"/>
      </w:docPartPr>
      <w:docPartBody>
        <w:p w:rsidR="0094499A" w:rsidRDefault="00487AAB" w:rsidP="00487AAB">
          <w:pPr>
            <w:pStyle w:val="6578865607B74311924A387D2B6E82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9D4D1173224C05884E32F3A7298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108A95-C153-4965-9CF7-66134F880250}"/>
      </w:docPartPr>
      <w:docPartBody>
        <w:p w:rsidR="0094499A" w:rsidRDefault="00487AAB" w:rsidP="00487AAB">
          <w:pPr>
            <w:pStyle w:val="E99D4D1173224C05884E32F3A7298D1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FE66CC373D4676ADF80BA81A9AC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0101F4-49AD-4196-BA76-2E3BB98270CA}"/>
      </w:docPartPr>
      <w:docPartBody>
        <w:p w:rsidR="0094499A" w:rsidRDefault="00487AAB" w:rsidP="00487AAB">
          <w:pPr>
            <w:pStyle w:val="4DFE66CC373D4676ADF80BA81A9AC5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6A5C3FF003422887FB1DF1E772C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40097-FDCC-4C71-8A37-ABF3EC520A72}"/>
      </w:docPartPr>
      <w:docPartBody>
        <w:p w:rsidR="0094499A" w:rsidRDefault="00487AAB" w:rsidP="00487AAB">
          <w:pPr>
            <w:pStyle w:val="556A5C3FF003422887FB1DF1E772CF4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134815960B4EF08A16237B339687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D1F9C-339F-4291-8E99-6047F4F15163}"/>
      </w:docPartPr>
      <w:docPartBody>
        <w:p w:rsidR="0094499A" w:rsidRDefault="00487AAB" w:rsidP="00487AAB">
          <w:pPr>
            <w:pStyle w:val="5A134815960B4EF08A16237B33968763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CEEB59EFD054A1D9F23FE6D736BD7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DA5B-7B35-42A7-901B-DC74386F6D2F}"/>
      </w:docPartPr>
      <w:docPartBody>
        <w:p w:rsidR="0094499A" w:rsidRDefault="00487AAB" w:rsidP="00487AAB">
          <w:pPr>
            <w:pStyle w:val="ECEEB59EFD054A1D9F23FE6D736BD76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C4D0809EBD4CCE8FCDF6A2CA7C2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DCE9E-5305-40B1-8C4B-ECD0F8047DE0}"/>
      </w:docPartPr>
      <w:docPartBody>
        <w:p w:rsidR="0094499A" w:rsidRDefault="00487AAB" w:rsidP="00487AAB">
          <w:pPr>
            <w:pStyle w:val="B7C4D0809EBD4CCE8FCDF6A2CA7C2BF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67181D386C24D42B586829C7E60F7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98B6D-FCB1-416B-BDFA-8F1A5009574D}"/>
      </w:docPartPr>
      <w:docPartBody>
        <w:p w:rsidR="0094499A" w:rsidRDefault="00487AAB" w:rsidP="00487AAB">
          <w:pPr>
            <w:pStyle w:val="167181D386C24D42B586829C7E60F7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EE1183912440A7B877148994D6D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90E5F-F165-4AC3-B004-C8E89A439296}"/>
      </w:docPartPr>
      <w:docPartBody>
        <w:p w:rsidR="0094499A" w:rsidRDefault="00487AAB" w:rsidP="00487AAB">
          <w:pPr>
            <w:pStyle w:val="0FEE1183912440A7B877148994D6D8C8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BC48AE60914C16B58A2EDA783EFB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559ED-DC63-4493-95C9-608019D65232}"/>
      </w:docPartPr>
      <w:docPartBody>
        <w:p w:rsidR="0094499A" w:rsidRDefault="00487AAB" w:rsidP="00487AAB">
          <w:pPr>
            <w:pStyle w:val="F5BC48AE60914C16B58A2EDA783EFB6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B39C4C8796442CBB224131CF8FBA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040341-BE99-4303-B506-AA2BA31D6BF3}"/>
      </w:docPartPr>
      <w:docPartBody>
        <w:p w:rsidR="0094499A" w:rsidRDefault="00487AAB" w:rsidP="00487AAB">
          <w:pPr>
            <w:pStyle w:val="3AB39C4C8796442CBB224131CF8FBA3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1CA8A9335EA4197ADA1D1441D15A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5C2FA-C827-44BC-8274-8189D1B7ADBB}"/>
      </w:docPartPr>
      <w:docPartBody>
        <w:p w:rsidR="0094499A" w:rsidRDefault="00487AAB" w:rsidP="00487AAB">
          <w:pPr>
            <w:pStyle w:val="D1CA8A9335EA4197ADA1D1441D15A8E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63516975A14B2081B050BFB917BF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FFAC-26DC-4FB6-8532-8E89278D1549}"/>
      </w:docPartPr>
      <w:docPartBody>
        <w:p w:rsidR="0094499A" w:rsidRDefault="00487AAB" w:rsidP="00487AAB">
          <w:pPr>
            <w:pStyle w:val="5063516975A14B2081B050BFB917BF84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4F7814201B243E59E48BEE9F52E3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8B6ED7-8FF3-46E7-83D3-8879ABD42ED9}"/>
      </w:docPartPr>
      <w:docPartBody>
        <w:p w:rsidR="0094499A" w:rsidRDefault="00487AAB" w:rsidP="00487AAB">
          <w:pPr>
            <w:pStyle w:val="64F7814201B243E59E48BEE9F52E325E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DB6BB04E31430EA06F1180980811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B224F-E41F-492D-88B9-1013A1991558}"/>
      </w:docPartPr>
      <w:docPartBody>
        <w:p w:rsidR="0094499A" w:rsidRDefault="00487AAB" w:rsidP="00487AAB">
          <w:pPr>
            <w:pStyle w:val="82DB6BB04E31430EA06F11809808118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EAF433033C46869A0D656613108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47AFF-A259-4A20-8D75-27467D58613D}"/>
      </w:docPartPr>
      <w:docPartBody>
        <w:p w:rsidR="0094499A" w:rsidRDefault="00487AAB" w:rsidP="00487AAB">
          <w:pPr>
            <w:pStyle w:val="97EAF433033C46869A0D656613108A1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35B627C2F2472B8B7494794C2A9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135906-F353-460E-8CFE-86308F8B72CC}"/>
      </w:docPartPr>
      <w:docPartBody>
        <w:p w:rsidR="0094499A" w:rsidRDefault="00487AAB" w:rsidP="00487AAB">
          <w:pPr>
            <w:pStyle w:val="BE35B627C2F2472B8B7494794C2A9AF2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6EF4A4A1F3C423D85CBDB30404AF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4199E-29B8-46A4-A50A-EC610C776CDD}"/>
      </w:docPartPr>
      <w:docPartBody>
        <w:p w:rsidR="0094499A" w:rsidRDefault="00487AAB" w:rsidP="00487AAB">
          <w:pPr>
            <w:pStyle w:val="D6EF4A4A1F3C423D85CBDB30404AFD23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826D951198D4EF69AB636ECE800E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D0B8B7-52CA-42E3-BCA9-FAFD30AE2573}"/>
      </w:docPartPr>
      <w:docPartBody>
        <w:p w:rsidR="0094499A" w:rsidRDefault="00487AAB" w:rsidP="00487AAB">
          <w:pPr>
            <w:pStyle w:val="7826D951198D4EF69AB636ECE800E715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D5E75C066CC440499E45AF02D3941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225B91-1241-40DB-B00D-33322795F030}"/>
      </w:docPartPr>
      <w:docPartBody>
        <w:p w:rsidR="0094499A" w:rsidRDefault="00487AAB" w:rsidP="00487AAB">
          <w:pPr>
            <w:pStyle w:val="3D5E75C066CC440499E45AF02D3941C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BBFECE3EE554D1E99AD0B5A917F01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E5B45-1C72-4E03-84F8-FC69E8014CAA}"/>
      </w:docPartPr>
      <w:docPartBody>
        <w:p w:rsidR="0094499A" w:rsidRDefault="00487AAB" w:rsidP="00487AAB">
          <w:pPr>
            <w:pStyle w:val="6BBFECE3EE554D1E99AD0B5A917F01D3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0B284BABE8A438EA5023577B6E0F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69FBB0-A7BD-4DF5-9A58-040CC6E8CDC7}"/>
      </w:docPartPr>
      <w:docPartBody>
        <w:p w:rsidR="0094499A" w:rsidRDefault="00487AAB" w:rsidP="00487AAB">
          <w:pPr>
            <w:pStyle w:val="B0B284BABE8A438EA5023577B6E0F648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CBE55ED899B4A709FE8DA56218AD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52D27-7CCF-4251-8A26-4062FB44AFD5}"/>
      </w:docPartPr>
      <w:docPartBody>
        <w:p w:rsidR="0094499A" w:rsidRDefault="00487AAB" w:rsidP="00487AAB">
          <w:pPr>
            <w:pStyle w:val="6CBE55ED899B4A709FE8DA56218AD210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B7571DA130F4D74A900B13334031B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10C9-603E-4619-B848-C5B7255221BF}"/>
      </w:docPartPr>
      <w:docPartBody>
        <w:p w:rsidR="0094499A" w:rsidRDefault="00487AAB" w:rsidP="00487AAB">
          <w:pPr>
            <w:pStyle w:val="4B7571DA130F4D74A900B13334031B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35DC93E8B04EC8B0C1A38CDF583B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6E6D5-A96C-479D-94C5-42453CC1D0AA}"/>
      </w:docPartPr>
      <w:docPartBody>
        <w:p w:rsidR="0094499A" w:rsidRDefault="00487AAB" w:rsidP="00487AAB">
          <w:pPr>
            <w:pStyle w:val="B135DC93E8B04EC8B0C1A38CDF583B91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22FFA8753324B2FB2EC3B1DB69D50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504FAB-77EF-4EC4-8B72-FE3E2F61CE0E}"/>
      </w:docPartPr>
      <w:docPartBody>
        <w:p w:rsidR="0094499A" w:rsidRDefault="00487AAB" w:rsidP="00487AAB">
          <w:pPr>
            <w:pStyle w:val="122FFA8753324B2FB2EC3B1DB69D50E3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7B247F6C4B41EA835BAFA40EACA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23C796-A233-4387-95A2-4AD1C1DF04E6}"/>
      </w:docPartPr>
      <w:docPartBody>
        <w:p w:rsidR="0094499A" w:rsidRDefault="00487AAB" w:rsidP="00487AAB">
          <w:pPr>
            <w:pStyle w:val="177B247F6C4B41EA835BAFA40EACA1B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0B2BCDDEB9F4745854ECC1D1C35E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8917C-97A3-4A17-AE87-D82D36161B80}"/>
      </w:docPartPr>
      <w:docPartBody>
        <w:p w:rsidR="0094499A" w:rsidRDefault="00487AAB" w:rsidP="00487AAB">
          <w:pPr>
            <w:pStyle w:val="80B2BCDDEB9F4745854ECC1D1C35E43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3E44982C5448519F91822897FDD0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394C9C-0A5A-472F-8E79-3B5DF2932558}"/>
      </w:docPartPr>
      <w:docPartBody>
        <w:p w:rsidR="0094499A" w:rsidRDefault="00487AAB" w:rsidP="00487AAB">
          <w:pPr>
            <w:pStyle w:val="CF3E44982C5448519F91822897FDD0C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9898E908424F68AA103EEDC1A92B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AECF2C-CAA1-4E3B-9ECE-29A2D085A746}"/>
      </w:docPartPr>
      <w:docPartBody>
        <w:p w:rsidR="0094499A" w:rsidRDefault="00487AAB" w:rsidP="00487AAB">
          <w:pPr>
            <w:pStyle w:val="539898E908424F68AA103EEDC1A92B5D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7F495884CE94CD3B0C356E5A9D1F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C0039-4AAB-4BEA-A4BC-74C82C010341}"/>
      </w:docPartPr>
      <w:docPartBody>
        <w:p w:rsidR="0094499A" w:rsidRDefault="00487AAB" w:rsidP="00487AAB">
          <w:pPr>
            <w:pStyle w:val="B7F495884CE94CD3B0C356E5A9D1FAB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7050FABE7344244BD5AFECB68E8B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0D0A5C-5D0D-4350-A780-BEA90D78F250}"/>
      </w:docPartPr>
      <w:docPartBody>
        <w:p w:rsidR="0094499A" w:rsidRDefault="00487AAB" w:rsidP="00487AAB">
          <w:pPr>
            <w:pStyle w:val="87050FABE7344244BD5AFECB68E8B26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BB2407E86A4477B2A265EF8981E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FDEE48-7D31-44A6-9512-3C93A09BD6CA}"/>
      </w:docPartPr>
      <w:docPartBody>
        <w:p w:rsidR="0094499A" w:rsidRDefault="00487AAB" w:rsidP="00487AAB">
          <w:pPr>
            <w:pStyle w:val="6DBB2407E86A4477B2A265EF8981E0A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943AD835B9B44D58C32E60836D8B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7F7C0-CFBC-4A60-B501-DA33DB4C636D}"/>
      </w:docPartPr>
      <w:docPartBody>
        <w:p w:rsidR="0094499A" w:rsidRDefault="00487AAB" w:rsidP="00487AAB">
          <w:pPr>
            <w:pStyle w:val="F943AD835B9B44D58C32E60836D8BB9C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37C41F2954540E8A4670AA73DF027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E97481-C73E-45E6-BF7B-AB6976D97911}"/>
      </w:docPartPr>
      <w:docPartBody>
        <w:p w:rsidR="0094499A" w:rsidRDefault="00487AAB" w:rsidP="00487AAB">
          <w:pPr>
            <w:pStyle w:val="737C41F2954540E8A4670AA73DF0279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AC0E11EBAB04A5ABF000F4D7C2F8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1A947-E6C3-4700-851A-22A4755E00FA}"/>
      </w:docPartPr>
      <w:docPartBody>
        <w:p w:rsidR="0094499A" w:rsidRDefault="00487AAB" w:rsidP="00487AAB">
          <w:pPr>
            <w:pStyle w:val="0AC0E11EBAB04A5ABF000F4D7C2F8C6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66445526874F3D8DB16298BE96D8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3539F2-18ED-494D-A507-0321437EA24F}"/>
      </w:docPartPr>
      <w:docPartBody>
        <w:p w:rsidR="0094499A" w:rsidRDefault="00487AAB" w:rsidP="00487AAB">
          <w:pPr>
            <w:pStyle w:val="9366445526874F3D8DB16298BE96D85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08732DD40843AE90B1972E2F5E1F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3323C-C6A4-4B68-84D2-34DF64679E57}"/>
      </w:docPartPr>
      <w:docPartBody>
        <w:p w:rsidR="0094499A" w:rsidRDefault="00487AAB" w:rsidP="00487AAB">
          <w:pPr>
            <w:pStyle w:val="B408732DD40843AE90B1972E2F5E1F10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60ABAE8D43A42878D2F55F5D69DC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FB0BA-8E88-4DE2-8274-CD472021CAF9}"/>
      </w:docPartPr>
      <w:docPartBody>
        <w:p w:rsidR="0094499A" w:rsidRDefault="00487AAB" w:rsidP="00487AAB">
          <w:pPr>
            <w:pStyle w:val="260ABAE8D43A42878D2F55F5D69DC75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E44503D05A412BA467C277A690A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AD9C4-88A6-4B19-BC98-02534C517F0A}"/>
      </w:docPartPr>
      <w:docPartBody>
        <w:p w:rsidR="0094499A" w:rsidRDefault="00487AAB" w:rsidP="00487AAB">
          <w:pPr>
            <w:pStyle w:val="F5E44503D05A412BA467C277A690A92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1E20C9FE41948559A4F2C524EA8D8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79E35-78B9-4BB8-8D91-98F47FAE9605}"/>
      </w:docPartPr>
      <w:docPartBody>
        <w:p w:rsidR="0094499A" w:rsidRDefault="00487AAB" w:rsidP="00487AAB">
          <w:pPr>
            <w:pStyle w:val="31E20C9FE41948559A4F2C524EA8D85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50574FDA9A4DDEBB0C80FE4B3BFB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AFC4CF-F010-4569-B8AD-522C8934973F}"/>
      </w:docPartPr>
      <w:docPartBody>
        <w:p w:rsidR="0094499A" w:rsidRDefault="00487AAB" w:rsidP="00487AAB">
          <w:pPr>
            <w:pStyle w:val="A550574FDA9A4DDEBB0C80FE4B3BFB6E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C696484D89414EBD19BD690A2F3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E8124F-097B-4035-A4D3-AB75A5712E7E}"/>
      </w:docPartPr>
      <w:docPartBody>
        <w:p w:rsidR="0094499A" w:rsidRDefault="00487AAB" w:rsidP="00487AAB">
          <w:pPr>
            <w:pStyle w:val="8AC696484D89414EBD19BD690A2F306E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8A31F9F73F5438990C1E12DF75E00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125105-1196-4169-ABCD-6EDF27D021B7}"/>
      </w:docPartPr>
      <w:docPartBody>
        <w:p w:rsidR="0094499A" w:rsidRDefault="00487AAB" w:rsidP="00487AAB">
          <w:pPr>
            <w:pStyle w:val="38A31F9F73F5438990C1E12DF75E00C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4743AD566D48209776AF7B19475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A2C2CC-47A0-4BAD-B377-75E2EBEDDF9B}"/>
      </w:docPartPr>
      <w:docPartBody>
        <w:p w:rsidR="0094499A" w:rsidRDefault="00487AAB" w:rsidP="00487AAB">
          <w:pPr>
            <w:pStyle w:val="C34743AD566D48209776AF7B19475C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DB9A11C0E449849C580FFA0CCCD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2B7C48-65BF-4806-AB64-FBC24489612C}"/>
      </w:docPartPr>
      <w:docPartBody>
        <w:p w:rsidR="0094499A" w:rsidRDefault="00487AAB" w:rsidP="00487AAB">
          <w:pPr>
            <w:pStyle w:val="D9DB9A11C0E449849C580FFA0CCCDCFD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5D4AACB23B843E786AE0A56405DE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9DB87-FB21-48C2-BA43-085B8BF0C963}"/>
      </w:docPartPr>
      <w:docPartBody>
        <w:p w:rsidR="0094499A" w:rsidRDefault="00487AAB" w:rsidP="00487AAB">
          <w:pPr>
            <w:pStyle w:val="D5D4AACB23B843E786AE0A56405DEEDA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96DE742270B475CA3D344318FA03A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CE6FA-FA27-43D6-AC2F-AD5F893040F2}"/>
      </w:docPartPr>
      <w:docPartBody>
        <w:p w:rsidR="0094499A" w:rsidRDefault="00487AAB" w:rsidP="00487AAB">
          <w:pPr>
            <w:pStyle w:val="096DE742270B475CA3D344318FA03A8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DF988014E044139B697CF08ECE549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B06CC-D16F-429F-B54F-4657D0F97F6D}"/>
      </w:docPartPr>
      <w:docPartBody>
        <w:p w:rsidR="0094499A" w:rsidRDefault="00487AAB" w:rsidP="00487AAB">
          <w:pPr>
            <w:pStyle w:val="1DF988014E044139B697CF08ECE549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C24C2FEBBD4997A794E6D0FF090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590D3-12E3-4AF2-80CE-9FEE33A8E39C}"/>
      </w:docPartPr>
      <w:docPartBody>
        <w:p w:rsidR="0094499A" w:rsidRDefault="00487AAB" w:rsidP="00487AAB">
          <w:pPr>
            <w:pStyle w:val="5FC24C2FEBBD4997A794E6D0FF090C4A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15ECF31B34C44C5A9FF993F1D6EC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D2F6DD-BEB7-4F5E-859D-1981672BE710}"/>
      </w:docPartPr>
      <w:docPartBody>
        <w:p w:rsidR="0094499A" w:rsidRDefault="00487AAB" w:rsidP="00487AAB">
          <w:pPr>
            <w:pStyle w:val="515ECF31B34C44C5A9FF993F1D6EC34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8E6F22171ED43F99B63BBFD334843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ED640-8BB2-448D-B94F-24C704675B3C}"/>
      </w:docPartPr>
      <w:docPartBody>
        <w:p w:rsidR="0094499A" w:rsidRDefault="00487AAB" w:rsidP="00487AAB">
          <w:pPr>
            <w:pStyle w:val="C8E6F22171ED43F99B63BBFD3348433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188FDB877740DDB3E4E7DF295EE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70ADED-EF9B-44C0-8AF3-1D14E1FD5FE5}"/>
      </w:docPartPr>
      <w:docPartBody>
        <w:p w:rsidR="0094499A" w:rsidRDefault="00487AAB" w:rsidP="00487AAB">
          <w:pPr>
            <w:pStyle w:val="70188FDB877740DDB3E4E7DF295EEE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EED6033108F41068DE4D9A2D6278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FD7E4-4EDF-4227-BF82-4FA23F9FA08C}"/>
      </w:docPartPr>
      <w:docPartBody>
        <w:p w:rsidR="0094499A" w:rsidRDefault="00487AAB" w:rsidP="00487AAB">
          <w:pPr>
            <w:pStyle w:val="0EED6033108F41068DE4D9A2D62789E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C37A18A5354B0183C1B6930D4AD7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534A9-9EA2-40F5-80E1-3473F594723C}"/>
      </w:docPartPr>
      <w:docPartBody>
        <w:p w:rsidR="0094499A" w:rsidRDefault="00487AAB" w:rsidP="00487AAB">
          <w:pPr>
            <w:pStyle w:val="56C37A18A5354B0183C1B6930D4AD71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4C8441BB634EA28A792CECD95C2C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8B48A-4910-4972-A277-265B75ABC1A6}"/>
      </w:docPartPr>
      <w:docPartBody>
        <w:p w:rsidR="0094499A" w:rsidRDefault="00487AAB" w:rsidP="00487AAB">
          <w:pPr>
            <w:pStyle w:val="4D4C8441BB634EA28A792CECD95C2CD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F439C6C8E54B87A66C6BE4D7A15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A1B0E-60CB-47CC-8E4B-1605DB7FFC3A}"/>
      </w:docPartPr>
      <w:docPartBody>
        <w:p w:rsidR="0094499A" w:rsidRDefault="00487AAB" w:rsidP="00487AAB">
          <w:pPr>
            <w:pStyle w:val="74F439C6C8E54B87A66C6BE4D7A15C8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B433C79649457E8776DD37825B4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40EBE-469C-4D77-8E80-335342FD2838}"/>
      </w:docPartPr>
      <w:docPartBody>
        <w:p w:rsidR="0094499A" w:rsidRDefault="00487AAB" w:rsidP="00487AAB">
          <w:pPr>
            <w:pStyle w:val="C9B433C79649457E8776DD37825B4EA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86662F6A5341E48B1B966B828166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731AD-95AA-480F-9B7A-4BDCF7ACDF70}"/>
      </w:docPartPr>
      <w:docPartBody>
        <w:p w:rsidR="0094499A" w:rsidRDefault="00487AAB" w:rsidP="00487AAB">
          <w:pPr>
            <w:pStyle w:val="4786662F6A5341E48B1B966B828166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98E059FDE42EC8E2546999A1FD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700A0-8FB8-4A71-BEAC-07A082F17FF5}"/>
      </w:docPartPr>
      <w:docPartBody>
        <w:p w:rsidR="0094499A" w:rsidRDefault="00487AAB" w:rsidP="00487AAB">
          <w:pPr>
            <w:pStyle w:val="E7498E059FDE42EC8E2546999A1FDEC2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E60AA3248D4E70A86706A2D983C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3B9E9-D6DB-498D-A182-5888B1F1266F}"/>
      </w:docPartPr>
      <w:docPartBody>
        <w:p w:rsidR="0094499A" w:rsidRDefault="00487AAB" w:rsidP="00487AAB">
          <w:pPr>
            <w:pStyle w:val="71E60AA3248D4E70A86706A2D983CE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B57A58A08E4ABAB0DEECED25C88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34AC3-7610-46E6-B337-0C60CF13BC88}"/>
      </w:docPartPr>
      <w:docPartBody>
        <w:p w:rsidR="0094499A" w:rsidRDefault="00487AAB" w:rsidP="00487AAB">
          <w:pPr>
            <w:pStyle w:val="25B57A58A08E4ABAB0DEECED25C88FD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1375FD258C4B36BEEB7DEDE28189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103FD-F1A3-4211-8F00-76A3E2F3A6A4}"/>
      </w:docPartPr>
      <w:docPartBody>
        <w:p w:rsidR="0094499A" w:rsidRDefault="00487AAB" w:rsidP="00487AAB">
          <w:pPr>
            <w:pStyle w:val="7C1375FD258C4B36BEEB7DEDE28189E8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76A28BA5C46DF9D01CD1CED23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9C23E-6A8D-4217-B0D9-759C89D2CCCE}"/>
      </w:docPartPr>
      <w:docPartBody>
        <w:p w:rsidR="0094499A" w:rsidRDefault="00487AAB" w:rsidP="00487AAB">
          <w:pPr>
            <w:pStyle w:val="7E276A28BA5C46DF9D01CD1CED23F7E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36334577CC64B3A9F6E648F2CCBCC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641D3-8770-4A7F-B9A4-D22C13101FB7}"/>
      </w:docPartPr>
      <w:docPartBody>
        <w:p w:rsidR="0094499A" w:rsidRDefault="00487AAB" w:rsidP="00487AAB">
          <w:pPr>
            <w:pStyle w:val="B36334577CC64B3A9F6E648F2CCBCC7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43D3001B54436E81EB2B261A131E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93965-B1E1-4948-A440-CDB203E8408E}"/>
      </w:docPartPr>
      <w:docPartBody>
        <w:p w:rsidR="0094499A" w:rsidRDefault="00487AAB" w:rsidP="00487AAB">
          <w:pPr>
            <w:pStyle w:val="F043D3001B54436E81EB2B261A131E01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FE374C9D514C9BA095A679A0062B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ED1911-C59B-491B-B809-C1F8884DD076}"/>
      </w:docPartPr>
      <w:docPartBody>
        <w:p w:rsidR="0094499A" w:rsidRDefault="00487AAB" w:rsidP="00487AAB">
          <w:pPr>
            <w:pStyle w:val="D9FE374C9D514C9BA095A679A0062B9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89353D3D38A4560859BCB89DB7E4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05FFE-C18C-46EE-AD3D-43BDAD4352CB}"/>
      </w:docPartPr>
      <w:docPartBody>
        <w:p w:rsidR="0094499A" w:rsidRDefault="00487AAB" w:rsidP="00487AAB">
          <w:pPr>
            <w:pStyle w:val="C89353D3D38A4560859BCB89DB7E449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EAEA9AFB6594396B28DB0859BB03F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C988F-64FA-4CB2-B757-65EDAA03C249}"/>
      </w:docPartPr>
      <w:docPartBody>
        <w:p w:rsidR="0094499A" w:rsidRDefault="00487AAB" w:rsidP="00487AAB">
          <w:pPr>
            <w:pStyle w:val="3EAEA9AFB6594396B28DB0859BB03FF7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52B871CDA146CF82E7770943A87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E1BC8-B8A5-4CC9-AF7E-D81A9CB6E37C}"/>
      </w:docPartPr>
      <w:docPartBody>
        <w:p w:rsidR="0094499A" w:rsidRDefault="00487AAB" w:rsidP="00487AAB">
          <w:pPr>
            <w:pStyle w:val="1252B871CDA146CF82E7770943A87FB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F96A16A7724465964F1349260F12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CB934-4ED9-45E4-A743-C1C63BD3C6FE}"/>
      </w:docPartPr>
      <w:docPartBody>
        <w:p w:rsidR="0094499A" w:rsidRDefault="00487AAB" w:rsidP="00487AAB">
          <w:pPr>
            <w:pStyle w:val="7DF96A16A7724465964F1349260F122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CC4119524E4356878787ECD1F67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289CC-95AE-40D4-8795-37A9774B029A}"/>
      </w:docPartPr>
      <w:docPartBody>
        <w:p w:rsidR="0094499A" w:rsidRDefault="00487AAB" w:rsidP="00487AAB">
          <w:pPr>
            <w:pStyle w:val="F8CC4119524E4356878787ECD1F676E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D394565C42847FF872C6840B2497E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9B56A-8FE7-4693-AF1F-8B2E20DB161C}"/>
      </w:docPartPr>
      <w:docPartBody>
        <w:p w:rsidR="0094499A" w:rsidRDefault="00487AAB" w:rsidP="00487AAB">
          <w:pPr>
            <w:pStyle w:val="9D394565C42847FF872C6840B2497E7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64EFC4CE3446B7ABAD94647029B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F4BE-B8E9-4C5C-9E56-4B1F99214949}"/>
      </w:docPartPr>
      <w:docPartBody>
        <w:p w:rsidR="0094499A" w:rsidRDefault="00487AAB" w:rsidP="00487AAB">
          <w:pPr>
            <w:pStyle w:val="BC64EFC4CE3446B7ABAD94647029BE7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17C8357F9864E62B5333DCAAD432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72AFB-ABA8-4419-BA90-6B8533A60996}"/>
      </w:docPartPr>
      <w:docPartBody>
        <w:p w:rsidR="0094499A" w:rsidRDefault="00487AAB" w:rsidP="00487AAB">
          <w:pPr>
            <w:pStyle w:val="D17C8357F9864E62B5333DCAAD432E6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271C32313C45B3ACB1A7BC73D79C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2956F-381A-43B8-B066-C4FF8DCA54AE}"/>
      </w:docPartPr>
      <w:docPartBody>
        <w:p w:rsidR="0094499A" w:rsidRDefault="00487AAB" w:rsidP="00487AAB">
          <w:pPr>
            <w:pStyle w:val="BA271C32313C45B3ACB1A7BC73D79C7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EC7695B6FB4B9EA4A89C40987E0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C4BD91-9F63-4DCF-A885-91B1F383DE67}"/>
      </w:docPartPr>
      <w:docPartBody>
        <w:p w:rsidR="0094499A" w:rsidRDefault="00487AAB" w:rsidP="00487AAB">
          <w:pPr>
            <w:pStyle w:val="1BEC7695B6FB4B9EA4A89C40987E06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989CFD055D4596A20D7C503EEB4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1EA4A-79AB-4755-9DDC-59B9B6FBF4B3}"/>
      </w:docPartPr>
      <w:docPartBody>
        <w:p w:rsidR="0094499A" w:rsidRDefault="00487AAB" w:rsidP="00487AAB">
          <w:pPr>
            <w:pStyle w:val="A5989CFD055D4596A20D7C503EEB4E8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DF71257A9B148EEB1EF707D0EB1D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3A44E-FC77-42E9-B11A-743CCEEF6C4D}"/>
      </w:docPartPr>
      <w:docPartBody>
        <w:p w:rsidR="0094499A" w:rsidRDefault="00487AAB" w:rsidP="00487AAB">
          <w:pPr>
            <w:pStyle w:val="0DF71257A9B148EEB1EF707D0EB1D25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8D57330E884FA9AE79FDFFE7D23A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BAE92-2B24-492E-BBB4-8D55E9EAFA9D}"/>
      </w:docPartPr>
      <w:docPartBody>
        <w:p w:rsidR="0094499A" w:rsidRDefault="00487AAB" w:rsidP="00487AAB">
          <w:pPr>
            <w:pStyle w:val="DF8D57330E884FA9AE79FDFFE7D23A3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CA8EC30BDD4242AA3684A796FCE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001DE-37D9-48F2-8966-63B6A603EFFD}"/>
      </w:docPartPr>
      <w:docPartBody>
        <w:p w:rsidR="0094499A" w:rsidRDefault="00487AAB" w:rsidP="00487AAB">
          <w:pPr>
            <w:pStyle w:val="64CA8EC30BDD4242AA3684A796FCE2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9237BBB4814DF2A38927CA2EA55D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DECB-A7B1-4713-86A2-05C94108AD33}"/>
      </w:docPartPr>
      <w:docPartBody>
        <w:p w:rsidR="0094499A" w:rsidRDefault="00487AAB" w:rsidP="00487AAB">
          <w:pPr>
            <w:pStyle w:val="DD9237BBB4814DF2A38927CA2EA55D3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3D72A336B34E5B96062A2370EB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18D02-E16F-428B-B39A-6FCB68FA5EF1}"/>
      </w:docPartPr>
      <w:docPartBody>
        <w:p w:rsidR="0094499A" w:rsidRDefault="00487AAB" w:rsidP="00487AAB">
          <w:pPr>
            <w:pStyle w:val="853D72A336B34E5B96062A2370EB9D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36E9639ACCA44D1901EE86A674D1E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6C912-5E84-420D-83FD-E87973408640}"/>
      </w:docPartPr>
      <w:docPartBody>
        <w:p w:rsidR="0094499A" w:rsidRDefault="00487AAB" w:rsidP="00487AAB">
          <w:pPr>
            <w:pStyle w:val="236E9639ACCA44D1901EE86A674D1EA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42F7977643406297A16A29425505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72473-F344-4513-B4C3-05BD99FDAA7F}"/>
      </w:docPartPr>
      <w:docPartBody>
        <w:p w:rsidR="0094499A" w:rsidRDefault="00487AAB" w:rsidP="00487AAB">
          <w:pPr>
            <w:pStyle w:val="FF42F7977643406297A16A29425505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5368BE367C4EEE9250B9EA12E8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4F33C6-239F-4376-834B-272030E2424E}"/>
      </w:docPartPr>
      <w:docPartBody>
        <w:p w:rsidR="00BD7EAE" w:rsidRDefault="00F718F3" w:rsidP="00F718F3">
          <w:pPr>
            <w:pStyle w:val="A45368BE367C4EEE9250B9EA12E89D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36BB13B5643CD975435D967A81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E2180-147C-47B4-850B-DF4AD7852DB1}"/>
      </w:docPartPr>
      <w:docPartBody>
        <w:p w:rsidR="00BD7EAE" w:rsidRDefault="00F718F3" w:rsidP="00F718F3">
          <w:pPr>
            <w:pStyle w:val="7D936BB13B5643CD975435D967A8149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AB"/>
    <w:rsid w:val="0038048B"/>
    <w:rsid w:val="00441A3F"/>
    <w:rsid w:val="00487AAB"/>
    <w:rsid w:val="007B5BF3"/>
    <w:rsid w:val="0094499A"/>
    <w:rsid w:val="00A308BD"/>
    <w:rsid w:val="00B64DB4"/>
    <w:rsid w:val="00BD7EAE"/>
    <w:rsid w:val="00F718F3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718F3"/>
    <w:rPr>
      <w:color w:val="595959" w:themeColor="text1" w:themeTint="A6"/>
    </w:rPr>
  </w:style>
  <w:style w:type="paragraph" w:customStyle="1" w:styleId="3B00CF9C0FB84E4D9986B51A87A57A69">
    <w:name w:val="3B00CF9C0FB84E4D9986B51A87A57A69"/>
    <w:rsid w:val="00487AAB"/>
  </w:style>
  <w:style w:type="paragraph" w:customStyle="1" w:styleId="66A0069C9C944159903077CC9310C8C4">
    <w:name w:val="66A0069C9C944159903077CC9310C8C4"/>
    <w:rsid w:val="00487AAB"/>
  </w:style>
  <w:style w:type="paragraph" w:customStyle="1" w:styleId="C6A054003B304BC998343E32DA2339C7">
    <w:name w:val="C6A054003B304BC998343E32DA2339C7"/>
    <w:rsid w:val="00487AAB"/>
  </w:style>
  <w:style w:type="paragraph" w:customStyle="1" w:styleId="F52A96F2509346AE962B16FA3CBCDC51">
    <w:name w:val="F52A96F2509346AE962B16FA3CBCDC51"/>
    <w:rsid w:val="00487AAB"/>
  </w:style>
  <w:style w:type="paragraph" w:customStyle="1" w:styleId="651511D0CE914FA09AA6F8DF9553ACFE">
    <w:name w:val="651511D0CE914FA09AA6F8DF9553ACFE"/>
    <w:rsid w:val="00487AAB"/>
  </w:style>
  <w:style w:type="paragraph" w:customStyle="1" w:styleId="82C6DE1016B64ADC84C374CEC40C31B7">
    <w:name w:val="82C6DE1016B64ADC84C374CEC40C31B7"/>
    <w:rsid w:val="00487AAB"/>
  </w:style>
  <w:style w:type="paragraph" w:customStyle="1" w:styleId="AE0C7100B26745F6A25864F242E613F0">
    <w:name w:val="AE0C7100B26745F6A25864F242E613F0"/>
    <w:rsid w:val="00487AAB"/>
  </w:style>
  <w:style w:type="paragraph" w:customStyle="1" w:styleId="DDBF192599B347F1936D841A37542A42">
    <w:name w:val="DDBF192599B347F1936D841A37542A42"/>
    <w:rsid w:val="00487AAB"/>
  </w:style>
  <w:style w:type="paragraph" w:customStyle="1" w:styleId="5E9BC4CFF40A47ADBF28EB5E80378DE7">
    <w:name w:val="5E9BC4CFF40A47ADBF28EB5E80378DE7"/>
    <w:rsid w:val="00487AAB"/>
  </w:style>
  <w:style w:type="paragraph" w:customStyle="1" w:styleId="4D6CAA8024944794855B2D61D96CD479">
    <w:name w:val="4D6CAA8024944794855B2D61D96CD479"/>
    <w:rsid w:val="00487AAB"/>
  </w:style>
  <w:style w:type="paragraph" w:customStyle="1" w:styleId="43DE263CE1D94312B30C7E2F95EAACD3">
    <w:name w:val="43DE263CE1D94312B30C7E2F95EAACD3"/>
    <w:rsid w:val="00487AAB"/>
  </w:style>
  <w:style w:type="paragraph" w:customStyle="1" w:styleId="4CDC78425AEF48E99D44DE6F811CF7BE">
    <w:name w:val="4CDC78425AEF48E99D44DE6F811CF7BE"/>
    <w:rsid w:val="00487AAB"/>
  </w:style>
  <w:style w:type="paragraph" w:customStyle="1" w:styleId="191107F1EC924EC6842DCB0E084379882">
    <w:name w:val="191107F1EC924EC6842DCB0E084379882"/>
    <w:rsid w:val="00487AAB"/>
    <w:rPr>
      <w:lang w:val="pt-PT" w:eastAsia="ja-JP"/>
    </w:rPr>
  </w:style>
  <w:style w:type="paragraph" w:customStyle="1" w:styleId="05B456974D614A0DA400B479EE3EC4552">
    <w:name w:val="05B456974D614A0DA400B479EE3EC4552"/>
    <w:rsid w:val="00487AAB"/>
    <w:rPr>
      <w:lang w:val="pt-PT" w:eastAsia="ja-JP"/>
    </w:rPr>
  </w:style>
  <w:style w:type="paragraph" w:customStyle="1" w:styleId="D10AD90884D2495C87086A5A8E7C9EC92">
    <w:name w:val="D10AD90884D2495C87086A5A8E7C9EC92"/>
    <w:rsid w:val="00487AAB"/>
    <w:rPr>
      <w:lang w:val="pt-PT" w:eastAsia="ja-JP"/>
    </w:rPr>
  </w:style>
  <w:style w:type="paragraph" w:customStyle="1" w:styleId="8E24AE800360431CAFD87173526521AD2">
    <w:name w:val="8E24AE800360431CAFD87173526521AD2"/>
    <w:rsid w:val="00487AAB"/>
    <w:rPr>
      <w:lang w:val="pt-PT" w:eastAsia="ja-JP"/>
    </w:rPr>
  </w:style>
  <w:style w:type="paragraph" w:customStyle="1" w:styleId="4A15ACD0D23F4B55B55E75F7D4C40F822">
    <w:name w:val="4A15ACD0D23F4B55B55E75F7D4C40F822"/>
    <w:rsid w:val="00487AAB"/>
    <w:rPr>
      <w:lang w:val="pt-PT" w:eastAsia="ja-JP"/>
    </w:rPr>
  </w:style>
  <w:style w:type="paragraph" w:customStyle="1" w:styleId="66E878F8BFE74E998A065F3A26E571B22">
    <w:name w:val="66E878F8BFE74E998A065F3A26E571B22"/>
    <w:rsid w:val="00487AAB"/>
    <w:rPr>
      <w:lang w:val="pt-PT" w:eastAsia="ja-JP"/>
    </w:rPr>
  </w:style>
  <w:style w:type="paragraph" w:customStyle="1" w:styleId="3AAA68D43AC24158B029FE2B55AE1C402">
    <w:name w:val="3AAA68D43AC24158B029FE2B55AE1C402"/>
    <w:rsid w:val="00487AAB"/>
    <w:rPr>
      <w:lang w:val="pt-PT" w:eastAsia="ja-JP"/>
    </w:rPr>
  </w:style>
  <w:style w:type="paragraph" w:customStyle="1" w:styleId="49888EEEE46D4EB9A95D4FB4B18C50842">
    <w:name w:val="49888EEEE46D4EB9A95D4FB4B18C50842"/>
    <w:rsid w:val="00487AAB"/>
    <w:rPr>
      <w:lang w:val="pt-PT" w:eastAsia="ja-JP"/>
    </w:rPr>
  </w:style>
  <w:style w:type="paragraph" w:customStyle="1" w:styleId="359C8FBEDA9A48CD9CB9D93B1150E9E72">
    <w:name w:val="359C8FBEDA9A48CD9CB9D93B1150E9E72"/>
    <w:rsid w:val="00487AAB"/>
    <w:rPr>
      <w:lang w:val="pt-PT" w:eastAsia="ja-JP"/>
    </w:rPr>
  </w:style>
  <w:style w:type="paragraph" w:customStyle="1" w:styleId="BF8FA8BDF96742C8ABEC316ACE5581F12">
    <w:name w:val="BF8FA8BDF96742C8ABEC316ACE5581F12"/>
    <w:rsid w:val="00487AAB"/>
    <w:rPr>
      <w:lang w:val="pt-PT" w:eastAsia="ja-JP"/>
    </w:rPr>
  </w:style>
  <w:style w:type="paragraph" w:customStyle="1" w:styleId="B19373ADC2EA483A9E05ACAA8F404AB02">
    <w:name w:val="B19373ADC2EA483A9E05ACAA8F404AB02"/>
    <w:rsid w:val="00487AAB"/>
    <w:rPr>
      <w:lang w:val="pt-PT" w:eastAsia="ja-JP"/>
    </w:rPr>
  </w:style>
  <w:style w:type="paragraph" w:customStyle="1" w:styleId="C6F3752A02F24BA1B642E0478D64605B2">
    <w:name w:val="C6F3752A02F24BA1B642E0478D64605B2"/>
    <w:rsid w:val="00487AAB"/>
    <w:rPr>
      <w:lang w:val="pt-PT" w:eastAsia="ja-JP"/>
    </w:rPr>
  </w:style>
  <w:style w:type="paragraph" w:customStyle="1" w:styleId="178485BF9A144ACEAC7F97231F446F792">
    <w:name w:val="178485BF9A144ACEAC7F97231F446F792"/>
    <w:rsid w:val="00487AAB"/>
    <w:rPr>
      <w:lang w:val="pt-PT" w:eastAsia="ja-JP"/>
    </w:rPr>
  </w:style>
  <w:style w:type="paragraph" w:customStyle="1" w:styleId="D5EEC81BC8954BEAA75C6A8FBA7C82992">
    <w:name w:val="D5EEC81BC8954BEAA75C6A8FBA7C82992"/>
    <w:rsid w:val="00487AAB"/>
    <w:rPr>
      <w:lang w:val="pt-PT" w:eastAsia="ja-JP"/>
    </w:rPr>
  </w:style>
  <w:style w:type="paragraph" w:customStyle="1" w:styleId="B21BA379F85E45EBAD3D873E8EF1FC6A2">
    <w:name w:val="B21BA379F85E45EBAD3D873E8EF1FC6A2"/>
    <w:rsid w:val="00487AAB"/>
    <w:rPr>
      <w:lang w:val="pt-PT" w:eastAsia="ja-JP"/>
    </w:rPr>
  </w:style>
  <w:style w:type="paragraph" w:customStyle="1" w:styleId="A4E26137EFCB42CCBC29730CC2CADCBB2">
    <w:name w:val="A4E26137EFCB42CCBC29730CC2CADCBB2"/>
    <w:rsid w:val="00487AAB"/>
    <w:rPr>
      <w:lang w:val="pt-PT" w:eastAsia="ja-JP"/>
    </w:rPr>
  </w:style>
  <w:style w:type="paragraph" w:customStyle="1" w:styleId="FA768ECBEABA45C889A7306022CDCF892">
    <w:name w:val="FA768ECBEABA45C889A7306022CDCF892"/>
    <w:rsid w:val="00487AAB"/>
    <w:rPr>
      <w:lang w:val="pt-PT" w:eastAsia="ja-JP"/>
    </w:rPr>
  </w:style>
  <w:style w:type="paragraph" w:customStyle="1" w:styleId="859BF057890A495995B73105AC3F41282">
    <w:name w:val="859BF057890A495995B73105AC3F41282"/>
    <w:rsid w:val="00487AAB"/>
    <w:rPr>
      <w:lang w:val="pt-PT" w:eastAsia="ja-JP"/>
    </w:rPr>
  </w:style>
  <w:style w:type="paragraph" w:customStyle="1" w:styleId="F6E2B337D299409AB4B615B69117D48B2">
    <w:name w:val="F6E2B337D299409AB4B615B69117D48B2"/>
    <w:rsid w:val="00487AAB"/>
    <w:rPr>
      <w:lang w:val="pt-PT" w:eastAsia="ja-JP"/>
    </w:rPr>
  </w:style>
  <w:style w:type="paragraph" w:customStyle="1" w:styleId="F64BB4A36C0841BBB1003CCC106A814C2">
    <w:name w:val="F64BB4A36C0841BBB1003CCC106A814C2"/>
    <w:rsid w:val="00487AAB"/>
    <w:rPr>
      <w:lang w:val="pt-PT" w:eastAsia="ja-JP"/>
    </w:rPr>
  </w:style>
  <w:style w:type="paragraph" w:customStyle="1" w:styleId="4F447524D3F9434A898A0A06AC2E2BF82">
    <w:name w:val="4F447524D3F9434A898A0A06AC2E2BF82"/>
    <w:rsid w:val="00487AAB"/>
    <w:rPr>
      <w:lang w:val="pt-PT" w:eastAsia="ja-JP"/>
    </w:rPr>
  </w:style>
  <w:style w:type="paragraph" w:customStyle="1" w:styleId="84C3BC77A7E646CF81F7C75D1633764F2">
    <w:name w:val="84C3BC77A7E646CF81F7C75D1633764F2"/>
    <w:rsid w:val="00487AAB"/>
    <w:rPr>
      <w:lang w:val="pt-PT" w:eastAsia="ja-JP"/>
    </w:rPr>
  </w:style>
  <w:style w:type="paragraph" w:customStyle="1" w:styleId="E88053EC5C264ED9A842364C7BE93BB92">
    <w:name w:val="E88053EC5C264ED9A842364C7BE93BB92"/>
    <w:rsid w:val="00487AAB"/>
    <w:rPr>
      <w:lang w:val="pt-PT" w:eastAsia="ja-JP"/>
    </w:rPr>
  </w:style>
  <w:style w:type="paragraph" w:customStyle="1" w:styleId="BC70D64EC3D44AFCBE83207E40FA14AF2">
    <w:name w:val="BC70D64EC3D44AFCBE83207E40FA14AF2"/>
    <w:rsid w:val="00487AAB"/>
    <w:rPr>
      <w:lang w:val="pt-PT" w:eastAsia="ja-JP"/>
    </w:rPr>
  </w:style>
  <w:style w:type="paragraph" w:customStyle="1" w:styleId="29700024A32D48E0945EFD9699CB60D52">
    <w:name w:val="29700024A32D48E0945EFD9699CB60D52"/>
    <w:rsid w:val="00487AAB"/>
    <w:rPr>
      <w:lang w:val="pt-PT" w:eastAsia="ja-JP"/>
    </w:rPr>
  </w:style>
  <w:style w:type="paragraph" w:customStyle="1" w:styleId="694561A1A7284D87896C3126A4F6D8112">
    <w:name w:val="694561A1A7284D87896C3126A4F6D8112"/>
    <w:rsid w:val="00487AAB"/>
    <w:rPr>
      <w:lang w:val="pt-PT" w:eastAsia="ja-JP"/>
    </w:rPr>
  </w:style>
  <w:style w:type="paragraph" w:customStyle="1" w:styleId="4672801E1BDB4C2FA4C31EEFD567FE6D2">
    <w:name w:val="4672801E1BDB4C2FA4C31EEFD567FE6D2"/>
    <w:rsid w:val="00487AAB"/>
    <w:rPr>
      <w:lang w:val="pt-PT" w:eastAsia="ja-JP"/>
    </w:rPr>
  </w:style>
  <w:style w:type="paragraph" w:customStyle="1" w:styleId="DFD240D0DE9948829B4804DF755DB6FE2">
    <w:name w:val="DFD240D0DE9948829B4804DF755DB6FE2"/>
    <w:rsid w:val="00487AAB"/>
    <w:rPr>
      <w:lang w:val="pt-PT" w:eastAsia="ja-JP"/>
    </w:rPr>
  </w:style>
  <w:style w:type="paragraph" w:customStyle="1" w:styleId="3C3F937269BB4698AEC2EF2DC006E5FD2">
    <w:name w:val="3C3F937269BB4698AEC2EF2DC006E5FD2"/>
    <w:rsid w:val="00487AAB"/>
    <w:rPr>
      <w:lang w:val="pt-PT" w:eastAsia="ja-JP"/>
    </w:rPr>
  </w:style>
  <w:style w:type="paragraph" w:customStyle="1" w:styleId="AD0045DF0ADC4948852A408E31EA36502">
    <w:name w:val="AD0045DF0ADC4948852A408E31EA36502"/>
    <w:rsid w:val="00487AAB"/>
    <w:rPr>
      <w:lang w:val="pt-PT" w:eastAsia="ja-JP"/>
    </w:rPr>
  </w:style>
  <w:style w:type="paragraph" w:customStyle="1" w:styleId="566C48DD1DB24E8EA19AF5B0AD0919882">
    <w:name w:val="566C48DD1DB24E8EA19AF5B0AD0919882"/>
    <w:rsid w:val="00487AAB"/>
    <w:rPr>
      <w:lang w:val="pt-PT" w:eastAsia="ja-JP"/>
    </w:rPr>
  </w:style>
  <w:style w:type="paragraph" w:customStyle="1" w:styleId="5BDF9BA7861B4B2CB1E08CE620C4B2922">
    <w:name w:val="5BDF9BA7861B4B2CB1E08CE620C4B2922"/>
    <w:rsid w:val="00487AAB"/>
    <w:rPr>
      <w:lang w:val="pt-PT" w:eastAsia="ja-JP"/>
    </w:rPr>
  </w:style>
  <w:style w:type="paragraph" w:customStyle="1" w:styleId="9618DD88BDAF430889EFE79EE4E52DF22">
    <w:name w:val="9618DD88BDAF430889EFE79EE4E52DF22"/>
    <w:rsid w:val="00487AAB"/>
    <w:rPr>
      <w:lang w:val="pt-PT" w:eastAsia="ja-JP"/>
    </w:rPr>
  </w:style>
  <w:style w:type="paragraph" w:customStyle="1" w:styleId="7E2A508D941E42E38D3D775D283D7E6C2">
    <w:name w:val="7E2A508D941E42E38D3D775D283D7E6C2"/>
    <w:rsid w:val="00487AAB"/>
    <w:rPr>
      <w:lang w:val="pt-PT" w:eastAsia="ja-JP"/>
    </w:rPr>
  </w:style>
  <w:style w:type="paragraph" w:customStyle="1" w:styleId="EB941313764C4CACB2A0B0074CBD69702">
    <w:name w:val="EB941313764C4CACB2A0B0074CBD69702"/>
    <w:rsid w:val="00487AAB"/>
    <w:rPr>
      <w:lang w:val="pt-PT" w:eastAsia="ja-JP"/>
    </w:rPr>
  </w:style>
  <w:style w:type="paragraph" w:customStyle="1" w:styleId="5F571356ADD6480F80A083CD052F45BB2">
    <w:name w:val="5F571356ADD6480F80A083CD052F45BB2"/>
    <w:rsid w:val="00487AAB"/>
    <w:rPr>
      <w:lang w:val="pt-PT" w:eastAsia="ja-JP"/>
    </w:rPr>
  </w:style>
  <w:style w:type="paragraph" w:customStyle="1" w:styleId="2FF8CA33677347CA9974A965381520DE2">
    <w:name w:val="2FF8CA33677347CA9974A965381520DE2"/>
    <w:rsid w:val="00487AAB"/>
    <w:rPr>
      <w:lang w:val="pt-PT" w:eastAsia="ja-JP"/>
    </w:rPr>
  </w:style>
  <w:style w:type="paragraph" w:customStyle="1" w:styleId="6E4A1A1C22BD4D4FA24B95E873DB188F2">
    <w:name w:val="6E4A1A1C22BD4D4FA24B95E873DB188F2"/>
    <w:rsid w:val="00487AAB"/>
    <w:rPr>
      <w:lang w:val="pt-PT" w:eastAsia="ja-JP"/>
    </w:rPr>
  </w:style>
  <w:style w:type="paragraph" w:customStyle="1" w:styleId="58338FBF07AA4043A76D6CF7DEAA635C2">
    <w:name w:val="58338FBF07AA4043A76D6CF7DEAA635C2"/>
    <w:rsid w:val="00487AAB"/>
    <w:rPr>
      <w:lang w:val="pt-PT" w:eastAsia="ja-JP"/>
    </w:rPr>
  </w:style>
  <w:style w:type="paragraph" w:customStyle="1" w:styleId="9EE63BBED2824D5DBCA9DD2C203C17A92">
    <w:name w:val="9EE63BBED2824D5DBCA9DD2C203C17A92"/>
    <w:rsid w:val="00487AAB"/>
    <w:pPr>
      <w:spacing w:after="120" w:line="480" w:lineRule="auto"/>
    </w:pPr>
    <w:rPr>
      <w:lang w:val="pt-PT" w:eastAsia="ja-JP"/>
    </w:rPr>
  </w:style>
  <w:style w:type="paragraph" w:customStyle="1" w:styleId="BCCF21D055FD4383A5EF56C6F46705492">
    <w:name w:val="BCCF21D055FD4383A5EF56C6F46705492"/>
    <w:rsid w:val="00487AAB"/>
    <w:pPr>
      <w:spacing w:after="120" w:line="480" w:lineRule="auto"/>
    </w:pPr>
    <w:rPr>
      <w:lang w:val="pt-PT" w:eastAsia="ja-JP"/>
    </w:rPr>
  </w:style>
  <w:style w:type="paragraph" w:customStyle="1" w:styleId="8C756A4ADE0442C4A58C09686E0E0D5C2">
    <w:name w:val="8C756A4ADE0442C4A58C09686E0E0D5C2"/>
    <w:rsid w:val="00487AAB"/>
    <w:rPr>
      <w:lang w:val="pt-PT" w:eastAsia="ja-JP"/>
    </w:rPr>
  </w:style>
  <w:style w:type="paragraph" w:customStyle="1" w:styleId="990CCA4CBE4A4816BAE698A8D81451E92">
    <w:name w:val="990CCA4CBE4A4816BAE698A8D81451E92"/>
    <w:rsid w:val="00487AAB"/>
    <w:rPr>
      <w:lang w:val="pt-PT" w:eastAsia="ja-JP"/>
    </w:rPr>
  </w:style>
  <w:style w:type="paragraph" w:customStyle="1" w:styleId="87D3136537464FF0B9705AD4EE8D44B82">
    <w:name w:val="87D3136537464FF0B9705AD4EE8D44B82"/>
    <w:rsid w:val="00487AAB"/>
    <w:rPr>
      <w:lang w:val="pt-PT" w:eastAsia="ja-JP"/>
    </w:rPr>
  </w:style>
  <w:style w:type="paragraph" w:customStyle="1" w:styleId="74020F0A5FC941F5B59B18D466DA78192">
    <w:name w:val="74020F0A5FC941F5B59B18D466DA78192"/>
    <w:rsid w:val="00487AAB"/>
    <w:rPr>
      <w:lang w:val="pt-PT" w:eastAsia="ja-JP"/>
    </w:rPr>
  </w:style>
  <w:style w:type="paragraph" w:customStyle="1" w:styleId="528434DA86D44FB8A4EA9165287FA0C22">
    <w:name w:val="528434DA86D44FB8A4EA9165287FA0C22"/>
    <w:rsid w:val="00487AAB"/>
    <w:rPr>
      <w:lang w:val="pt-PT" w:eastAsia="ja-JP"/>
    </w:rPr>
  </w:style>
  <w:style w:type="paragraph" w:customStyle="1" w:styleId="870FAE93DDBF4E97B398B4B3A7275B712">
    <w:name w:val="870FAE93DDBF4E97B398B4B3A7275B712"/>
    <w:rsid w:val="00487AAB"/>
    <w:pPr>
      <w:spacing w:after="120" w:line="480" w:lineRule="auto"/>
    </w:pPr>
    <w:rPr>
      <w:lang w:val="pt-PT" w:eastAsia="ja-JP"/>
    </w:rPr>
  </w:style>
  <w:style w:type="paragraph" w:customStyle="1" w:styleId="3C772E39ABEC40D3B155FF037EBD89322">
    <w:name w:val="3C772E39ABEC40D3B155FF037EBD89322"/>
    <w:rsid w:val="00487AAB"/>
    <w:pPr>
      <w:spacing w:after="120" w:line="480" w:lineRule="auto"/>
    </w:pPr>
    <w:rPr>
      <w:lang w:val="pt-PT" w:eastAsia="ja-JP"/>
    </w:rPr>
  </w:style>
  <w:style w:type="paragraph" w:customStyle="1" w:styleId="2A75CBE89B8E47CEBEA52A6E5EEB38462">
    <w:name w:val="2A75CBE89B8E47CEBEA52A6E5EEB38462"/>
    <w:rsid w:val="00487AAB"/>
    <w:pPr>
      <w:spacing w:after="120" w:line="480" w:lineRule="auto"/>
    </w:pPr>
    <w:rPr>
      <w:lang w:val="pt-PT" w:eastAsia="ja-JP"/>
    </w:rPr>
  </w:style>
  <w:style w:type="paragraph" w:customStyle="1" w:styleId="0C075752C639495DA3B5CA605C79C69F2">
    <w:name w:val="0C075752C639495DA3B5CA605C79C69F2"/>
    <w:rsid w:val="00487AAB"/>
    <w:pPr>
      <w:ind w:left="720"/>
      <w:contextualSpacing/>
    </w:pPr>
    <w:rPr>
      <w:lang w:val="pt-PT" w:eastAsia="ja-JP"/>
    </w:rPr>
  </w:style>
  <w:style w:type="paragraph" w:customStyle="1" w:styleId="858DD59AC7A8403B84C74814C67C5F002">
    <w:name w:val="858DD59AC7A8403B84C74814C67C5F002"/>
    <w:rsid w:val="00487AAB"/>
    <w:pPr>
      <w:spacing w:after="120" w:line="480" w:lineRule="auto"/>
    </w:pPr>
    <w:rPr>
      <w:lang w:val="pt-PT" w:eastAsia="ja-JP"/>
    </w:rPr>
  </w:style>
  <w:style w:type="paragraph" w:customStyle="1" w:styleId="E74D29A045A64C3A9D25A14B246DAEFF2">
    <w:name w:val="E74D29A045A64C3A9D25A14B246DAEFF2"/>
    <w:rsid w:val="00487AAB"/>
    <w:rPr>
      <w:lang w:val="pt-PT" w:eastAsia="ja-JP"/>
    </w:rPr>
  </w:style>
  <w:style w:type="paragraph" w:customStyle="1" w:styleId="489BFAA9C3D1413A8F206394BAEEBBDE2">
    <w:name w:val="489BFAA9C3D1413A8F206394BAEEBBDE2"/>
    <w:rsid w:val="00487AAB"/>
    <w:rPr>
      <w:lang w:val="pt-PT" w:eastAsia="ja-JP"/>
    </w:rPr>
  </w:style>
  <w:style w:type="paragraph" w:customStyle="1" w:styleId="A758789597174282BB45425E019856042">
    <w:name w:val="A758789597174282BB45425E019856042"/>
    <w:rsid w:val="00487AAB"/>
    <w:rPr>
      <w:lang w:val="pt-PT" w:eastAsia="ja-JP"/>
    </w:rPr>
  </w:style>
  <w:style w:type="paragraph" w:customStyle="1" w:styleId="BE607A63760E4D6EA0A12DF72A913BCF2">
    <w:name w:val="BE607A63760E4D6EA0A12DF72A913BCF2"/>
    <w:rsid w:val="00487AAB"/>
    <w:rPr>
      <w:lang w:val="pt-PT" w:eastAsia="ja-JP"/>
    </w:rPr>
  </w:style>
  <w:style w:type="paragraph" w:customStyle="1" w:styleId="5831CAF1FDA24F83A32AB47E4BF6E53C2">
    <w:name w:val="5831CAF1FDA24F83A32AB47E4BF6E53C2"/>
    <w:rsid w:val="00487AAB"/>
    <w:rPr>
      <w:lang w:val="pt-PT" w:eastAsia="ja-JP"/>
    </w:rPr>
  </w:style>
  <w:style w:type="paragraph" w:customStyle="1" w:styleId="34ED9A985DA247E8AFC6FD128172AE692">
    <w:name w:val="34ED9A985DA247E8AFC6FD128172AE692"/>
    <w:rsid w:val="00487AAB"/>
    <w:rPr>
      <w:lang w:val="pt-PT" w:eastAsia="ja-JP"/>
    </w:rPr>
  </w:style>
  <w:style w:type="paragraph" w:customStyle="1" w:styleId="D5D0F421C3974B619868CD14A2AC20062">
    <w:name w:val="D5D0F421C3974B619868CD14A2AC20062"/>
    <w:rsid w:val="00487AAB"/>
    <w:rPr>
      <w:lang w:val="pt-PT" w:eastAsia="ja-JP"/>
    </w:rPr>
  </w:style>
  <w:style w:type="paragraph" w:customStyle="1" w:styleId="893C948CD1564F399442520F229EA99D2">
    <w:name w:val="893C948CD1564F399442520F229EA99D2"/>
    <w:rsid w:val="00487AAB"/>
    <w:rPr>
      <w:lang w:val="pt-PT" w:eastAsia="ja-JP"/>
    </w:rPr>
  </w:style>
  <w:style w:type="paragraph" w:customStyle="1" w:styleId="FEB77BFF229A45988B1899CBB9F7110B2">
    <w:name w:val="FEB77BFF229A45988B1899CBB9F7110B2"/>
    <w:rsid w:val="00487AAB"/>
    <w:rPr>
      <w:lang w:val="pt-PT" w:eastAsia="ja-JP"/>
    </w:rPr>
  </w:style>
  <w:style w:type="paragraph" w:customStyle="1" w:styleId="D356E4E46EDB45678F52A0217C23A4382">
    <w:name w:val="D356E4E46EDB45678F52A0217C23A4382"/>
    <w:rsid w:val="00487AAB"/>
    <w:rPr>
      <w:lang w:val="pt-PT" w:eastAsia="ja-JP"/>
    </w:rPr>
  </w:style>
  <w:style w:type="paragraph" w:customStyle="1" w:styleId="FFF1D944A19E4B0FA3B0AABFA5A010922">
    <w:name w:val="FFF1D944A19E4B0FA3B0AABFA5A010922"/>
    <w:rsid w:val="00487AAB"/>
    <w:rPr>
      <w:lang w:val="pt-PT" w:eastAsia="ja-JP"/>
    </w:rPr>
  </w:style>
  <w:style w:type="paragraph" w:customStyle="1" w:styleId="24B8A3527CDD4B29A0219D6F927AB0B22">
    <w:name w:val="24B8A3527CDD4B29A0219D6F927AB0B22"/>
    <w:rsid w:val="00487AAB"/>
    <w:rPr>
      <w:lang w:val="pt-PT" w:eastAsia="ja-JP"/>
    </w:rPr>
  </w:style>
  <w:style w:type="paragraph" w:customStyle="1" w:styleId="906E85E2B98A4A669000942C44AE1BAE2">
    <w:name w:val="906E85E2B98A4A669000942C44AE1BAE2"/>
    <w:rsid w:val="00487AAB"/>
    <w:pPr>
      <w:ind w:left="720"/>
      <w:contextualSpacing/>
    </w:pPr>
    <w:rPr>
      <w:lang w:val="pt-PT" w:eastAsia="ja-JP"/>
    </w:rPr>
  </w:style>
  <w:style w:type="paragraph" w:customStyle="1" w:styleId="00B9EAFB8D7341E0A29575CC12BB05512">
    <w:name w:val="00B9EAFB8D7341E0A29575CC12BB05512"/>
    <w:rsid w:val="00487AAB"/>
    <w:pPr>
      <w:ind w:left="720"/>
      <w:contextualSpacing/>
    </w:pPr>
    <w:rPr>
      <w:lang w:val="pt-PT" w:eastAsia="ja-JP"/>
    </w:rPr>
  </w:style>
  <w:style w:type="paragraph" w:customStyle="1" w:styleId="BAC25F4A7F2A45CB987547229029247D1">
    <w:name w:val="BAC25F4A7F2A45CB987547229029247D1"/>
    <w:rsid w:val="00487AAB"/>
    <w:pPr>
      <w:spacing w:after="120" w:line="480" w:lineRule="auto"/>
    </w:pPr>
    <w:rPr>
      <w:lang w:val="pt-PT" w:eastAsia="ja-JP"/>
    </w:rPr>
  </w:style>
  <w:style w:type="paragraph" w:customStyle="1" w:styleId="3B53226492944E7ABEBDA2276F672A2B">
    <w:name w:val="3B53226492944E7ABEBDA2276F672A2B"/>
    <w:rsid w:val="00487AAB"/>
    <w:pPr>
      <w:ind w:left="720"/>
      <w:contextualSpacing/>
    </w:pPr>
    <w:rPr>
      <w:lang w:val="pt-PT" w:eastAsia="ja-JP"/>
    </w:rPr>
  </w:style>
  <w:style w:type="paragraph" w:customStyle="1" w:styleId="F1F18B1D003B4065B21EB10C79E2020D">
    <w:name w:val="F1F18B1D003B4065B21EB10C79E2020D"/>
    <w:rsid w:val="00487AAB"/>
  </w:style>
  <w:style w:type="paragraph" w:customStyle="1" w:styleId="3AF6E9C091EC498EAA065A429A5B395A">
    <w:name w:val="3AF6E9C091EC498EAA065A429A5B395A"/>
    <w:rsid w:val="00487AAB"/>
  </w:style>
  <w:style w:type="paragraph" w:customStyle="1" w:styleId="07D00B87C7374FAF84889F625195C82C">
    <w:name w:val="07D00B87C7374FAF84889F625195C82C"/>
    <w:rsid w:val="00487AAB"/>
  </w:style>
  <w:style w:type="paragraph" w:customStyle="1" w:styleId="B1B7181BB4AC4D9EAF1157B3A91D4490">
    <w:name w:val="B1B7181BB4AC4D9EAF1157B3A91D4490"/>
    <w:rsid w:val="00487AAB"/>
  </w:style>
  <w:style w:type="paragraph" w:customStyle="1" w:styleId="9A1FF85326614711976973782E2B467B">
    <w:name w:val="9A1FF85326614711976973782E2B467B"/>
    <w:rsid w:val="00487AAB"/>
  </w:style>
  <w:style w:type="paragraph" w:customStyle="1" w:styleId="78EC9D5083A74395B92D23356D672016">
    <w:name w:val="78EC9D5083A74395B92D23356D672016"/>
    <w:rsid w:val="00487AAB"/>
  </w:style>
  <w:style w:type="paragraph" w:customStyle="1" w:styleId="B4D37A7D34E04DB4B8D117FF3FF8BDB8">
    <w:name w:val="B4D37A7D34E04DB4B8D117FF3FF8BDB8"/>
    <w:rsid w:val="00487AAB"/>
  </w:style>
  <w:style w:type="paragraph" w:customStyle="1" w:styleId="8D75884A57684B0880B37A4581C6B798">
    <w:name w:val="8D75884A57684B0880B37A4581C6B798"/>
    <w:rsid w:val="00487AAB"/>
  </w:style>
  <w:style w:type="paragraph" w:customStyle="1" w:styleId="026438CC55E34C1BBC80C26223BB146E">
    <w:name w:val="026438CC55E34C1BBC80C26223BB146E"/>
    <w:rsid w:val="00487AAB"/>
  </w:style>
  <w:style w:type="paragraph" w:customStyle="1" w:styleId="D3CB5FC699D14F99A5A6762F9FCD510D">
    <w:name w:val="D3CB5FC699D14F99A5A6762F9FCD510D"/>
    <w:rsid w:val="00487AAB"/>
  </w:style>
  <w:style w:type="paragraph" w:customStyle="1" w:styleId="63908002438E4A8C81E5D963AD9381B0">
    <w:name w:val="63908002438E4A8C81E5D963AD9381B0"/>
    <w:rsid w:val="00487AAB"/>
  </w:style>
  <w:style w:type="paragraph" w:customStyle="1" w:styleId="CA0DCF97528346D2A45AF7D130E21A5F">
    <w:name w:val="CA0DCF97528346D2A45AF7D130E21A5F"/>
    <w:rsid w:val="00487AAB"/>
  </w:style>
  <w:style w:type="paragraph" w:customStyle="1" w:styleId="D270BCCD1D7D43F8BBD5235C2CD7748D">
    <w:name w:val="D270BCCD1D7D43F8BBD5235C2CD7748D"/>
    <w:rsid w:val="00487AAB"/>
  </w:style>
  <w:style w:type="paragraph" w:customStyle="1" w:styleId="46AE14ABF981444A8F06B470C5ACA6E1">
    <w:name w:val="46AE14ABF981444A8F06B470C5ACA6E1"/>
    <w:rsid w:val="00487AAB"/>
  </w:style>
  <w:style w:type="paragraph" w:customStyle="1" w:styleId="11DCE545DD0149C582E3503B2E3E76D5">
    <w:name w:val="11DCE545DD0149C582E3503B2E3E76D5"/>
    <w:rsid w:val="00487AAB"/>
  </w:style>
  <w:style w:type="paragraph" w:customStyle="1" w:styleId="6DA5D69C77D84918996DCD5DA5E8F7E9">
    <w:name w:val="6DA5D69C77D84918996DCD5DA5E8F7E9"/>
    <w:rsid w:val="00487AAB"/>
  </w:style>
  <w:style w:type="paragraph" w:customStyle="1" w:styleId="5114DC62C31E455C958DA348E71A2DA4">
    <w:name w:val="5114DC62C31E455C958DA348E71A2DA4"/>
    <w:rsid w:val="00487AAB"/>
  </w:style>
  <w:style w:type="paragraph" w:customStyle="1" w:styleId="85575A1FBE304FC1BDA5C2C0A50CB200">
    <w:name w:val="85575A1FBE304FC1BDA5C2C0A50CB200"/>
    <w:rsid w:val="00487AAB"/>
  </w:style>
  <w:style w:type="paragraph" w:customStyle="1" w:styleId="5ABDE6959D1848E78E6E8103DAFCC0F8">
    <w:name w:val="5ABDE6959D1848E78E6E8103DAFCC0F8"/>
    <w:rsid w:val="00487AAB"/>
  </w:style>
  <w:style w:type="paragraph" w:customStyle="1" w:styleId="4116A7D6B8E64D16B633C37682E3392E">
    <w:name w:val="4116A7D6B8E64D16B633C37682E3392E"/>
    <w:rsid w:val="00487AAB"/>
  </w:style>
  <w:style w:type="paragraph" w:customStyle="1" w:styleId="CE9BE9567B5F48AE87A334E4E7865BAB">
    <w:name w:val="CE9BE9567B5F48AE87A334E4E7865BAB"/>
    <w:rsid w:val="00487AAB"/>
  </w:style>
  <w:style w:type="paragraph" w:customStyle="1" w:styleId="BB91C27D07E24505BECA6CE4CB69A12E">
    <w:name w:val="BB91C27D07E24505BECA6CE4CB69A12E"/>
    <w:rsid w:val="00487AAB"/>
  </w:style>
  <w:style w:type="paragraph" w:customStyle="1" w:styleId="1BF190B41A2E4804A5FEB818FD90CEC2">
    <w:name w:val="1BF190B41A2E4804A5FEB818FD90CEC2"/>
    <w:rsid w:val="00487AAB"/>
  </w:style>
  <w:style w:type="paragraph" w:customStyle="1" w:styleId="ABC4C98F5B76423DBB7C372EE25F4347">
    <w:name w:val="ABC4C98F5B76423DBB7C372EE25F4347"/>
    <w:rsid w:val="00487AAB"/>
  </w:style>
  <w:style w:type="paragraph" w:customStyle="1" w:styleId="CF14D3224F704EDE9744C3D313A6EEC7">
    <w:name w:val="CF14D3224F704EDE9744C3D313A6EEC7"/>
    <w:rsid w:val="00487AAB"/>
  </w:style>
  <w:style w:type="paragraph" w:customStyle="1" w:styleId="426E52F042434A1B9F1FA8D7AF9A2B60">
    <w:name w:val="426E52F042434A1B9F1FA8D7AF9A2B60"/>
    <w:rsid w:val="00487AAB"/>
  </w:style>
  <w:style w:type="paragraph" w:customStyle="1" w:styleId="EFBD22749B1045EBA47FDBDE1B780244">
    <w:name w:val="EFBD22749B1045EBA47FDBDE1B780244"/>
    <w:rsid w:val="00487AAB"/>
  </w:style>
  <w:style w:type="paragraph" w:customStyle="1" w:styleId="36EA089B65F243059F497FAD59716065">
    <w:name w:val="36EA089B65F243059F497FAD59716065"/>
    <w:rsid w:val="00487AAB"/>
  </w:style>
  <w:style w:type="paragraph" w:customStyle="1" w:styleId="811147A77AEC4F6599AA9AC913CC570D">
    <w:name w:val="811147A77AEC4F6599AA9AC913CC570D"/>
    <w:rsid w:val="00487AAB"/>
  </w:style>
  <w:style w:type="paragraph" w:customStyle="1" w:styleId="1A2A06E9D9414EE19AE17A42DF2783CB">
    <w:name w:val="1A2A06E9D9414EE19AE17A42DF2783CB"/>
    <w:rsid w:val="00487AAB"/>
  </w:style>
  <w:style w:type="paragraph" w:customStyle="1" w:styleId="E20FE1D6B74B41578C72BCC0EC602723">
    <w:name w:val="E20FE1D6B74B41578C72BCC0EC602723"/>
    <w:rsid w:val="00487AAB"/>
  </w:style>
  <w:style w:type="paragraph" w:customStyle="1" w:styleId="D8B8F7D7760A4CC7AE6E6FC79D59A923">
    <w:name w:val="D8B8F7D7760A4CC7AE6E6FC79D59A923"/>
    <w:rsid w:val="00487AAB"/>
  </w:style>
  <w:style w:type="paragraph" w:customStyle="1" w:styleId="B698BA183CA64C9181A755B88C8632B4">
    <w:name w:val="B698BA183CA64C9181A755B88C8632B4"/>
    <w:rsid w:val="00487AAB"/>
  </w:style>
  <w:style w:type="paragraph" w:customStyle="1" w:styleId="AC3EA16F2FB74C07A1DF08F99934934D">
    <w:name w:val="AC3EA16F2FB74C07A1DF08F99934934D"/>
    <w:rsid w:val="00487AAB"/>
  </w:style>
  <w:style w:type="paragraph" w:customStyle="1" w:styleId="F4CBA13897964C2994A0490770F8152F">
    <w:name w:val="F4CBA13897964C2994A0490770F8152F"/>
    <w:rsid w:val="00487AAB"/>
  </w:style>
  <w:style w:type="paragraph" w:customStyle="1" w:styleId="507C522960BC4BFE897BDDCC5258AFE1">
    <w:name w:val="507C522960BC4BFE897BDDCC5258AFE1"/>
    <w:rsid w:val="00487AAB"/>
  </w:style>
  <w:style w:type="paragraph" w:customStyle="1" w:styleId="57A2C9A060B94A6E9235162B0D286D0C">
    <w:name w:val="57A2C9A060B94A6E9235162B0D286D0C"/>
    <w:rsid w:val="00487AAB"/>
  </w:style>
  <w:style w:type="paragraph" w:customStyle="1" w:styleId="4503AFF59E1749A39BE9444894627519">
    <w:name w:val="4503AFF59E1749A39BE9444894627519"/>
    <w:rsid w:val="00487AAB"/>
  </w:style>
  <w:style w:type="paragraph" w:customStyle="1" w:styleId="44EE3C506F8249D19E2A15B7A425668E">
    <w:name w:val="44EE3C506F8249D19E2A15B7A425668E"/>
    <w:rsid w:val="00487AAB"/>
  </w:style>
  <w:style w:type="paragraph" w:customStyle="1" w:styleId="DB0937F799264A959299A63147719F1E">
    <w:name w:val="DB0937F799264A959299A63147719F1E"/>
    <w:rsid w:val="00487AAB"/>
  </w:style>
  <w:style w:type="paragraph" w:customStyle="1" w:styleId="FC89DAC53FFC4A5AB75C8698FEC475C5">
    <w:name w:val="FC89DAC53FFC4A5AB75C8698FEC475C5"/>
    <w:rsid w:val="00487AAB"/>
  </w:style>
  <w:style w:type="paragraph" w:customStyle="1" w:styleId="4C476FC517984588A88C2E3D7D1B325D">
    <w:name w:val="4C476FC517984588A88C2E3D7D1B325D"/>
    <w:rsid w:val="00487AAB"/>
  </w:style>
  <w:style w:type="paragraph" w:customStyle="1" w:styleId="ECF36CB2B5344E5DB4D594F45ABFE1F3">
    <w:name w:val="ECF36CB2B5344E5DB4D594F45ABFE1F3"/>
    <w:rsid w:val="00487AAB"/>
  </w:style>
  <w:style w:type="paragraph" w:customStyle="1" w:styleId="1E1FC1C184B14D53897261009159B626">
    <w:name w:val="1E1FC1C184B14D53897261009159B626"/>
    <w:rsid w:val="00487AAB"/>
  </w:style>
  <w:style w:type="paragraph" w:customStyle="1" w:styleId="C2955472BF4A461DB793EE65EAE3D761">
    <w:name w:val="C2955472BF4A461DB793EE65EAE3D761"/>
    <w:rsid w:val="00487AAB"/>
  </w:style>
  <w:style w:type="paragraph" w:customStyle="1" w:styleId="93591B5F3AD94549ADE0613E8BD66063">
    <w:name w:val="93591B5F3AD94549ADE0613E8BD66063"/>
    <w:rsid w:val="00487AAB"/>
  </w:style>
  <w:style w:type="paragraph" w:customStyle="1" w:styleId="47C8899A62AB43CCA641926F562BC437">
    <w:name w:val="47C8899A62AB43CCA641926F562BC437"/>
    <w:rsid w:val="00487AAB"/>
  </w:style>
  <w:style w:type="paragraph" w:customStyle="1" w:styleId="7566F94FD39640A4B9FB15AC5CFBD03F">
    <w:name w:val="7566F94FD39640A4B9FB15AC5CFBD03F"/>
    <w:rsid w:val="00487AAB"/>
  </w:style>
  <w:style w:type="paragraph" w:customStyle="1" w:styleId="03A62A6EB5ED4FE18B11DF5341698829">
    <w:name w:val="03A62A6EB5ED4FE18B11DF5341698829"/>
    <w:rsid w:val="00487AAB"/>
  </w:style>
  <w:style w:type="paragraph" w:customStyle="1" w:styleId="14EB0FDFBD224B02A75F6CC86A93B601">
    <w:name w:val="14EB0FDFBD224B02A75F6CC86A93B601"/>
    <w:rsid w:val="00487AAB"/>
  </w:style>
  <w:style w:type="paragraph" w:customStyle="1" w:styleId="76A84410C1A0497C825C4E3DEF087E38">
    <w:name w:val="76A84410C1A0497C825C4E3DEF087E38"/>
    <w:rsid w:val="00487AAB"/>
  </w:style>
  <w:style w:type="paragraph" w:customStyle="1" w:styleId="1A194690B6374B7F865E4B467E17BC2C">
    <w:name w:val="1A194690B6374B7F865E4B467E17BC2C"/>
    <w:rsid w:val="00487AAB"/>
  </w:style>
  <w:style w:type="paragraph" w:customStyle="1" w:styleId="EBE0633DD4404F4DB7A8E613921F9BD0">
    <w:name w:val="EBE0633DD4404F4DB7A8E613921F9BD0"/>
    <w:rsid w:val="00487AAB"/>
  </w:style>
  <w:style w:type="paragraph" w:customStyle="1" w:styleId="983BE5FC617140F8A58BDAD600C01F64">
    <w:name w:val="983BE5FC617140F8A58BDAD600C01F64"/>
    <w:rsid w:val="00487AAB"/>
  </w:style>
  <w:style w:type="paragraph" w:customStyle="1" w:styleId="64282D9E0943486D85FE4E90B53B0F2E">
    <w:name w:val="64282D9E0943486D85FE4E90B53B0F2E"/>
    <w:rsid w:val="00487AAB"/>
  </w:style>
  <w:style w:type="paragraph" w:customStyle="1" w:styleId="7F9C88A9FEA14EDA8D79848077A0B939">
    <w:name w:val="7F9C88A9FEA14EDA8D79848077A0B939"/>
    <w:rsid w:val="00487AAB"/>
  </w:style>
  <w:style w:type="paragraph" w:customStyle="1" w:styleId="2918921078134061933336442A3EC7EC">
    <w:name w:val="2918921078134061933336442A3EC7EC"/>
    <w:rsid w:val="00487AAB"/>
  </w:style>
  <w:style w:type="paragraph" w:customStyle="1" w:styleId="6578865607B74311924A387D2B6E82E2">
    <w:name w:val="6578865607B74311924A387D2B6E82E2"/>
    <w:rsid w:val="00487AAB"/>
  </w:style>
  <w:style w:type="paragraph" w:customStyle="1" w:styleId="E99D4D1173224C05884E32F3A7298D10">
    <w:name w:val="E99D4D1173224C05884E32F3A7298D10"/>
    <w:rsid w:val="00487AAB"/>
  </w:style>
  <w:style w:type="paragraph" w:customStyle="1" w:styleId="4DFE66CC373D4676ADF80BA81A9AC59F">
    <w:name w:val="4DFE66CC373D4676ADF80BA81A9AC59F"/>
    <w:rsid w:val="00487AAB"/>
  </w:style>
  <w:style w:type="paragraph" w:customStyle="1" w:styleId="556A5C3FF003422887FB1DF1E772CF41">
    <w:name w:val="556A5C3FF003422887FB1DF1E772CF41"/>
    <w:rsid w:val="00487AAB"/>
  </w:style>
  <w:style w:type="paragraph" w:customStyle="1" w:styleId="5A134815960B4EF08A16237B33968763">
    <w:name w:val="5A134815960B4EF08A16237B33968763"/>
    <w:rsid w:val="00487AAB"/>
  </w:style>
  <w:style w:type="paragraph" w:customStyle="1" w:styleId="ECEEB59EFD054A1D9F23FE6D736BD76A">
    <w:name w:val="ECEEB59EFD054A1D9F23FE6D736BD76A"/>
    <w:rsid w:val="00487AAB"/>
  </w:style>
  <w:style w:type="paragraph" w:customStyle="1" w:styleId="B7C4D0809EBD4CCE8FCDF6A2CA7C2BFD">
    <w:name w:val="B7C4D0809EBD4CCE8FCDF6A2CA7C2BFD"/>
    <w:rsid w:val="00487AAB"/>
  </w:style>
  <w:style w:type="paragraph" w:customStyle="1" w:styleId="167181D386C24D42B586829C7E60F78C">
    <w:name w:val="167181D386C24D42B586829C7E60F78C"/>
    <w:rsid w:val="00487AAB"/>
  </w:style>
  <w:style w:type="paragraph" w:customStyle="1" w:styleId="0FEE1183912440A7B877148994D6D8C8">
    <w:name w:val="0FEE1183912440A7B877148994D6D8C8"/>
    <w:rsid w:val="00487AAB"/>
  </w:style>
  <w:style w:type="paragraph" w:customStyle="1" w:styleId="F5BC48AE60914C16B58A2EDA783EFB6C">
    <w:name w:val="F5BC48AE60914C16B58A2EDA783EFB6C"/>
    <w:rsid w:val="00487AAB"/>
  </w:style>
  <w:style w:type="paragraph" w:customStyle="1" w:styleId="3AB39C4C8796442CBB224131CF8FBA39">
    <w:name w:val="3AB39C4C8796442CBB224131CF8FBA39"/>
    <w:rsid w:val="00487AAB"/>
  </w:style>
  <w:style w:type="paragraph" w:customStyle="1" w:styleId="D1CA8A9335EA4197ADA1D1441D15A8E3">
    <w:name w:val="D1CA8A9335EA4197ADA1D1441D15A8E3"/>
    <w:rsid w:val="00487AAB"/>
  </w:style>
  <w:style w:type="paragraph" w:customStyle="1" w:styleId="5063516975A14B2081B050BFB917BF84">
    <w:name w:val="5063516975A14B2081B050BFB917BF84"/>
    <w:rsid w:val="00487AAB"/>
  </w:style>
  <w:style w:type="paragraph" w:customStyle="1" w:styleId="64F7814201B243E59E48BEE9F52E325E">
    <w:name w:val="64F7814201B243E59E48BEE9F52E325E"/>
    <w:rsid w:val="00487AAB"/>
  </w:style>
  <w:style w:type="paragraph" w:customStyle="1" w:styleId="82DB6BB04E31430EA06F118098081189">
    <w:name w:val="82DB6BB04E31430EA06F118098081189"/>
    <w:rsid w:val="00487AAB"/>
  </w:style>
  <w:style w:type="paragraph" w:customStyle="1" w:styleId="97EAF433033C46869A0D656613108A1B">
    <w:name w:val="97EAF433033C46869A0D656613108A1B"/>
    <w:rsid w:val="00487AAB"/>
  </w:style>
  <w:style w:type="paragraph" w:customStyle="1" w:styleId="BE35B627C2F2472B8B7494794C2A9AF2">
    <w:name w:val="BE35B627C2F2472B8B7494794C2A9AF2"/>
    <w:rsid w:val="00487AAB"/>
  </w:style>
  <w:style w:type="paragraph" w:customStyle="1" w:styleId="D6EF4A4A1F3C423D85CBDB30404AFD23">
    <w:name w:val="D6EF4A4A1F3C423D85CBDB30404AFD23"/>
    <w:rsid w:val="00487AAB"/>
  </w:style>
  <w:style w:type="paragraph" w:customStyle="1" w:styleId="7826D951198D4EF69AB636ECE800E715">
    <w:name w:val="7826D951198D4EF69AB636ECE800E715"/>
    <w:rsid w:val="00487AAB"/>
  </w:style>
  <w:style w:type="paragraph" w:customStyle="1" w:styleId="3D5E75C066CC440499E45AF02D3941CD">
    <w:name w:val="3D5E75C066CC440499E45AF02D3941CD"/>
    <w:rsid w:val="00487AAB"/>
  </w:style>
  <w:style w:type="paragraph" w:customStyle="1" w:styleId="6BBFECE3EE554D1E99AD0B5A917F01D3">
    <w:name w:val="6BBFECE3EE554D1E99AD0B5A917F01D3"/>
    <w:rsid w:val="00487AAB"/>
  </w:style>
  <w:style w:type="paragraph" w:customStyle="1" w:styleId="B0B284BABE8A438EA5023577B6E0F648">
    <w:name w:val="B0B284BABE8A438EA5023577B6E0F648"/>
    <w:rsid w:val="00487AAB"/>
  </w:style>
  <w:style w:type="paragraph" w:customStyle="1" w:styleId="6CBE55ED899B4A709FE8DA56218AD210">
    <w:name w:val="6CBE55ED899B4A709FE8DA56218AD210"/>
    <w:rsid w:val="00487AAB"/>
  </w:style>
  <w:style w:type="paragraph" w:customStyle="1" w:styleId="4B7571DA130F4D74A900B13334031BC2">
    <w:name w:val="4B7571DA130F4D74A900B13334031BC2"/>
    <w:rsid w:val="00487AAB"/>
  </w:style>
  <w:style w:type="paragraph" w:customStyle="1" w:styleId="B135DC93E8B04EC8B0C1A38CDF583B91">
    <w:name w:val="B135DC93E8B04EC8B0C1A38CDF583B91"/>
    <w:rsid w:val="00487AAB"/>
  </w:style>
  <w:style w:type="paragraph" w:customStyle="1" w:styleId="122FFA8753324B2FB2EC3B1DB69D50E3">
    <w:name w:val="122FFA8753324B2FB2EC3B1DB69D50E3"/>
    <w:rsid w:val="00487AAB"/>
  </w:style>
  <w:style w:type="paragraph" w:customStyle="1" w:styleId="177B247F6C4B41EA835BAFA40EACA1BC">
    <w:name w:val="177B247F6C4B41EA835BAFA40EACA1BC"/>
    <w:rsid w:val="00487AAB"/>
  </w:style>
  <w:style w:type="paragraph" w:customStyle="1" w:styleId="80B2BCDDEB9F4745854ECC1D1C35E43D">
    <w:name w:val="80B2BCDDEB9F4745854ECC1D1C35E43D"/>
    <w:rsid w:val="00487AAB"/>
  </w:style>
  <w:style w:type="paragraph" w:customStyle="1" w:styleId="CF3E44982C5448519F91822897FDD0C3">
    <w:name w:val="CF3E44982C5448519F91822897FDD0C3"/>
    <w:rsid w:val="00487AAB"/>
  </w:style>
  <w:style w:type="paragraph" w:customStyle="1" w:styleId="539898E908424F68AA103EEDC1A92B5D">
    <w:name w:val="539898E908424F68AA103EEDC1A92B5D"/>
    <w:rsid w:val="00487AAB"/>
  </w:style>
  <w:style w:type="paragraph" w:customStyle="1" w:styleId="B7F495884CE94CD3B0C356E5A9D1FABC">
    <w:name w:val="B7F495884CE94CD3B0C356E5A9D1FABC"/>
    <w:rsid w:val="00487AAB"/>
  </w:style>
  <w:style w:type="paragraph" w:customStyle="1" w:styleId="87050FABE7344244BD5AFECB68E8B26E">
    <w:name w:val="87050FABE7344244BD5AFECB68E8B26E"/>
    <w:rsid w:val="00487AAB"/>
  </w:style>
  <w:style w:type="paragraph" w:customStyle="1" w:styleId="6DBB2407E86A4477B2A265EF8981E0AF">
    <w:name w:val="6DBB2407E86A4477B2A265EF8981E0AF"/>
    <w:rsid w:val="00487AAB"/>
  </w:style>
  <w:style w:type="paragraph" w:customStyle="1" w:styleId="F943AD835B9B44D58C32E60836D8BB9C">
    <w:name w:val="F943AD835B9B44D58C32E60836D8BB9C"/>
    <w:rsid w:val="00487AAB"/>
  </w:style>
  <w:style w:type="paragraph" w:customStyle="1" w:styleId="737C41F2954540E8A4670AA73DF0279D">
    <w:name w:val="737C41F2954540E8A4670AA73DF0279D"/>
    <w:rsid w:val="00487AAB"/>
  </w:style>
  <w:style w:type="paragraph" w:customStyle="1" w:styleId="0AC0E11EBAB04A5ABF000F4D7C2F8C6B">
    <w:name w:val="0AC0E11EBAB04A5ABF000F4D7C2F8C6B"/>
    <w:rsid w:val="00487AAB"/>
  </w:style>
  <w:style w:type="paragraph" w:customStyle="1" w:styleId="9366445526874F3D8DB16298BE96D855">
    <w:name w:val="9366445526874F3D8DB16298BE96D855"/>
    <w:rsid w:val="00487AAB"/>
  </w:style>
  <w:style w:type="paragraph" w:customStyle="1" w:styleId="B408732DD40843AE90B1972E2F5E1F10">
    <w:name w:val="B408732DD40843AE90B1972E2F5E1F10"/>
    <w:rsid w:val="00487AAB"/>
  </w:style>
  <w:style w:type="paragraph" w:customStyle="1" w:styleId="260ABAE8D43A42878D2F55F5D69DC756">
    <w:name w:val="260ABAE8D43A42878D2F55F5D69DC756"/>
    <w:rsid w:val="00487AAB"/>
  </w:style>
  <w:style w:type="paragraph" w:customStyle="1" w:styleId="F5E44503D05A412BA467C277A690A92B">
    <w:name w:val="F5E44503D05A412BA467C277A690A92B"/>
    <w:rsid w:val="00487AAB"/>
  </w:style>
  <w:style w:type="paragraph" w:customStyle="1" w:styleId="31E20C9FE41948559A4F2C524EA8D85B">
    <w:name w:val="31E20C9FE41948559A4F2C524EA8D85B"/>
    <w:rsid w:val="00487AAB"/>
  </w:style>
  <w:style w:type="paragraph" w:customStyle="1" w:styleId="A550574FDA9A4DDEBB0C80FE4B3BFB6E">
    <w:name w:val="A550574FDA9A4DDEBB0C80FE4B3BFB6E"/>
    <w:rsid w:val="00487AAB"/>
  </w:style>
  <w:style w:type="paragraph" w:customStyle="1" w:styleId="8AC696484D89414EBD19BD690A2F306E">
    <w:name w:val="8AC696484D89414EBD19BD690A2F306E"/>
    <w:rsid w:val="00487AAB"/>
  </w:style>
  <w:style w:type="paragraph" w:customStyle="1" w:styleId="38A31F9F73F5438990C1E12DF75E00CB">
    <w:name w:val="38A31F9F73F5438990C1E12DF75E00CB"/>
    <w:rsid w:val="00487AAB"/>
  </w:style>
  <w:style w:type="paragraph" w:customStyle="1" w:styleId="C34743AD566D48209776AF7B19475CA1">
    <w:name w:val="C34743AD566D48209776AF7B19475CA1"/>
    <w:rsid w:val="00487AAB"/>
  </w:style>
  <w:style w:type="paragraph" w:customStyle="1" w:styleId="D9DB9A11C0E449849C580FFA0CCCDCFD">
    <w:name w:val="D9DB9A11C0E449849C580FFA0CCCDCFD"/>
    <w:rsid w:val="00487AAB"/>
  </w:style>
  <w:style w:type="paragraph" w:customStyle="1" w:styleId="D5D4AACB23B843E786AE0A56405DEEDA">
    <w:name w:val="D5D4AACB23B843E786AE0A56405DEEDA"/>
    <w:rsid w:val="00487AAB"/>
  </w:style>
  <w:style w:type="paragraph" w:customStyle="1" w:styleId="096DE742270B475CA3D344318FA03A89">
    <w:name w:val="096DE742270B475CA3D344318FA03A89"/>
    <w:rsid w:val="00487AAB"/>
  </w:style>
  <w:style w:type="paragraph" w:customStyle="1" w:styleId="1DF988014E044139B697CF08ECE549AB">
    <w:name w:val="1DF988014E044139B697CF08ECE549AB"/>
    <w:rsid w:val="00487AAB"/>
  </w:style>
  <w:style w:type="paragraph" w:customStyle="1" w:styleId="5FC24C2FEBBD4997A794E6D0FF090C4A">
    <w:name w:val="5FC24C2FEBBD4997A794E6D0FF090C4A"/>
    <w:rsid w:val="00487AAB"/>
  </w:style>
  <w:style w:type="paragraph" w:customStyle="1" w:styleId="515ECF31B34C44C5A9FF993F1D6EC34D">
    <w:name w:val="515ECF31B34C44C5A9FF993F1D6EC34D"/>
    <w:rsid w:val="00487AAB"/>
  </w:style>
  <w:style w:type="paragraph" w:customStyle="1" w:styleId="C8E6F22171ED43F99B63BBFD33484335">
    <w:name w:val="C8E6F22171ED43F99B63BBFD33484335"/>
    <w:rsid w:val="00487AAB"/>
  </w:style>
  <w:style w:type="paragraph" w:customStyle="1" w:styleId="70188FDB877740DDB3E4E7DF295EEEA1">
    <w:name w:val="70188FDB877740DDB3E4E7DF295EEEA1"/>
    <w:rsid w:val="00487AAB"/>
  </w:style>
  <w:style w:type="paragraph" w:customStyle="1" w:styleId="0EED6033108F41068DE4D9A2D62789EB">
    <w:name w:val="0EED6033108F41068DE4D9A2D62789EB"/>
    <w:rsid w:val="00487AAB"/>
  </w:style>
  <w:style w:type="paragraph" w:customStyle="1" w:styleId="56C37A18A5354B0183C1B6930D4AD71E">
    <w:name w:val="56C37A18A5354B0183C1B6930D4AD71E"/>
    <w:rsid w:val="00487AAB"/>
  </w:style>
  <w:style w:type="paragraph" w:customStyle="1" w:styleId="4D4C8441BB634EA28A792CECD95C2CDC">
    <w:name w:val="4D4C8441BB634EA28A792CECD95C2CDC"/>
    <w:rsid w:val="00487AAB"/>
  </w:style>
  <w:style w:type="paragraph" w:customStyle="1" w:styleId="74F439C6C8E54B87A66C6BE4D7A15C8F">
    <w:name w:val="74F439C6C8E54B87A66C6BE4D7A15C8F"/>
    <w:rsid w:val="00487AAB"/>
  </w:style>
  <w:style w:type="paragraph" w:customStyle="1" w:styleId="C9B433C79649457E8776DD37825B4EA0">
    <w:name w:val="C9B433C79649457E8776DD37825B4EA0"/>
    <w:rsid w:val="00487AAB"/>
  </w:style>
  <w:style w:type="paragraph" w:customStyle="1" w:styleId="4786662F6A5341E48B1B966B828166CA">
    <w:name w:val="4786662F6A5341E48B1B966B828166CA"/>
    <w:rsid w:val="00487AAB"/>
  </w:style>
  <w:style w:type="paragraph" w:customStyle="1" w:styleId="E7498E059FDE42EC8E2546999A1FDEC2">
    <w:name w:val="E7498E059FDE42EC8E2546999A1FDEC2"/>
    <w:rsid w:val="00487AAB"/>
  </w:style>
  <w:style w:type="paragraph" w:customStyle="1" w:styleId="71E60AA3248D4E70A86706A2D983CE9F">
    <w:name w:val="71E60AA3248D4E70A86706A2D983CE9F"/>
    <w:rsid w:val="00487AAB"/>
  </w:style>
  <w:style w:type="paragraph" w:customStyle="1" w:styleId="25B57A58A08E4ABAB0DEECED25C88FD9">
    <w:name w:val="25B57A58A08E4ABAB0DEECED25C88FD9"/>
    <w:rsid w:val="00487AAB"/>
  </w:style>
  <w:style w:type="paragraph" w:customStyle="1" w:styleId="7C1375FD258C4B36BEEB7DEDE28189E8">
    <w:name w:val="7C1375FD258C4B36BEEB7DEDE28189E8"/>
    <w:rsid w:val="00487AAB"/>
  </w:style>
  <w:style w:type="paragraph" w:customStyle="1" w:styleId="7E276A28BA5C46DF9D01CD1CED23F7E9">
    <w:name w:val="7E276A28BA5C46DF9D01CD1CED23F7E9"/>
    <w:rsid w:val="00487AAB"/>
  </w:style>
  <w:style w:type="paragraph" w:customStyle="1" w:styleId="B36334577CC64B3A9F6E648F2CCBCC7D">
    <w:name w:val="B36334577CC64B3A9F6E648F2CCBCC7D"/>
    <w:rsid w:val="00487AAB"/>
  </w:style>
  <w:style w:type="paragraph" w:customStyle="1" w:styleId="F043D3001B54436E81EB2B261A131E01">
    <w:name w:val="F043D3001B54436E81EB2B261A131E01"/>
    <w:rsid w:val="00487AAB"/>
  </w:style>
  <w:style w:type="paragraph" w:customStyle="1" w:styleId="D9FE374C9D514C9BA095A679A0062B95">
    <w:name w:val="D9FE374C9D514C9BA095A679A0062B95"/>
    <w:rsid w:val="00487AAB"/>
  </w:style>
  <w:style w:type="paragraph" w:customStyle="1" w:styleId="C89353D3D38A4560859BCB89DB7E449B">
    <w:name w:val="C89353D3D38A4560859BCB89DB7E449B"/>
    <w:rsid w:val="00487AAB"/>
  </w:style>
  <w:style w:type="paragraph" w:customStyle="1" w:styleId="3EAEA9AFB6594396B28DB0859BB03FF7">
    <w:name w:val="3EAEA9AFB6594396B28DB0859BB03FF7"/>
    <w:rsid w:val="00487AAB"/>
  </w:style>
  <w:style w:type="paragraph" w:customStyle="1" w:styleId="1252B871CDA146CF82E7770943A87FB0">
    <w:name w:val="1252B871CDA146CF82E7770943A87FB0"/>
    <w:rsid w:val="00487AAB"/>
  </w:style>
  <w:style w:type="paragraph" w:customStyle="1" w:styleId="7DF96A16A7724465964F1349260F122D">
    <w:name w:val="7DF96A16A7724465964F1349260F122D"/>
    <w:rsid w:val="00487AAB"/>
  </w:style>
  <w:style w:type="paragraph" w:customStyle="1" w:styleId="F8CC4119524E4356878787ECD1F676EA">
    <w:name w:val="F8CC4119524E4356878787ECD1F676EA"/>
    <w:rsid w:val="00487AAB"/>
  </w:style>
  <w:style w:type="paragraph" w:customStyle="1" w:styleId="9D394565C42847FF872C6840B2497E76">
    <w:name w:val="9D394565C42847FF872C6840B2497E76"/>
    <w:rsid w:val="00487AAB"/>
  </w:style>
  <w:style w:type="paragraph" w:customStyle="1" w:styleId="BC64EFC4CE3446B7ABAD94647029BE7C">
    <w:name w:val="BC64EFC4CE3446B7ABAD94647029BE7C"/>
    <w:rsid w:val="00487AAB"/>
  </w:style>
  <w:style w:type="paragraph" w:customStyle="1" w:styleId="D17C8357F9864E62B5333DCAAD432E6C">
    <w:name w:val="D17C8357F9864E62B5333DCAAD432E6C"/>
    <w:rsid w:val="00487AAB"/>
  </w:style>
  <w:style w:type="paragraph" w:customStyle="1" w:styleId="BA271C32313C45B3ACB1A7BC73D79C7B">
    <w:name w:val="BA271C32313C45B3ACB1A7BC73D79C7B"/>
    <w:rsid w:val="00487AAB"/>
  </w:style>
  <w:style w:type="paragraph" w:customStyle="1" w:styleId="1BEC7695B6FB4B9EA4A89C40987E0600">
    <w:name w:val="1BEC7695B6FB4B9EA4A89C40987E0600"/>
    <w:rsid w:val="00487AAB"/>
  </w:style>
  <w:style w:type="paragraph" w:customStyle="1" w:styleId="A5989CFD055D4596A20D7C503EEB4E89">
    <w:name w:val="A5989CFD055D4596A20D7C503EEB4E89"/>
    <w:rsid w:val="00487AAB"/>
  </w:style>
  <w:style w:type="paragraph" w:customStyle="1" w:styleId="0DF71257A9B148EEB1EF707D0EB1D258">
    <w:name w:val="0DF71257A9B148EEB1EF707D0EB1D258"/>
    <w:rsid w:val="00487AAB"/>
  </w:style>
  <w:style w:type="paragraph" w:customStyle="1" w:styleId="DF8D57330E884FA9AE79FDFFE7D23A34">
    <w:name w:val="DF8D57330E884FA9AE79FDFFE7D23A34"/>
    <w:rsid w:val="00487AAB"/>
  </w:style>
  <w:style w:type="paragraph" w:customStyle="1" w:styleId="64CA8EC30BDD4242AA3684A796FCE200">
    <w:name w:val="64CA8EC30BDD4242AA3684A796FCE200"/>
    <w:rsid w:val="00487AAB"/>
  </w:style>
  <w:style w:type="paragraph" w:customStyle="1" w:styleId="DD9237BBB4814DF2A38927CA2EA55D36">
    <w:name w:val="DD9237BBB4814DF2A38927CA2EA55D36"/>
    <w:rsid w:val="00487AAB"/>
  </w:style>
  <w:style w:type="paragraph" w:customStyle="1" w:styleId="853D72A336B34E5B96062A2370EB9DCA">
    <w:name w:val="853D72A336B34E5B96062A2370EB9DCA"/>
    <w:rsid w:val="00487AAB"/>
  </w:style>
  <w:style w:type="paragraph" w:customStyle="1" w:styleId="236E9639ACCA44D1901EE86A674D1EA2">
    <w:name w:val="236E9639ACCA44D1901EE86A674D1EA2"/>
    <w:rsid w:val="00487AAB"/>
  </w:style>
  <w:style w:type="paragraph" w:customStyle="1" w:styleId="FF42F7977643406297A16A2942550539">
    <w:name w:val="FF42F7977643406297A16A2942550539"/>
    <w:rsid w:val="00487AAB"/>
  </w:style>
  <w:style w:type="paragraph" w:customStyle="1" w:styleId="4A3AC225792B450C83DC81604E8085EF">
    <w:name w:val="4A3AC225792B450C83DC81604E8085EF"/>
    <w:rsid w:val="00487AAB"/>
  </w:style>
  <w:style w:type="paragraph" w:customStyle="1" w:styleId="A45368BE367C4EEE9250B9EA12E89DCA">
    <w:name w:val="A45368BE367C4EEE9250B9EA12E89DCA"/>
    <w:rsid w:val="00F718F3"/>
  </w:style>
  <w:style w:type="paragraph" w:customStyle="1" w:styleId="7D936BB13B5643CD975435D967A81496">
    <w:name w:val="7D936BB13B5643CD975435D967A81496"/>
    <w:rsid w:val="00F718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  <ds:schemaRef ds:uri="http://purl.org/dc/dcmitype/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4C920266-9156-4CA5-86BC-A18C03F9D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3</TotalTime>
  <Pages>10</Pages>
  <Words>3606</Words>
  <Characters>19478</Characters>
  <Application>Microsoft Office Word</Application>
  <DocSecurity>0</DocSecurity>
  <Lines>162</Lines>
  <Paragraphs>46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HP Inc.</cp:lastModifiedBy>
  <cp:revision>4</cp:revision>
  <cp:lastPrinted>2019-06-07T19:12:00Z</cp:lastPrinted>
  <dcterms:created xsi:type="dcterms:W3CDTF">2023-08-24T16:27:00Z</dcterms:created>
  <dcterms:modified xsi:type="dcterms:W3CDTF">2023-11-23T12:33:00Z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