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30B21" w14:textId="747F4A1E" w:rsidR="00855982" w:rsidRPr="00AD7FAC" w:rsidRDefault="0085444C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sz w:val="28"/>
          <w:szCs w:val="28"/>
        </w:rPr>
        <w:t>DECLARAÇÃO DE ENCERRAMENTO DA ATIVIDADE</w:t>
      </w:r>
    </w:p>
    <w:p w14:paraId="193A6255" w14:textId="243BE553" w:rsidR="0054774F" w:rsidRPr="00505AE7" w:rsidRDefault="001117D7" w:rsidP="00505AE7">
      <w:pPr>
        <w:pStyle w:val="PargrafodaLista"/>
        <w:numPr>
          <w:ilvl w:val="0"/>
          <w:numId w:val="33"/>
        </w:numPr>
        <w:spacing w:after="0"/>
        <w:ind w:left="714" w:hanging="357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REPRESENTANTE LEGAL: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1408"/>
        <w:gridCol w:w="1002"/>
        <w:gridCol w:w="1134"/>
        <w:gridCol w:w="2551"/>
      </w:tblGrid>
      <w:tr w:rsidR="0054774F" w:rsidRPr="00AD7FAC" w14:paraId="61C44D1C" w14:textId="77777777" w:rsidTr="00747687">
        <w:tc>
          <w:tcPr>
            <w:tcW w:w="5382" w:type="dxa"/>
            <w:gridSpan w:val="3"/>
          </w:tcPr>
          <w:p w14:paraId="6FDB2088" w14:textId="69442809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Nome/ </w:t>
            </w:r>
            <w:r w:rsidR="0081350C">
              <w:rPr>
                <w:rFonts w:ascii="Arial Narrow" w:hAnsi="Arial Narrow"/>
              </w:rPr>
              <w:t>R</w:t>
            </w:r>
            <w:r w:rsidRPr="00AD7FAC">
              <w:rPr>
                <w:rFonts w:ascii="Arial Narrow" w:hAnsi="Arial Narrow"/>
              </w:rPr>
              <w:t xml:space="preserve">azão social: </w:t>
            </w:r>
          </w:p>
        </w:tc>
        <w:tc>
          <w:tcPr>
            <w:tcW w:w="3685" w:type="dxa"/>
            <w:gridSpan w:val="2"/>
          </w:tcPr>
          <w:p w14:paraId="447BF073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</w:tc>
      </w:tr>
      <w:tr w:rsidR="0054774F" w:rsidRPr="00AD7FAC" w14:paraId="286F5BF7" w14:textId="77777777" w:rsidTr="00747687">
        <w:tc>
          <w:tcPr>
            <w:tcW w:w="5382" w:type="dxa"/>
            <w:gridSpan w:val="3"/>
          </w:tcPr>
          <w:p w14:paraId="42CF0323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Vinculo com empreendimento: </w:t>
            </w:r>
          </w:p>
        </w:tc>
        <w:tc>
          <w:tcPr>
            <w:tcW w:w="3685" w:type="dxa"/>
            <w:gridSpan w:val="2"/>
          </w:tcPr>
          <w:p w14:paraId="1AB838FF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</w:t>
            </w:r>
            <w:r>
              <w:rPr>
                <w:rFonts w:ascii="Arial Narrow" w:hAnsi="Arial Narrow"/>
              </w:rPr>
              <w:t>í</w:t>
            </w:r>
            <w:r w:rsidRPr="00AD7FAC">
              <w:rPr>
                <w:rFonts w:ascii="Arial Narrow" w:hAnsi="Arial Narrow"/>
              </w:rPr>
              <w:t xml:space="preserve">pio: </w:t>
            </w:r>
          </w:p>
        </w:tc>
      </w:tr>
      <w:tr w:rsidR="0054774F" w:rsidRPr="00AD7FAC" w14:paraId="3A8692EC" w14:textId="77777777" w:rsidTr="00747687">
        <w:tc>
          <w:tcPr>
            <w:tcW w:w="9067" w:type="dxa"/>
            <w:gridSpan w:val="5"/>
          </w:tcPr>
          <w:p w14:paraId="5327D797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Endereço:</w:t>
            </w:r>
            <w:r w:rsidRPr="00AD7FAC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</w:tr>
      <w:tr w:rsidR="0054774F" w:rsidRPr="00AD7FAC" w14:paraId="5870025D" w14:textId="77777777" w:rsidTr="00747687">
        <w:tc>
          <w:tcPr>
            <w:tcW w:w="2972" w:type="dxa"/>
          </w:tcPr>
          <w:p w14:paraId="57BF441F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Bairro:</w:t>
            </w:r>
            <w:r w:rsidRPr="00AD7FAC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  <w:tc>
          <w:tcPr>
            <w:tcW w:w="3544" w:type="dxa"/>
            <w:gridSpan w:val="3"/>
          </w:tcPr>
          <w:p w14:paraId="5FA531AD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Distrito: </w:t>
            </w:r>
          </w:p>
        </w:tc>
        <w:tc>
          <w:tcPr>
            <w:tcW w:w="2551" w:type="dxa"/>
          </w:tcPr>
          <w:p w14:paraId="5F6FA093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</w:t>
            </w:r>
            <w:r>
              <w:rPr>
                <w:rFonts w:ascii="Arial Narrow" w:hAnsi="Arial Narrow"/>
              </w:rPr>
              <w:t>EP</w:t>
            </w:r>
            <w:r w:rsidRPr="00AD7FAC">
              <w:rPr>
                <w:rFonts w:ascii="Arial Narrow" w:hAnsi="Arial Narrow"/>
              </w:rPr>
              <w:t xml:space="preserve">: </w:t>
            </w:r>
          </w:p>
        </w:tc>
      </w:tr>
      <w:tr w:rsidR="0095069E" w:rsidRPr="00AD7FAC" w14:paraId="000F02AF" w14:textId="77777777" w:rsidTr="00747687">
        <w:tc>
          <w:tcPr>
            <w:tcW w:w="9067" w:type="dxa"/>
            <w:gridSpan w:val="5"/>
          </w:tcPr>
          <w:p w14:paraId="773DF554" w14:textId="77777777" w:rsidR="0095069E" w:rsidRDefault="0095069E" w:rsidP="0095069E">
            <w:pPr>
              <w:spacing w:line="360" w:lineRule="auto"/>
              <w:jc w:val="both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  <w:lang w:val="pt-BR" w:eastAsia="pt-BR"/>
              </w:rPr>
              <w:t>Endereço completo para envio de correspondência</w:t>
            </w:r>
            <w:r w:rsidRPr="00E14F43">
              <w:rPr>
                <w:rFonts w:ascii="Arial Narrow" w:hAnsi="Arial Narrow" w:cs="Arial"/>
              </w:rPr>
              <w:t>:</w:t>
            </w:r>
            <w:r w:rsidRPr="0095069E">
              <w:rPr>
                <w:rFonts w:ascii="Arial Narrow" w:hAnsi="Arial Narrow" w:cs="Arial"/>
              </w:rPr>
              <w:t xml:space="preserve"> </w:t>
            </w:r>
          </w:p>
          <w:p w14:paraId="5F20955D" w14:textId="269BE08B" w:rsidR="0095069E" w:rsidRPr="0095069E" w:rsidRDefault="0095069E" w:rsidP="0095069E">
            <w:pPr>
              <w:spacing w:line="360" w:lineRule="auto"/>
              <w:jc w:val="both"/>
              <w:rPr>
                <w:rFonts w:ascii="Arial Narrow" w:hAnsi="Arial Narrow"/>
                <w:sz w:val="8"/>
                <w:szCs w:val="8"/>
              </w:rPr>
            </w:pPr>
          </w:p>
        </w:tc>
      </w:tr>
      <w:tr w:rsidR="00CA20A3" w:rsidRPr="00AD7FAC" w14:paraId="101280EB" w14:textId="136FD964" w:rsidTr="00CA20A3">
        <w:tc>
          <w:tcPr>
            <w:tcW w:w="4380" w:type="dxa"/>
            <w:gridSpan w:val="2"/>
          </w:tcPr>
          <w:p w14:paraId="2B22576A" w14:textId="4D96F871" w:rsidR="00CA20A3" w:rsidRDefault="00CA20A3" w:rsidP="0095069E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14:paraId="5F804AC2" w14:textId="77777777" w:rsidR="00CA20A3" w:rsidRPr="0095069E" w:rsidRDefault="00CA20A3" w:rsidP="0095069E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14:paraId="5C179741" w14:textId="4B211708" w:rsidR="00CA20A3" w:rsidRPr="00D65A6D" w:rsidRDefault="00CA20A3" w:rsidP="00D65A6D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</w:t>
            </w:r>
          </w:p>
        </w:tc>
        <w:tc>
          <w:tcPr>
            <w:tcW w:w="4687" w:type="dxa"/>
            <w:gridSpan w:val="3"/>
          </w:tcPr>
          <w:p w14:paraId="4CEFE7DF" w14:textId="77777777" w:rsidR="00CA20A3" w:rsidRDefault="00CA20A3">
            <w:pPr>
              <w:rPr>
                <w:rFonts w:ascii="Arial Narrow" w:hAnsi="Arial Narrow"/>
                <w:sz w:val="2"/>
                <w:szCs w:val="2"/>
              </w:rPr>
            </w:pPr>
          </w:p>
          <w:p w14:paraId="78E7B8F9" w14:textId="77777777" w:rsidR="00CA20A3" w:rsidRDefault="00CA20A3" w:rsidP="00CA20A3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 xml:space="preserve">E-mail: </w:t>
            </w:r>
          </w:p>
          <w:p w14:paraId="3C3D16C4" w14:textId="77777777" w:rsidR="00CA20A3" w:rsidRDefault="00CA20A3" w:rsidP="00CA20A3">
            <w:pPr>
              <w:jc w:val="both"/>
              <w:rPr>
                <w:rFonts w:ascii="Arial Narrow" w:hAnsi="Arial Narrow"/>
              </w:rPr>
            </w:pPr>
          </w:p>
          <w:p w14:paraId="44F382DB" w14:textId="77777777" w:rsidR="00CA20A3" w:rsidRPr="00D65A6D" w:rsidRDefault="00CA20A3" w:rsidP="00D65A6D">
            <w:pPr>
              <w:jc w:val="both"/>
              <w:rPr>
                <w:rFonts w:ascii="Arial Narrow" w:hAnsi="Arial Narrow"/>
                <w:sz w:val="2"/>
                <w:szCs w:val="2"/>
              </w:rPr>
            </w:pPr>
          </w:p>
        </w:tc>
      </w:tr>
    </w:tbl>
    <w:p w14:paraId="30E864DB" w14:textId="77777777" w:rsidR="0054774F" w:rsidRPr="007A1CF8" w:rsidRDefault="0054774F" w:rsidP="007A1CF8">
      <w:pPr>
        <w:spacing w:after="0"/>
        <w:jc w:val="both"/>
        <w:rPr>
          <w:rFonts w:ascii="Arial Narrow" w:hAnsi="Arial Narrow"/>
          <w:b/>
          <w:sz w:val="18"/>
          <w:szCs w:val="18"/>
        </w:rPr>
      </w:pPr>
    </w:p>
    <w:p w14:paraId="5E71E2D9" w14:textId="040D41E1" w:rsidR="0054774F" w:rsidRPr="00AD7FAC" w:rsidRDefault="0033773A" w:rsidP="0054774F">
      <w:pPr>
        <w:pStyle w:val="PargrafodaLista"/>
        <w:numPr>
          <w:ilvl w:val="0"/>
          <w:numId w:val="33"/>
        </w:numPr>
        <w:spacing w:after="0"/>
        <w:ind w:left="714" w:hanging="357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DADOS DA ATIVIDADE LICENCIADA</w:t>
      </w:r>
      <w:r w:rsidR="0054774F" w:rsidRPr="00AD7FAC">
        <w:rPr>
          <w:rFonts w:ascii="Arial Narrow" w:hAnsi="Arial Narrow"/>
          <w:b/>
        </w:rPr>
        <w:t>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1438"/>
        <w:gridCol w:w="972"/>
        <w:gridCol w:w="1134"/>
        <w:gridCol w:w="2551"/>
      </w:tblGrid>
      <w:tr w:rsidR="0054774F" w:rsidRPr="00AD7FAC" w14:paraId="1E6D8B57" w14:textId="77777777" w:rsidTr="00747687">
        <w:tc>
          <w:tcPr>
            <w:tcW w:w="5382" w:type="dxa"/>
            <w:gridSpan w:val="3"/>
          </w:tcPr>
          <w:p w14:paraId="52188F00" w14:textId="3D8D59E4" w:rsidR="002A4051" w:rsidRPr="00AD7FAC" w:rsidRDefault="003F4B37" w:rsidP="00207082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Nome/ </w:t>
            </w:r>
            <w:r w:rsidR="0081350C">
              <w:rPr>
                <w:rFonts w:ascii="Arial Narrow" w:hAnsi="Arial Narrow"/>
              </w:rPr>
              <w:t>R</w:t>
            </w:r>
            <w:r w:rsidR="0054774F" w:rsidRPr="00AD7FAC">
              <w:rPr>
                <w:rFonts w:ascii="Arial Narrow" w:hAnsi="Arial Narrow"/>
              </w:rPr>
              <w:t xml:space="preserve">azão </w:t>
            </w:r>
            <w:r w:rsidR="0081350C">
              <w:rPr>
                <w:rFonts w:ascii="Arial Narrow" w:hAnsi="Arial Narrow"/>
              </w:rPr>
              <w:t>S</w:t>
            </w:r>
            <w:r w:rsidR="0054774F" w:rsidRPr="00AD7FAC">
              <w:rPr>
                <w:rFonts w:ascii="Arial Narrow" w:hAnsi="Arial Narrow"/>
              </w:rPr>
              <w:t>ocial</w:t>
            </w:r>
            <w:r w:rsidR="0054774F" w:rsidRPr="00E14F43">
              <w:rPr>
                <w:rFonts w:ascii="Arial Narrow" w:hAnsi="Arial Narrow"/>
              </w:rPr>
              <w:t>:</w:t>
            </w:r>
            <w:r w:rsidR="0054774F" w:rsidRPr="00AD7FAC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685" w:type="dxa"/>
            <w:gridSpan w:val="2"/>
          </w:tcPr>
          <w:p w14:paraId="1332C99F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</w:tc>
      </w:tr>
      <w:tr w:rsidR="00C9772E" w:rsidRPr="00AD7FAC" w14:paraId="19C91EF2" w14:textId="77777777" w:rsidTr="006200FA">
        <w:tc>
          <w:tcPr>
            <w:tcW w:w="9067" w:type="dxa"/>
            <w:gridSpan w:val="5"/>
          </w:tcPr>
          <w:p w14:paraId="4E93DE6F" w14:textId="52F06E1A" w:rsidR="00C9772E" w:rsidRPr="00AD7FAC" w:rsidRDefault="00C9772E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</w:t>
            </w:r>
            <w:r>
              <w:rPr>
                <w:rFonts w:ascii="Arial Narrow" w:hAnsi="Arial Narrow"/>
              </w:rPr>
              <w:t>í</w:t>
            </w:r>
            <w:r w:rsidRPr="00AD7FAC">
              <w:rPr>
                <w:rFonts w:ascii="Arial Narrow" w:hAnsi="Arial Narrow"/>
              </w:rPr>
              <w:t xml:space="preserve">pio: </w:t>
            </w:r>
          </w:p>
        </w:tc>
      </w:tr>
      <w:tr w:rsidR="0054774F" w:rsidRPr="00AD7FAC" w14:paraId="5C7B988D" w14:textId="77777777" w:rsidTr="00747687">
        <w:tc>
          <w:tcPr>
            <w:tcW w:w="9067" w:type="dxa"/>
            <w:gridSpan w:val="5"/>
          </w:tcPr>
          <w:p w14:paraId="53B4DC7D" w14:textId="2A69E834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</w:p>
        </w:tc>
      </w:tr>
      <w:tr w:rsidR="0054774F" w:rsidRPr="00AD7FAC" w14:paraId="278F37B5" w14:textId="77777777" w:rsidTr="00747687">
        <w:tc>
          <w:tcPr>
            <w:tcW w:w="2972" w:type="dxa"/>
          </w:tcPr>
          <w:p w14:paraId="0C983DB4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</w:p>
        </w:tc>
        <w:tc>
          <w:tcPr>
            <w:tcW w:w="3544" w:type="dxa"/>
            <w:gridSpan w:val="3"/>
          </w:tcPr>
          <w:p w14:paraId="4783EC1F" w14:textId="77777777" w:rsidR="0054774F" w:rsidRPr="00AD7FAC" w:rsidRDefault="0054774F" w:rsidP="00747687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</w:p>
        </w:tc>
        <w:tc>
          <w:tcPr>
            <w:tcW w:w="2551" w:type="dxa"/>
          </w:tcPr>
          <w:p w14:paraId="2B0630E9" w14:textId="77777777" w:rsidR="0054774F" w:rsidRPr="00AD7FAC" w:rsidRDefault="0054774F" w:rsidP="0054774F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>
              <w:rPr>
                <w:rFonts w:ascii="Arial Narrow" w:hAnsi="Arial Narrow"/>
              </w:rPr>
              <w:t>CEP</w:t>
            </w:r>
          </w:p>
        </w:tc>
      </w:tr>
      <w:tr w:rsidR="0054774F" w:rsidRPr="00AD7FAC" w14:paraId="395C1788" w14:textId="77777777" w:rsidTr="00747687">
        <w:tc>
          <w:tcPr>
            <w:tcW w:w="9067" w:type="dxa"/>
            <w:gridSpan w:val="5"/>
          </w:tcPr>
          <w:p w14:paraId="3C58E529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</w:p>
        </w:tc>
      </w:tr>
      <w:tr w:rsidR="00E3634B" w:rsidRPr="00AD7FAC" w14:paraId="499C104D" w14:textId="77777777" w:rsidTr="00E3634B">
        <w:trPr>
          <w:trHeight w:val="460"/>
        </w:trPr>
        <w:tc>
          <w:tcPr>
            <w:tcW w:w="9067" w:type="dxa"/>
            <w:gridSpan w:val="5"/>
          </w:tcPr>
          <w:p w14:paraId="4280286F" w14:textId="26A559A8" w:rsidR="00E3634B" w:rsidRPr="00E3634B" w:rsidRDefault="00E3634B" w:rsidP="0054774F">
            <w:pPr>
              <w:jc w:val="both"/>
              <w:rPr>
                <w:rFonts w:ascii="Arial Narrow" w:hAnsi="Arial Narrow"/>
              </w:rPr>
            </w:pPr>
            <w:r w:rsidRPr="00E3634B">
              <w:rPr>
                <w:rFonts w:ascii="Arial Narrow" w:hAnsi="Arial Narrow"/>
                <w:color w:val="000000"/>
              </w:rPr>
              <w:t>Coordenada geográfica de referência em Projeção UTM (</w:t>
            </w:r>
            <w:r w:rsidR="006440EC">
              <w:rPr>
                <w:rFonts w:ascii="Arial Narrow" w:hAnsi="Arial Narrow"/>
                <w:color w:val="000000"/>
              </w:rPr>
              <w:t xml:space="preserve">Datum </w:t>
            </w:r>
            <w:r w:rsidRPr="00E3634B">
              <w:rPr>
                <w:rFonts w:ascii="Arial Narrow" w:hAnsi="Arial Narrow"/>
                <w:color w:val="000000"/>
              </w:rPr>
              <w:t>SIRGAS 2000)</w:t>
            </w:r>
            <w:r w:rsidR="0000277F">
              <w:rPr>
                <w:rFonts w:ascii="Arial Narrow" w:hAnsi="Arial Narrow"/>
                <w:color w:val="000000"/>
              </w:rPr>
              <w:t xml:space="preserve">: </w:t>
            </w:r>
          </w:p>
        </w:tc>
      </w:tr>
      <w:tr w:rsidR="00CA20A3" w:rsidRPr="00AD7FAC" w14:paraId="75E55587" w14:textId="32B8F08C" w:rsidTr="00CA20A3">
        <w:tc>
          <w:tcPr>
            <w:tcW w:w="4410" w:type="dxa"/>
            <w:gridSpan w:val="2"/>
          </w:tcPr>
          <w:p w14:paraId="6AB60085" w14:textId="406240FF" w:rsidR="00CA20A3" w:rsidRDefault="00CA20A3" w:rsidP="0095069E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14:paraId="633EF051" w14:textId="77777777" w:rsidR="00CA20A3" w:rsidRPr="0095069E" w:rsidRDefault="00CA20A3" w:rsidP="0095069E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14:paraId="3239FE80" w14:textId="3FF66426" w:rsidR="00CA20A3" w:rsidRPr="00AD7FAC" w:rsidRDefault="00CA20A3" w:rsidP="0095069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657" w:type="dxa"/>
            <w:gridSpan w:val="3"/>
          </w:tcPr>
          <w:p w14:paraId="7BF0E992" w14:textId="6A6CDC58" w:rsidR="00CA20A3" w:rsidRPr="00AD7FAC" w:rsidRDefault="00CA20A3" w:rsidP="0095069E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>E-mail:</w:t>
            </w:r>
          </w:p>
        </w:tc>
      </w:tr>
    </w:tbl>
    <w:p w14:paraId="65FB7236" w14:textId="77777777" w:rsidR="004F115F" w:rsidRPr="0085444C" w:rsidRDefault="004F115F" w:rsidP="004F115F">
      <w:pPr>
        <w:spacing w:after="0"/>
        <w:jc w:val="both"/>
        <w:rPr>
          <w:rFonts w:ascii="Arial Narrow" w:hAnsi="Arial Narrow"/>
        </w:rPr>
      </w:pPr>
    </w:p>
    <w:p w14:paraId="0EC663AD" w14:textId="77777777" w:rsidR="0085444C" w:rsidRPr="0085444C" w:rsidRDefault="0085444C" w:rsidP="0085444C">
      <w:pPr>
        <w:spacing w:line="360" w:lineRule="auto"/>
        <w:jc w:val="both"/>
        <w:rPr>
          <w:rFonts w:ascii="Arial Narrow" w:hAnsi="Arial Narrow"/>
        </w:rPr>
      </w:pPr>
      <w:r w:rsidRPr="0085444C">
        <w:rPr>
          <w:rFonts w:ascii="Arial Narrow" w:hAnsi="Arial Narrow"/>
        </w:rPr>
        <w:t xml:space="preserve">TERMO DE DECLARAÇÃO:  Eu______________________________________________________, portador do RG ______________________ e do CPF___________________________, responsável pelo requerimento de licença ambiental para o empreendimento cuja atividade __________________________________________________________________________________ ___________________________________________________________________________________________________________________________________________________________________, DECLARO para todos os fins legais que o empreendimento supracitado ENCERROU SUAS ATIVIDADES ( ) NESTE MUNICÍPIO ou (  ) no endereço no qual requereu a Licença Ambiental, DESDE _____________________, conforme documento(s) em anexo(s) comprobatório(s) do ora alegado, e REQUER a baixa em sua Licença Ambiental nº __________________ requerida no Município de __________________. O requerente DECLARA também a ausência de Débitos Ambientais, conforme documento comprobatório, a Certidão Negativa de Débitos Municipais Ambientais, ademais, declara não possuir passivos ambientais oriundos de suas atividades.  </w:t>
      </w:r>
    </w:p>
    <w:p w14:paraId="60AE7936" w14:textId="4F6516CD" w:rsidR="00F66106" w:rsidRPr="00E14F43" w:rsidRDefault="00F66106" w:rsidP="00F66106">
      <w:pPr>
        <w:spacing w:line="360" w:lineRule="auto"/>
        <w:ind w:left="3540"/>
        <w:rPr>
          <w:rFonts w:ascii="Arial Narrow" w:hAnsi="Arial Narrow"/>
          <w:sz w:val="24"/>
          <w:szCs w:val="24"/>
        </w:rPr>
      </w:pP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E8B3E68" wp14:editId="4BEA23BB">
                <wp:simplePos x="0" y="0"/>
                <wp:positionH relativeFrom="column">
                  <wp:posOffset>3175193</wp:posOffset>
                </wp:positionH>
                <wp:positionV relativeFrom="paragraph">
                  <wp:posOffset>120650</wp:posOffset>
                </wp:positionV>
                <wp:extent cx="347345" cy="0"/>
                <wp:effectExtent l="12700" t="5715" r="11430" b="13335"/>
                <wp:wrapNone/>
                <wp:docPr id="178741998" name="Conector re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A7DBD8" id="Conector reto 6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pt,9.5pt" to="277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E60642" wp14:editId="4096CBD2">
                <wp:simplePos x="0" y="0"/>
                <wp:positionH relativeFrom="column">
                  <wp:posOffset>3787692</wp:posOffset>
                </wp:positionH>
                <wp:positionV relativeFrom="paragraph">
                  <wp:posOffset>123825</wp:posOffset>
                </wp:positionV>
                <wp:extent cx="1028700" cy="0"/>
                <wp:effectExtent l="12700" t="5715" r="6350" b="13335"/>
                <wp:wrapNone/>
                <wp:docPr id="414677475" name="Conector re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FE7697" id="Conector reto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25pt,9.75pt" to="379.2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eastAsia="Arial" w:hAnsi="Arial Narrow" w:cs="Arial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8AC9B8" wp14:editId="40B396B0">
                <wp:simplePos x="0" y="0"/>
                <wp:positionH relativeFrom="column">
                  <wp:posOffset>5069316</wp:posOffset>
                </wp:positionH>
                <wp:positionV relativeFrom="paragraph">
                  <wp:posOffset>120650</wp:posOffset>
                </wp:positionV>
                <wp:extent cx="546100" cy="0"/>
                <wp:effectExtent l="9525" t="5715" r="6350" b="13335"/>
                <wp:wrapNone/>
                <wp:docPr id="1365131169" name="Conector re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1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FF6747" id="Conector reto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9.15pt,9.5pt" to="442.1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" strokeweight=".26mm">
                <v:stroke joinstyle="miter" endcap="square"/>
              </v:line>
            </w:pict>
          </mc:Fallback>
        </mc:AlternateContent>
      </w:r>
      <w:r w:rsidR="002A4051">
        <w:rPr>
          <w:rFonts w:ascii="Arial Narrow" w:eastAsia="Arial" w:hAnsi="Arial Narrow" w:cs="Arial"/>
          <w:sz w:val="24"/>
          <w:szCs w:val="24"/>
        </w:rPr>
        <w:t>Sooretama/ ES</w:t>
      </w:r>
      <w:r w:rsidRPr="00E14F43">
        <w:rPr>
          <w:rFonts w:ascii="Arial Narrow" w:eastAsia="Arial" w:hAnsi="Arial Narrow" w:cs="Arial"/>
          <w:sz w:val="24"/>
          <w:szCs w:val="24"/>
        </w:rPr>
        <w:t xml:space="preserve"> </w:t>
      </w:r>
      <w:r w:rsidRPr="00E14F43">
        <w:rPr>
          <w:rFonts w:ascii="Arial Narrow" w:hAnsi="Arial Narrow" w:cs="Arial"/>
          <w:sz w:val="24"/>
          <w:szCs w:val="24"/>
        </w:rPr>
        <w:t>,             de</w:t>
      </w:r>
      <w:r w:rsidRPr="00E14F43">
        <w:rPr>
          <w:rFonts w:ascii="Arial Narrow" w:hAnsi="Arial Narrow" w:cs="Arial"/>
          <w:sz w:val="24"/>
          <w:szCs w:val="24"/>
        </w:rPr>
        <w:tab/>
      </w:r>
      <w:r w:rsidRPr="00E14F43">
        <w:rPr>
          <w:rFonts w:ascii="Arial Narrow" w:hAnsi="Arial Narrow" w:cs="Arial"/>
          <w:sz w:val="24"/>
          <w:szCs w:val="24"/>
        </w:rPr>
        <w:tab/>
        <w:t xml:space="preserve">           de</w:t>
      </w:r>
    </w:p>
    <w:p w14:paraId="24655E2D" w14:textId="77777777" w:rsidR="0085444C" w:rsidRDefault="0085444C" w:rsidP="00F66106">
      <w:pPr>
        <w:spacing w:line="360" w:lineRule="auto"/>
        <w:jc w:val="both"/>
        <w:rPr>
          <w:rFonts w:ascii="Arial Narrow" w:hAnsi="Arial Narrow" w:cs="Arial"/>
          <w:sz w:val="24"/>
          <w:szCs w:val="24"/>
          <w:highlight w:val="yellow"/>
        </w:rPr>
      </w:pPr>
    </w:p>
    <w:p w14:paraId="206CF30C" w14:textId="412D4378" w:rsidR="00F66106" w:rsidRPr="00205AD1" w:rsidRDefault="00F66106" w:rsidP="00F66106">
      <w:pPr>
        <w:spacing w:line="360" w:lineRule="auto"/>
        <w:jc w:val="both"/>
        <w:rPr>
          <w:rFonts w:ascii="Arial Narrow" w:hAnsi="Arial Narrow" w:cs="Arial"/>
          <w:sz w:val="24"/>
          <w:szCs w:val="24"/>
          <w:highlight w:val="yellow"/>
        </w:rPr>
      </w:pPr>
      <w:r w:rsidRPr="00205AD1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699D71" wp14:editId="11B62677">
                <wp:simplePos x="0" y="0"/>
                <wp:positionH relativeFrom="column">
                  <wp:posOffset>2138901</wp:posOffset>
                </wp:positionH>
                <wp:positionV relativeFrom="paragraph">
                  <wp:posOffset>152455</wp:posOffset>
                </wp:positionV>
                <wp:extent cx="3513924" cy="0"/>
                <wp:effectExtent l="19050" t="19050" r="29845" b="38100"/>
                <wp:wrapNone/>
                <wp:docPr id="678301110" name="Conector re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13924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BE39C7" id="Conector reto 3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pt,12pt" to="445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" strokeweight=".26mm">
                <v:stroke joinstyle="miter" endcap="square"/>
              </v:line>
            </w:pict>
          </mc:Fallback>
        </mc:AlternateContent>
      </w:r>
    </w:p>
    <w:p w14:paraId="17F138E0" w14:textId="0ACA0ACE" w:rsidR="00F66106" w:rsidRPr="00205AD1" w:rsidRDefault="00F66106" w:rsidP="0085444C">
      <w:pPr>
        <w:spacing w:line="360" w:lineRule="auto"/>
        <w:jc w:val="right"/>
        <w:rPr>
          <w:rFonts w:ascii="Arial Narrow" w:hAnsi="Arial Narrow"/>
          <w:sz w:val="24"/>
          <w:highlight w:val="yellow"/>
        </w:rPr>
      </w:pPr>
      <w:bookmarkStart w:id="0" w:name="_GoBack"/>
      <w:bookmarkEnd w:id="0"/>
      <w:r w:rsidRPr="00E14F43">
        <w:rPr>
          <w:rFonts w:ascii="Arial Narrow" w:hAnsi="Arial Narrow" w:cs="Arial"/>
          <w:sz w:val="24"/>
          <w:szCs w:val="24"/>
        </w:rPr>
        <w:t>(Nome legível e assinatura do Representante Legal / Procurador)</w:t>
      </w:r>
    </w:p>
    <w:sectPr w:rsidR="00F66106" w:rsidRPr="00205AD1" w:rsidSect="002A4051"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6246D2" w14:textId="77777777" w:rsidR="003438B7" w:rsidRDefault="003438B7" w:rsidP="00855982">
      <w:pPr>
        <w:spacing w:after="0" w:line="240" w:lineRule="auto"/>
      </w:pPr>
      <w:r>
        <w:separator/>
      </w:r>
    </w:p>
  </w:endnote>
  <w:endnote w:type="continuationSeparator" w:id="0">
    <w:p w14:paraId="711FF8CB" w14:textId="77777777" w:rsidR="003438B7" w:rsidRDefault="003438B7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82B179" w14:textId="77777777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17DF3AB6" w14:textId="2682E909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</w:t>
    </w:r>
    <w:r w:rsidR="00584E84">
      <w:rPr>
        <w:rFonts w:ascii="Cambria" w:hAnsi="Cambria" w:cs="Arial"/>
        <w:sz w:val="16"/>
        <w:szCs w:val="16"/>
      </w:rPr>
      <w:t>3199-0266</w:t>
    </w:r>
    <w:r w:rsidRPr="002D00C0">
      <w:rPr>
        <w:rFonts w:ascii="Cambria" w:hAnsi="Cambria" w:cs="Arial"/>
        <w:sz w:val="16"/>
        <w:szCs w:val="16"/>
      </w:rPr>
      <w:t xml:space="preserve"> </w:t>
    </w:r>
  </w:p>
  <w:p w14:paraId="69DC2418" w14:textId="77777777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0226A9" w14:textId="77777777" w:rsidR="00EF64A1" w:rsidRPr="00F95257" w:rsidRDefault="00F95257" w:rsidP="00EF64A1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 w:rsidRPr="00F95257">
      <w:rPr>
        <w:rFonts w:ascii="Arial" w:hAnsi="Arial" w:cs="Arial"/>
        <w:b/>
        <w:color w:val="008000"/>
        <w:sz w:val="32"/>
        <w:szCs w:val="32"/>
      </w:rPr>
      <w:t>ENDEREÇO DA PREFEITURA</w:t>
    </w:r>
  </w:p>
  <w:p w14:paraId="63921FCC" w14:textId="77777777" w:rsidR="00FD5A1D" w:rsidRPr="002B7BC9" w:rsidRDefault="00FD5A1D" w:rsidP="002B7BC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2FFDA2" w14:textId="77777777" w:rsidR="003438B7" w:rsidRDefault="003438B7" w:rsidP="00855982">
      <w:pPr>
        <w:spacing w:after="0" w:line="240" w:lineRule="auto"/>
      </w:pPr>
      <w:r>
        <w:separator/>
      </w:r>
    </w:p>
  </w:footnote>
  <w:footnote w:type="continuationSeparator" w:id="0">
    <w:p w14:paraId="46ED0CC4" w14:textId="77777777" w:rsidR="003438B7" w:rsidRDefault="003438B7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AC8FA5" w14:textId="0C170775" w:rsidR="00F95257" w:rsidRDefault="002A4051" w:rsidP="00F95257">
    <w:pPr>
      <w:pStyle w:val="Cabealho"/>
      <w:jc w:val="center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6A85C721" wp14:editId="2498A21C">
          <wp:simplePos x="0" y="0"/>
          <wp:positionH relativeFrom="margin">
            <wp:posOffset>2076450</wp:posOffset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1" name="Imagem 1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C94BFB" w14:textId="714C70AD" w:rsidR="0005293B" w:rsidRPr="00EF64A1" w:rsidRDefault="002A4051" w:rsidP="00EF64A1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1C8B96D5" wp14:editId="19C95843">
          <wp:simplePos x="0" y="0"/>
          <wp:positionH relativeFrom="margin">
            <wp:posOffset>2076450</wp:posOffset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5" name="Imagem 5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ascii="Arial" w:eastAsia="Arial Unicode MS" w:hAnsi="Arial" w:cs="Arial"/>
        <w:b/>
        <w:i w:val="0"/>
        <w:sz w:val="24"/>
        <w:szCs w:val="24"/>
      </w:rPr>
    </w:lvl>
  </w:abstractNum>
  <w:abstractNum w:abstractNumId="11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5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0F81EA6"/>
    <w:multiLevelType w:val="hybridMultilevel"/>
    <w:tmpl w:val="8CF07AA2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77D262F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0" w15:restartNumberingAfterBreak="0">
    <w:nsid w:val="37E63238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1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4A52295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3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7040D06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5" w15:restartNumberingAfterBreak="0">
    <w:nsid w:val="703F7C1C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6" w15:restartNumberingAfterBreak="0">
    <w:nsid w:val="784657AE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17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7"/>
  </w:num>
  <w:num w:numId="5">
    <w:abstractNumId w:val="17"/>
  </w:num>
  <w:num w:numId="6">
    <w:abstractNumId w:val="17"/>
  </w:num>
  <w:num w:numId="7">
    <w:abstractNumId w:val="17"/>
  </w:num>
  <w:num w:numId="8">
    <w:abstractNumId w:val="17"/>
  </w:num>
  <w:num w:numId="9">
    <w:abstractNumId w:val="17"/>
  </w:num>
  <w:num w:numId="10">
    <w:abstractNumId w:val="17"/>
  </w:num>
  <w:num w:numId="11">
    <w:abstractNumId w:val="17"/>
  </w:num>
  <w:num w:numId="12">
    <w:abstractNumId w:val="17"/>
  </w:num>
  <w:num w:numId="13">
    <w:abstractNumId w:val="11"/>
  </w:num>
  <w:num w:numId="14">
    <w:abstractNumId w:val="23"/>
  </w:num>
  <w:num w:numId="15">
    <w:abstractNumId w:val="12"/>
  </w:num>
  <w:num w:numId="16">
    <w:abstractNumId w:val="13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5"/>
  </w:num>
  <w:num w:numId="28">
    <w:abstractNumId w:val="18"/>
  </w:num>
  <w:num w:numId="29">
    <w:abstractNumId w:val="21"/>
  </w:num>
  <w:num w:numId="30">
    <w:abstractNumId w:val="26"/>
  </w:num>
  <w:num w:numId="31">
    <w:abstractNumId w:val="20"/>
  </w:num>
  <w:num w:numId="32">
    <w:abstractNumId w:val="19"/>
  </w:num>
  <w:num w:numId="33">
    <w:abstractNumId w:val="14"/>
  </w:num>
  <w:num w:numId="34">
    <w:abstractNumId w:val="25"/>
  </w:num>
  <w:num w:numId="35">
    <w:abstractNumId w:val="10"/>
  </w:num>
  <w:num w:numId="36">
    <w:abstractNumId w:val="22"/>
  </w:num>
  <w:num w:numId="37">
    <w:abstractNumId w:val="24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DA3"/>
    <w:rsid w:val="0000277F"/>
    <w:rsid w:val="00010E9E"/>
    <w:rsid w:val="0005293B"/>
    <w:rsid w:val="00061F1A"/>
    <w:rsid w:val="000724A9"/>
    <w:rsid w:val="0008084B"/>
    <w:rsid w:val="000B784B"/>
    <w:rsid w:val="000C7B86"/>
    <w:rsid w:val="000F2132"/>
    <w:rsid w:val="001117D7"/>
    <w:rsid w:val="00124FEC"/>
    <w:rsid w:val="00160337"/>
    <w:rsid w:val="001622F2"/>
    <w:rsid w:val="00175EDB"/>
    <w:rsid w:val="001869F1"/>
    <w:rsid w:val="001957F0"/>
    <w:rsid w:val="001A5038"/>
    <w:rsid w:val="001A5185"/>
    <w:rsid w:val="001B6924"/>
    <w:rsid w:val="001D4362"/>
    <w:rsid w:val="001E10B4"/>
    <w:rsid w:val="001F02CD"/>
    <w:rsid w:val="00205AD1"/>
    <w:rsid w:val="00207082"/>
    <w:rsid w:val="0023338A"/>
    <w:rsid w:val="00235429"/>
    <w:rsid w:val="00274A27"/>
    <w:rsid w:val="00283427"/>
    <w:rsid w:val="00295956"/>
    <w:rsid w:val="002A4051"/>
    <w:rsid w:val="002B01A7"/>
    <w:rsid w:val="002B227C"/>
    <w:rsid w:val="002B7BC9"/>
    <w:rsid w:val="002D4E4C"/>
    <w:rsid w:val="002E409F"/>
    <w:rsid w:val="002F6DAE"/>
    <w:rsid w:val="00305160"/>
    <w:rsid w:val="0033773A"/>
    <w:rsid w:val="00340ED1"/>
    <w:rsid w:val="003438B7"/>
    <w:rsid w:val="00354DBA"/>
    <w:rsid w:val="00366E76"/>
    <w:rsid w:val="00390FBB"/>
    <w:rsid w:val="003B5C38"/>
    <w:rsid w:val="003B7ECE"/>
    <w:rsid w:val="003E2D7E"/>
    <w:rsid w:val="003E4649"/>
    <w:rsid w:val="003F4B37"/>
    <w:rsid w:val="003F4C60"/>
    <w:rsid w:val="003F7F5C"/>
    <w:rsid w:val="00406928"/>
    <w:rsid w:val="004101FC"/>
    <w:rsid w:val="00414738"/>
    <w:rsid w:val="00453545"/>
    <w:rsid w:val="00463429"/>
    <w:rsid w:val="0048182D"/>
    <w:rsid w:val="004B0D17"/>
    <w:rsid w:val="004C6688"/>
    <w:rsid w:val="004C73A2"/>
    <w:rsid w:val="004D3227"/>
    <w:rsid w:val="004D535C"/>
    <w:rsid w:val="004F115F"/>
    <w:rsid w:val="00505AE7"/>
    <w:rsid w:val="00506B00"/>
    <w:rsid w:val="00510B4B"/>
    <w:rsid w:val="005275FC"/>
    <w:rsid w:val="0054774F"/>
    <w:rsid w:val="00557217"/>
    <w:rsid w:val="005669E3"/>
    <w:rsid w:val="00570123"/>
    <w:rsid w:val="00571A33"/>
    <w:rsid w:val="00580DAB"/>
    <w:rsid w:val="00584E84"/>
    <w:rsid w:val="00597E8D"/>
    <w:rsid w:val="005A366A"/>
    <w:rsid w:val="005A4693"/>
    <w:rsid w:val="005B7CCD"/>
    <w:rsid w:val="005E6308"/>
    <w:rsid w:val="00624268"/>
    <w:rsid w:val="006418DD"/>
    <w:rsid w:val="006433E8"/>
    <w:rsid w:val="006440EC"/>
    <w:rsid w:val="006607A3"/>
    <w:rsid w:val="00675742"/>
    <w:rsid w:val="00697D36"/>
    <w:rsid w:val="006B63D6"/>
    <w:rsid w:val="006C269C"/>
    <w:rsid w:val="006E3AB5"/>
    <w:rsid w:val="006F1ABD"/>
    <w:rsid w:val="006F64B0"/>
    <w:rsid w:val="00732EBF"/>
    <w:rsid w:val="007833A7"/>
    <w:rsid w:val="00796FC3"/>
    <w:rsid w:val="007971CE"/>
    <w:rsid w:val="007A035E"/>
    <w:rsid w:val="007A1CF8"/>
    <w:rsid w:val="007F0725"/>
    <w:rsid w:val="007F52D4"/>
    <w:rsid w:val="008121AA"/>
    <w:rsid w:val="0081350C"/>
    <w:rsid w:val="0085444C"/>
    <w:rsid w:val="00855982"/>
    <w:rsid w:val="00864EB7"/>
    <w:rsid w:val="0087108B"/>
    <w:rsid w:val="008743E6"/>
    <w:rsid w:val="008953D5"/>
    <w:rsid w:val="008C1A0F"/>
    <w:rsid w:val="008D1E96"/>
    <w:rsid w:val="008E6698"/>
    <w:rsid w:val="0091355D"/>
    <w:rsid w:val="00933BD7"/>
    <w:rsid w:val="00935C9E"/>
    <w:rsid w:val="0095069E"/>
    <w:rsid w:val="00951290"/>
    <w:rsid w:val="009672E1"/>
    <w:rsid w:val="009850CC"/>
    <w:rsid w:val="00987D75"/>
    <w:rsid w:val="009A663A"/>
    <w:rsid w:val="009B0D05"/>
    <w:rsid w:val="009B315E"/>
    <w:rsid w:val="009D26A5"/>
    <w:rsid w:val="00A04631"/>
    <w:rsid w:val="00A10484"/>
    <w:rsid w:val="00A4281B"/>
    <w:rsid w:val="00A67BB4"/>
    <w:rsid w:val="00AA4CB8"/>
    <w:rsid w:val="00AB4BFD"/>
    <w:rsid w:val="00AC4834"/>
    <w:rsid w:val="00AD7FAC"/>
    <w:rsid w:val="00AE16A9"/>
    <w:rsid w:val="00AF1723"/>
    <w:rsid w:val="00AF7593"/>
    <w:rsid w:val="00B04CB9"/>
    <w:rsid w:val="00B2139B"/>
    <w:rsid w:val="00B27166"/>
    <w:rsid w:val="00B35A10"/>
    <w:rsid w:val="00B67AD8"/>
    <w:rsid w:val="00B73D93"/>
    <w:rsid w:val="00B802B6"/>
    <w:rsid w:val="00B84C79"/>
    <w:rsid w:val="00BB0A97"/>
    <w:rsid w:val="00BB2045"/>
    <w:rsid w:val="00BC4985"/>
    <w:rsid w:val="00C16B41"/>
    <w:rsid w:val="00C17204"/>
    <w:rsid w:val="00C34522"/>
    <w:rsid w:val="00C37333"/>
    <w:rsid w:val="00C40DA6"/>
    <w:rsid w:val="00C4279C"/>
    <w:rsid w:val="00C967B5"/>
    <w:rsid w:val="00C9772E"/>
    <w:rsid w:val="00CA20A3"/>
    <w:rsid w:val="00CB474E"/>
    <w:rsid w:val="00CC016E"/>
    <w:rsid w:val="00CC2EAE"/>
    <w:rsid w:val="00CE35EF"/>
    <w:rsid w:val="00CF0890"/>
    <w:rsid w:val="00D1749B"/>
    <w:rsid w:val="00D17CB3"/>
    <w:rsid w:val="00D44143"/>
    <w:rsid w:val="00D65A6D"/>
    <w:rsid w:val="00D65B8B"/>
    <w:rsid w:val="00DA012B"/>
    <w:rsid w:val="00DA3A2D"/>
    <w:rsid w:val="00DE38EF"/>
    <w:rsid w:val="00DF3EF4"/>
    <w:rsid w:val="00DF6E86"/>
    <w:rsid w:val="00E14F43"/>
    <w:rsid w:val="00E362A2"/>
    <w:rsid w:val="00E3634B"/>
    <w:rsid w:val="00E40EAA"/>
    <w:rsid w:val="00E54521"/>
    <w:rsid w:val="00E644DA"/>
    <w:rsid w:val="00E93133"/>
    <w:rsid w:val="00EA610D"/>
    <w:rsid w:val="00EA6FFE"/>
    <w:rsid w:val="00ED749C"/>
    <w:rsid w:val="00EE089C"/>
    <w:rsid w:val="00EF64A1"/>
    <w:rsid w:val="00EF6A87"/>
    <w:rsid w:val="00EF775E"/>
    <w:rsid w:val="00F01143"/>
    <w:rsid w:val="00F048DA"/>
    <w:rsid w:val="00F05975"/>
    <w:rsid w:val="00F251AD"/>
    <w:rsid w:val="00F53DA3"/>
    <w:rsid w:val="00F63D05"/>
    <w:rsid w:val="00F66106"/>
    <w:rsid w:val="00F761A0"/>
    <w:rsid w:val="00F90900"/>
    <w:rsid w:val="00F95257"/>
    <w:rsid w:val="00FB0DA7"/>
    <w:rsid w:val="00FD1E93"/>
    <w:rsid w:val="00FD262C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042AB2"/>
  <w15:docId w15:val="{FAA9FA5A-1CFC-443A-BAE8-58FAC1ED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customStyle="1" w:styleId="Corpodetexto31">
    <w:name w:val="Corpo de texto 31"/>
    <w:basedOn w:val="Normal"/>
    <w:rsid w:val="00F66106"/>
    <w:pPr>
      <w:suppressAutoHyphens/>
      <w:spacing w:after="0" w:line="360" w:lineRule="auto"/>
      <w:jc w:val="both"/>
    </w:pPr>
    <w:rPr>
      <w:rFonts w:ascii="Arial" w:eastAsia="Times New Roman" w:hAnsi="Arial" w:cs="Arial"/>
      <w:bCs/>
      <w:szCs w:val="24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325</TotalTime>
  <Pages>1</Pages>
  <Words>297</Words>
  <Characters>1607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102</cp:revision>
  <cp:lastPrinted>2019-06-07T19:12:00Z</cp:lastPrinted>
  <dcterms:created xsi:type="dcterms:W3CDTF">2020-03-13T14:32:00Z</dcterms:created>
  <dcterms:modified xsi:type="dcterms:W3CDTF">2023-11-23T12:38:00Z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