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982" w:rsidRPr="00AD4A96" w:rsidRDefault="003E189C" w:rsidP="00AD4A96">
      <w:pPr>
        <w:pStyle w:val="Ttulo1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>MODELO DE PUBLICAÇÃO</w:t>
      </w:r>
    </w:p>
    <w:p w:rsidR="003E189C" w:rsidRPr="003E189C" w:rsidRDefault="003E189C" w:rsidP="003E189C">
      <w:pPr>
        <w:jc w:val="both"/>
        <w:rPr>
          <w:b/>
          <w:sz w:val="24"/>
          <w:szCs w:val="24"/>
        </w:rPr>
      </w:pPr>
      <w:r w:rsidRPr="003E189C">
        <w:rPr>
          <w:b/>
          <w:sz w:val="24"/>
          <w:szCs w:val="24"/>
        </w:rPr>
        <w:t xml:space="preserve">Protocolar em até </w:t>
      </w:r>
      <w:r w:rsidRPr="003E189C">
        <w:rPr>
          <w:b/>
          <w:i/>
          <w:sz w:val="24"/>
          <w:szCs w:val="24"/>
        </w:rPr>
        <w:t>15 (quinze) dias</w:t>
      </w:r>
      <w:r w:rsidRPr="003E189C">
        <w:rPr>
          <w:b/>
          <w:sz w:val="24"/>
          <w:szCs w:val="24"/>
        </w:rPr>
        <w:t xml:space="preserve"> após o requerimento</w:t>
      </w:r>
      <w:r>
        <w:rPr>
          <w:b/>
          <w:sz w:val="24"/>
          <w:szCs w:val="24"/>
        </w:rPr>
        <w:t xml:space="preserve"> ou obtenção da licença</w:t>
      </w:r>
      <w:r w:rsidRPr="003E189C">
        <w:rPr>
          <w:b/>
          <w:sz w:val="24"/>
          <w:szCs w:val="24"/>
        </w:rPr>
        <w:t>, original ou cópia da folha da publicação no Diário Oficial do Estado - DIO e em Jornal local ou de grande circulação do requerimento da respectiva licença.</w:t>
      </w:r>
    </w:p>
    <w:p w:rsidR="003E189C" w:rsidRDefault="003E189C" w:rsidP="003E189C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pt-BR" w:eastAsia="pt-BR"/>
        </w:rPr>
      </w:pPr>
    </w:p>
    <w:p w:rsidR="003E189C" w:rsidRPr="001B1CE3" w:rsidRDefault="003E189C" w:rsidP="003E189C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val="pt-BR" w:eastAsia="pt-BR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2"/>
        <w:gridCol w:w="5253"/>
      </w:tblGrid>
      <w:tr w:rsidR="003E189C" w:rsidRPr="001B1CE3" w:rsidTr="009209B9">
        <w:tc>
          <w:tcPr>
            <w:tcW w:w="0" w:type="auto"/>
            <w:shd w:val="clear" w:color="auto" w:fill="FFFFFF"/>
            <w:tcMar>
              <w:top w:w="120" w:type="dxa"/>
              <w:left w:w="450" w:type="dxa"/>
              <w:bottom w:w="120" w:type="dxa"/>
              <w:right w:w="450" w:type="dxa"/>
            </w:tcMar>
            <w:hideMark/>
          </w:tcPr>
          <w:p w:rsidR="003E189C" w:rsidRPr="001B1CE3" w:rsidRDefault="003E189C" w:rsidP="009209B9">
            <w:pPr>
              <w:spacing w:after="30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pt-BR" w:eastAsia="pt-BR"/>
              </w:rPr>
            </w:pPr>
            <w:r w:rsidRPr="001B1CE3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pt-BR" w:eastAsia="pt-BR"/>
              </w:rPr>
              <w:t>OBS.: Quando requerer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450" w:type="dxa"/>
              <w:bottom w:w="120" w:type="dxa"/>
              <w:right w:w="450" w:type="dxa"/>
            </w:tcMar>
            <w:hideMark/>
          </w:tcPr>
          <w:p w:rsidR="003E189C" w:rsidRPr="001B1CE3" w:rsidRDefault="003E189C" w:rsidP="009209B9">
            <w:pPr>
              <w:spacing w:after="30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pt-BR" w:eastAsia="pt-BR"/>
              </w:rPr>
            </w:pPr>
            <w:r w:rsidRPr="001B1CE3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pt-BR" w:eastAsia="pt-BR"/>
              </w:rPr>
              <w:t>OBS.: Quando receber</w:t>
            </w:r>
          </w:p>
        </w:tc>
      </w:tr>
      <w:tr w:rsidR="003E189C" w:rsidRPr="001B1CE3" w:rsidTr="009209B9">
        <w:tc>
          <w:tcPr>
            <w:tcW w:w="0" w:type="auto"/>
            <w:shd w:val="clear" w:color="auto" w:fill="FFFFFF"/>
            <w:tcMar>
              <w:top w:w="120" w:type="dxa"/>
              <w:left w:w="450" w:type="dxa"/>
              <w:bottom w:w="120" w:type="dxa"/>
              <w:right w:w="450" w:type="dxa"/>
            </w:tcMar>
            <w:hideMark/>
          </w:tcPr>
          <w:p w:rsidR="003E189C" w:rsidRPr="000E051C" w:rsidRDefault="003E189C" w:rsidP="009209B9">
            <w:pPr>
              <w:spacing w:after="30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</w:pPr>
            <w:r w:rsidRPr="000E051C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pt-BR" w:eastAsia="pt-BR"/>
              </w:rPr>
              <w:t>COMUNICADO</w:t>
            </w:r>
          </w:p>
          <w:p w:rsidR="003E189C" w:rsidRPr="000E051C" w:rsidRDefault="003E189C" w:rsidP="009209B9">
            <w:pPr>
              <w:spacing w:after="30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</w:pPr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br/>
              <w:t xml:space="preserve">"NOME DA EMPRESA", torna público que Requereu da </w:t>
            </w:r>
            <w:r w:rsidRPr="000E051C">
              <w:rPr>
                <w:rFonts w:ascii="Arial" w:hAnsi="Arial" w:cs="Arial"/>
                <w:sz w:val="24"/>
                <w:szCs w:val="24"/>
              </w:rPr>
              <w:t>Secretaria Municipal de Meio Ambiente de Sooretama</w:t>
            </w:r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 xml:space="preserve">, através do processo n° 00000000, </w:t>
            </w:r>
            <w:proofErr w:type="gramStart"/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>Licença(</w:t>
            </w:r>
            <w:proofErr w:type="gramEnd"/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 xml:space="preserve">s) (CITAR QUAL LICENÇA), para (ATIVIDADE) na localidade de XXXXXXXXX, Mun. </w:t>
            </w:r>
            <w:proofErr w:type="gramStart"/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>de</w:t>
            </w:r>
            <w:proofErr w:type="gramEnd"/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 xml:space="preserve"> XXXXXXXXX - ES.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450" w:type="dxa"/>
              <w:bottom w:w="120" w:type="dxa"/>
              <w:right w:w="450" w:type="dxa"/>
            </w:tcMar>
            <w:hideMark/>
          </w:tcPr>
          <w:p w:rsidR="003E189C" w:rsidRPr="000E051C" w:rsidRDefault="003E189C" w:rsidP="009209B9">
            <w:pPr>
              <w:spacing w:after="30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</w:pPr>
            <w:r w:rsidRPr="000E051C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pt-BR" w:eastAsia="pt-BR"/>
              </w:rPr>
              <w:t>COMUNICADO</w:t>
            </w:r>
          </w:p>
          <w:p w:rsidR="003E189C" w:rsidRPr="000E051C" w:rsidRDefault="003E189C" w:rsidP="009209B9">
            <w:pPr>
              <w:spacing w:after="300" w:line="240" w:lineRule="auto"/>
              <w:jc w:val="both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val="pt-BR" w:eastAsia="pt-BR"/>
              </w:rPr>
            </w:pPr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br/>
              <w:t xml:space="preserve">"NOME DA EMPRESA", torna público que Obteve da </w:t>
            </w:r>
            <w:r w:rsidRPr="000E051C">
              <w:rPr>
                <w:rFonts w:ascii="Arial" w:hAnsi="Arial" w:cs="Arial"/>
                <w:sz w:val="24"/>
                <w:szCs w:val="24"/>
              </w:rPr>
              <w:t>Secretaria Municipal de Meio Ambiente de Sooretama</w:t>
            </w:r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 xml:space="preserve">, através do processo n° 00000000, </w:t>
            </w:r>
            <w:proofErr w:type="gramStart"/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>Licença(</w:t>
            </w:r>
            <w:proofErr w:type="gramEnd"/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 xml:space="preserve">s) (CITAR QUAL LICENÇA), com validade de (PRAZO DE VALIDADE) para (ATIVIDADE) na localidade de XXXXXXXXX, Mun. </w:t>
            </w:r>
            <w:proofErr w:type="gramStart"/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>de</w:t>
            </w:r>
            <w:proofErr w:type="gramEnd"/>
            <w:r w:rsidRPr="000E051C">
              <w:rPr>
                <w:rFonts w:ascii="Arial" w:eastAsia="Times New Roman" w:hAnsi="Arial" w:cs="Arial"/>
                <w:color w:val="333333"/>
                <w:sz w:val="24"/>
                <w:szCs w:val="24"/>
                <w:lang w:val="pt-BR" w:eastAsia="pt-BR"/>
              </w:rPr>
              <w:t xml:space="preserve"> XXXXXXXXX - ES.</w:t>
            </w:r>
          </w:p>
        </w:tc>
      </w:tr>
    </w:tbl>
    <w:p w:rsidR="00B44696" w:rsidRPr="00AD7FAC" w:rsidRDefault="00B44696" w:rsidP="00B44696">
      <w:pPr>
        <w:pStyle w:val="PargrafodaLista"/>
        <w:spacing w:after="0"/>
        <w:ind w:left="1416"/>
        <w:jc w:val="both"/>
        <w:rPr>
          <w:rFonts w:ascii="Arial Narrow" w:hAnsi="Arial Narrow"/>
          <w:b/>
        </w:rPr>
      </w:pPr>
      <w:bookmarkStart w:id="0" w:name="_GoBack"/>
      <w:bookmarkEnd w:id="0"/>
    </w:p>
    <w:sectPr w:rsidR="00B44696" w:rsidRPr="00AD7FAC" w:rsidSect="00850EC3"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851" w:right="1134" w:bottom="851" w:left="1418" w:header="720" w:footer="6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292" w:rsidRDefault="00A44292" w:rsidP="00855982">
      <w:pPr>
        <w:spacing w:after="0" w:line="240" w:lineRule="auto"/>
      </w:pPr>
      <w:r>
        <w:separator/>
      </w:r>
    </w:p>
  </w:endnote>
  <w:endnote w:type="continuationSeparator" w:id="0">
    <w:p w:rsidR="00A44292" w:rsidRDefault="00A44292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A24" w:rsidRPr="002D00C0" w:rsidRDefault="00355A24" w:rsidP="00355A24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:rsidR="00355A24" w:rsidRPr="002D00C0" w:rsidRDefault="00355A24" w:rsidP="00355A24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</w:t>
    </w:r>
    <w:r>
      <w:rPr>
        <w:rFonts w:ascii="Cambria" w:hAnsi="Cambria" w:cs="Arial"/>
        <w:sz w:val="16"/>
        <w:szCs w:val="16"/>
      </w:rPr>
      <w:t>3199-0266</w:t>
    </w:r>
    <w:r w:rsidRPr="002D00C0">
      <w:rPr>
        <w:rFonts w:ascii="Cambria" w:hAnsi="Cambria" w:cs="Arial"/>
        <w:sz w:val="16"/>
        <w:szCs w:val="16"/>
      </w:rPr>
      <w:t xml:space="preserve"> </w:t>
    </w:r>
  </w:p>
  <w:p w:rsidR="00355A24" w:rsidRPr="002D00C0" w:rsidRDefault="00355A24" w:rsidP="00355A24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  <w:p w:rsidR="00355A24" w:rsidRDefault="00355A2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4A96" w:rsidRPr="00F95257" w:rsidRDefault="00AD4A96" w:rsidP="00AD4A96">
    <w:pPr>
      <w:pStyle w:val="Rodap"/>
      <w:jc w:val="center"/>
      <w:rPr>
        <w:rFonts w:ascii="Arial" w:hAnsi="Arial" w:cs="Arial"/>
        <w:b/>
        <w:color w:val="008000"/>
        <w:sz w:val="32"/>
        <w:szCs w:val="32"/>
      </w:rPr>
    </w:pPr>
    <w:r w:rsidRPr="00F95257">
      <w:rPr>
        <w:rFonts w:ascii="Arial" w:hAnsi="Arial" w:cs="Arial"/>
        <w:b/>
        <w:color w:val="008000"/>
        <w:sz w:val="32"/>
        <w:szCs w:val="32"/>
      </w:rPr>
      <w:t>ENDEREÇO DA PREFEITURA</w:t>
    </w:r>
  </w:p>
  <w:p w:rsidR="00FD5A1D" w:rsidRPr="00AD4A96" w:rsidRDefault="00FD5A1D" w:rsidP="00AD4A9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292" w:rsidRDefault="00A44292" w:rsidP="00855982">
      <w:pPr>
        <w:spacing w:after="0" w:line="240" w:lineRule="auto"/>
      </w:pPr>
      <w:r>
        <w:separator/>
      </w:r>
    </w:p>
  </w:footnote>
  <w:footnote w:type="continuationSeparator" w:id="0">
    <w:p w:rsidR="00A44292" w:rsidRDefault="00A44292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0EC3" w:rsidRDefault="00850EC3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3F9E0FF1" wp14:editId="2DD65E07">
          <wp:simplePos x="0" y="0"/>
          <wp:positionH relativeFrom="margin">
            <wp:posOffset>2114550</wp:posOffset>
          </wp:positionH>
          <wp:positionV relativeFrom="paragraph">
            <wp:posOffset>-299085</wp:posOffset>
          </wp:positionV>
          <wp:extent cx="1571625" cy="796290"/>
          <wp:effectExtent l="0" t="0" r="9525" b="3810"/>
          <wp:wrapSquare wrapText="bothSides"/>
          <wp:docPr id="2" name="Imagem 2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50EC3" w:rsidRDefault="00850EC3">
    <w:pPr>
      <w:pStyle w:val="Cabealho"/>
    </w:pPr>
  </w:p>
  <w:p w:rsidR="00850EC3" w:rsidRDefault="00850EC3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4A96" w:rsidRDefault="00850EC3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6192" behindDoc="0" locked="0" layoutInCell="1" allowOverlap="1" wp14:anchorId="2D3E1DC7" wp14:editId="430918BC">
          <wp:simplePos x="0" y="0"/>
          <wp:positionH relativeFrom="margin">
            <wp:posOffset>2085975</wp:posOffset>
          </wp:positionH>
          <wp:positionV relativeFrom="paragraph">
            <wp:posOffset>-295275</wp:posOffset>
          </wp:positionV>
          <wp:extent cx="1571625" cy="796290"/>
          <wp:effectExtent l="0" t="0" r="9525" b="3810"/>
          <wp:wrapSquare wrapText="bothSides"/>
          <wp:docPr id="3" name="Imagem 3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47ACD" w:rsidRDefault="00850EC3" w:rsidP="00850EC3">
    <w:pPr>
      <w:pStyle w:val="Cabealho"/>
      <w:tabs>
        <w:tab w:val="left" w:pos="8520"/>
      </w:tabs>
    </w:pPr>
    <w:r>
      <w:tab/>
    </w:r>
  </w:p>
  <w:p w:rsidR="00850EC3" w:rsidRDefault="00850EC3" w:rsidP="00147ACD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4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784657AE"/>
    <w:multiLevelType w:val="hybridMultilevel"/>
    <w:tmpl w:val="CA084F1A"/>
    <w:lvl w:ilvl="0" w:tplc="0416000F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5"/>
  </w:num>
  <w:num w:numId="5">
    <w:abstractNumId w:val="15"/>
  </w:num>
  <w:num w:numId="6">
    <w:abstractNumId w:val="15"/>
  </w:num>
  <w:num w:numId="7">
    <w:abstractNumId w:val="15"/>
  </w:num>
  <w:num w:numId="8">
    <w:abstractNumId w:val="15"/>
  </w:num>
  <w:num w:numId="9">
    <w:abstractNumId w:val="15"/>
  </w:num>
  <w:num w:numId="10">
    <w:abstractNumId w:val="15"/>
  </w:num>
  <w:num w:numId="11">
    <w:abstractNumId w:val="15"/>
  </w:num>
  <w:num w:numId="12">
    <w:abstractNumId w:val="15"/>
  </w:num>
  <w:num w:numId="13">
    <w:abstractNumId w:val="10"/>
  </w:num>
  <w:num w:numId="14">
    <w:abstractNumId w:val="18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4"/>
  </w:num>
  <w:num w:numId="28">
    <w:abstractNumId w:val="16"/>
  </w:num>
  <w:num w:numId="29">
    <w:abstractNumId w:val="17"/>
  </w:num>
  <w:num w:numId="30">
    <w:abstractNumId w:val="19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DA3"/>
    <w:rsid w:val="00147ACD"/>
    <w:rsid w:val="00175802"/>
    <w:rsid w:val="001A5038"/>
    <w:rsid w:val="001D4362"/>
    <w:rsid w:val="001E6EFD"/>
    <w:rsid w:val="00216ED0"/>
    <w:rsid w:val="0023338A"/>
    <w:rsid w:val="0028332F"/>
    <w:rsid w:val="002A664A"/>
    <w:rsid w:val="002D6E56"/>
    <w:rsid w:val="002F6B9F"/>
    <w:rsid w:val="00355A24"/>
    <w:rsid w:val="00356134"/>
    <w:rsid w:val="0039487E"/>
    <w:rsid w:val="003E189C"/>
    <w:rsid w:val="004E7041"/>
    <w:rsid w:val="00592E25"/>
    <w:rsid w:val="0059346A"/>
    <w:rsid w:val="00593DF1"/>
    <w:rsid w:val="005D25FE"/>
    <w:rsid w:val="005E5E8E"/>
    <w:rsid w:val="00763118"/>
    <w:rsid w:val="00775C84"/>
    <w:rsid w:val="007833A7"/>
    <w:rsid w:val="007C2478"/>
    <w:rsid w:val="007C66B2"/>
    <w:rsid w:val="00836B55"/>
    <w:rsid w:val="00850EC3"/>
    <w:rsid w:val="00855982"/>
    <w:rsid w:val="008B217B"/>
    <w:rsid w:val="008E4082"/>
    <w:rsid w:val="00917360"/>
    <w:rsid w:val="009D26CA"/>
    <w:rsid w:val="00A10484"/>
    <w:rsid w:val="00A31F39"/>
    <w:rsid w:val="00A44292"/>
    <w:rsid w:val="00A54B5A"/>
    <w:rsid w:val="00AC090E"/>
    <w:rsid w:val="00AD4A96"/>
    <w:rsid w:val="00AD7110"/>
    <w:rsid w:val="00AE2B33"/>
    <w:rsid w:val="00B012F6"/>
    <w:rsid w:val="00B44696"/>
    <w:rsid w:val="00B60ECC"/>
    <w:rsid w:val="00B76310"/>
    <w:rsid w:val="00B801D9"/>
    <w:rsid w:val="00B855B4"/>
    <w:rsid w:val="00C17204"/>
    <w:rsid w:val="00CB2745"/>
    <w:rsid w:val="00CC35B4"/>
    <w:rsid w:val="00CE35EF"/>
    <w:rsid w:val="00CF7667"/>
    <w:rsid w:val="00D02706"/>
    <w:rsid w:val="00D1749B"/>
    <w:rsid w:val="00DC0D8A"/>
    <w:rsid w:val="00DE0754"/>
    <w:rsid w:val="00DE4B81"/>
    <w:rsid w:val="00E05C31"/>
    <w:rsid w:val="00E16830"/>
    <w:rsid w:val="00E673F2"/>
    <w:rsid w:val="00E83027"/>
    <w:rsid w:val="00E85D09"/>
    <w:rsid w:val="00EB5FE8"/>
    <w:rsid w:val="00F53DA3"/>
    <w:rsid w:val="00FD262C"/>
    <w:rsid w:val="00FD3A6B"/>
    <w:rsid w:val="00FD5A1D"/>
    <w:rsid w:val="00FE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F21890FE-5AD5-485B-86D9-E8D3665AC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113</TotalTime>
  <Pages>1</Pages>
  <Words>130</Words>
  <Characters>704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43</cp:revision>
  <cp:lastPrinted>2019-06-07T17:32:00Z</cp:lastPrinted>
  <dcterms:created xsi:type="dcterms:W3CDTF">2019-06-07T17:51:00Z</dcterms:created>
  <dcterms:modified xsi:type="dcterms:W3CDTF">2023-11-23T12:37:00Z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