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982" w:rsidRPr="00060BFE" w:rsidRDefault="00060BFE" w:rsidP="00AD4A96">
      <w:pPr>
        <w:pStyle w:val="Ttulo1"/>
        <w:jc w:val="center"/>
        <w:rPr>
          <w:rFonts w:ascii="Arial Narrow" w:eastAsiaTheme="minorEastAsia" w:hAnsi="Arial Narrow" w:cstheme="minorBidi"/>
          <w:bCs w:val="0"/>
          <w:smallCaps w:val="0"/>
          <w:sz w:val="28"/>
          <w:szCs w:val="28"/>
        </w:rPr>
      </w:pPr>
      <w:r w:rsidRPr="00060BFE">
        <w:rPr>
          <w:rFonts w:ascii="Arial Narrow" w:eastAsiaTheme="minorEastAsia" w:hAnsi="Arial Narrow" w:cstheme="minorBidi"/>
          <w:bCs w:val="0"/>
          <w:smallCaps w:val="0"/>
          <w:sz w:val="28"/>
          <w:szCs w:val="28"/>
        </w:rPr>
        <w:t>DECLARAÇÃO DE CIÊNCIA E COMPROMISSO AMBIEN</w:t>
      </w:r>
      <w:bookmarkStart w:id="0" w:name="_GoBack"/>
      <w:bookmarkEnd w:id="0"/>
      <w:r w:rsidRPr="00060BFE">
        <w:rPr>
          <w:rFonts w:ascii="Arial Narrow" w:eastAsiaTheme="minorEastAsia" w:hAnsi="Arial Narrow" w:cstheme="minorBidi"/>
          <w:bCs w:val="0"/>
          <w:smallCaps w:val="0"/>
          <w:sz w:val="28"/>
          <w:szCs w:val="28"/>
        </w:rPr>
        <w:t>TAL</w:t>
      </w:r>
    </w:p>
    <w:p w:rsidR="00B44696" w:rsidRPr="00AD7FAC" w:rsidRDefault="00B44696" w:rsidP="00B44696">
      <w:pPr>
        <w:pStyle w:val="PargrafodaLista"/>
        <w:spacing w:after="0"/>
        <w:ind w:left="1416"/>
        <w:jc w:val="both"/>
        <w:rPr>
          <w:rFonts w:ascii="Arial Narrow" w:hAnsi="Arial Narrow"/>
          <w:b/>
        </w:rPr>
      </w:pPr>
    </w:p>
    <w:p w:rsidR="00060BFE" w:rsidRPr="00505AE7" w:rsidRDefault="00060BFE" w:rsidP="00060BFE">
      <w:pPr>
        <w:pStyle w:val="PargrafodaLista"/>
        <w:numPr>
          <w:ilvl w:val="0"/>
          <w:numId w:val="31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REPRESENTANTE LEGAL: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08"/>
        <w:gridCol w:w="1002"/>
        <w:gridCol w:w="1134"/>
        <w:gridCol w:w="2551"/>
      </w:tblGrid>
      <w:tr w:rsidR="00060BFE" w:rsidRPr="00AD7FAC" w:rsidTr="004077B7">
        <w:tc>
          <w:tcPr>
            <w:tcW w:w="5382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 xml:space="preserve">azão social: </w:t>
            </w:r>
          </w:p>
        </w:tc>
        <w:tc>
          <w:tcPr>
            <w:tcW w:w="3685" w:type="dxa"/>
            <w:gridSpan w:val="2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060BFE" w:rsidRPr="00AD7FAC" w:rsidTr="004077B7">
        <w:tc>
          <w:tcPr>
            <w:tcW w:w="5382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3685" w:type="dxa"/>
            <w:gridSpan w:val="2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060BFE" w:rsidRPr="00AD7FAC" w:rsidTr="004077B7">
        <w:tc>
          <w:tcPr>
            <w:tcW w:w="9067" w:type="dxa"/>
            <w:gridSpan w:val="5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Endereço: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060BFE" w:rsidRPr="00AD7FAC" w:rsidTr="004077B7">
        <w:tc>
          <w:tcPr>
            <w:tcW w:w="2972" w:type="dxa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Bairro: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3544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2551" w:type="dxa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</w:t>
            </w:r>
            <w:r>
              <w:rPr>
                <w:rFonts w:ascii="Arial Narrow" w:hAnsi="Arial Narrow"/>
              </w:rPr>
              <w:t>EP</w:t>
            </w:r>
            <w:r w:rsidRPr="00AD7FAC">
              <w:rPr>
                <w:rFonts w:ascii="Arial Narrow" w:hAnsi="Arial Narrow"/>
              </w:rPr>
              <w:t xml:space="preserve">: </w:t>
            </w:r>
          </w:p>
        </w:tc>
      </w:tr>
      <w:tr w:rsidR="00060BFE" w:rsidRPr="00AD7FAC" w:rsidTr="004077B7">
        <w:tc>
          <w:tcPr>
            <w:tcW w:w="9067" w:type="dxa"/>
            <w:gridSpan w:val="5"/>
          </w:tcPr>
          <w:p w:rsidR="00060BFE" w:rsidRDefault="00060BFE" w:rsidP="004077B7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:rsidR="00060BFE" w:rsidRPr="0095069E" w:rsidRDefault="00060BFE" w:rsidP="004077B7">
            <w:pPr>
              <w:spacing w:line="360" w:lineRule="auto"/>
              <w:jc w:val="both"/>
              <w:rPr>
                <w:rFonts w:ascii="Arial Narrow" w:hAnsi="Arial Narrow"/>
                <w:sz w:val="8"/>
                <w:szCs w:val="8"/>
              </w:rPr>
            </w:pPr>
          </w:p>
        </w:tc>
      </w:tr>
      <w:tr w:rsidR="00060BFE" w:rsidRPr="00AD7FAC" w:rsidTr="004077B7">
        <w:tc>
          <w:tcPr>
            <w:tcW w:w="4380" w:type="dxa"/>
            <w:gridSpan w:val="2"/>
          </w:tcPr>
          <w:p w:rsidR="00060BFE" w:rsidRDefault="00060BFE" w:rsidP="004077B7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:rsidR="00060BFE" w:rsidRPr="0095069E" w:rsidRDefault="00060BFE" w:rsidP="004077B7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:rsidR="00060BFE" w:rsidRPr="00D65A6D" w:rsidRDefault="00060BFE" w:rsidP="004077B7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</w:t>
            </w:r>
          </w:p>
        </w:tc>
        <w:tc>
          <w:tcPr>
            <w:tcW w:w="4687" w:type="dxa"/>
            <w:gridSpan w:val="3"/>
          </w:tcPr>
          <w:p w:rsidR="00060BFE" w:rsidRDefault="00060BFE" w:rsidP="004077B7">
            <w:pPr>
              <w:rPr>
                <w:rFonts w:ascii="Arial Narrow" w:hAnsi="Arial Narrow"/>
                <w:sz w:val="2"/>
                <w:szCs w:val="2"/>
              </w:rPr>
            </w:pPr>
          </w:p>
          <w:p w:rsidR="00060BFE" w:rsidRDefault="00060BFE" w:rsidP="004077B7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:rsidR="00060BFE" w:rsidRDefault="00060BFE" w:rsidP="004077B7">
            <w:pPr>
              <w:jc w:val="both"/>
              <w:rPr>
                <w:rFonts w:ascii="Arial Narrow" w:hAnsi="Arial Narrow"/>
              </w:rPr>
            </w:pPr>
          </w:p>
          <w:p w:rsidR="00060BFE" w:rsidRPr="00D65A6D" w:rsidRDefault="00060BFE" w:rsidP="004077B7">
            <w:pPr>
              <w:jc w:val="both"/>
              <w:rPr>
                <w:rFonts w:ascii="Arial Narrow" w:hAnsi="Arial Narrow"/>
                <w:sz w:val="2"/>
                <w:szCs w:val="2"/>
              </w:rPr>
            </w:pPr>
          </w:p>
        </w:tc>
      </w:tr>
    </w:tbl>
    <w:p w:rsidR="00060BFE" w:rsidRPr="007A1CF8" w:rsidRDefault="00060BFE" w:rsidP="00060BFE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:rsidR="00060BFE" w:rsidRPr="00AD7FAC" w:rsidRDefault="00060BFE" w:rsidP="00060BFE">
      <w:pPr>
        <w:pStyle w:val="PargrafodaLista"/>
        <w:numPr>
          <w:ilvl w:val="0"/>
          <w:numId w:val="31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A SER LICENCIADA</w:t>
      </w:r>
      <w:r w:rsidRPr="00AD7FAC">
        <w:rPr>
          <w:rFonts w:ascii="Arial Narrow" w:hAnsi="Arial Narrow"/>
          <w:b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38"/>
        <w:gridCol w:w="972"/>
        <w:gridCol w:w="1134"/>
        <w:gridCol w:w="2551"/>
      </w:tblGrid>
      <w:tr w:rsidR="00060BFE" w:rsidRPr="00AD7FAC" w:rsidTr="004077B7">
        <w:tc>
          <w:tcPr>
            <w:tcW w:w="5382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Nome/ R</w:t>
            </w:r>
            <w:r w:rsidRPr="00AD7FAC">
              <w:rPr>
                <w:rFonts w:ascii="Arial Narrow" w:hAnsi="Arial Narrow"/>
              </w:rPr>
              <w:t xml:space="preserve">azão </w:t>
            </w:r>
            <w:r>
              <w:rPr>
                <w:rFonts w:ascii="Arial Narrow" w:hAnsi="Arial Narrow"/>
              </w:rPr>
              <w:t>S</w:t>
            </w:r>
            <w:r w:rsidRPr="00AD7FAC">
              <w:rPr>
                <w:rFonts w:ascii="Arial Narrow" w:hAnsi="Arial Narrow"/>
              </w:rPr>
              <w:t>ocial</w:t>
            </w:r>
            <w:r w:rsidRPr="00E14F43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685" w:type="dxa"/>
            <w:gridSpan w:val="2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060BFE" w:rsidRPr="00AD7FAC" w:rsidTr="004077B7">
        <w:tc>
          <w:tcPr>
            <w:tcW w:w="9067" w:type="dxa"/>
            <w:gridSpan w:val="5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060BFE" w:rsidRPr="00AD7FAC" w:rsidTr="004077B7">
        <w:tc>
          <w:tcPr>
            <w:tcW w:w="9067" w:type="dxa"/>
            <w:gridSpan w:val="5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</w:tc>
      </w:tr>
      <w:tr w:rsidR="00060BFE" w:rsidRPr="00AD7FAC" w:rsidTr="004077B7">
        <w:tc>
          <w:tcPr>
            <w:tcW w:w="2972" w:type="dxa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</w:tc>
        <w:tc>
          <w:tcPr>
            <w:tcW w:w="3544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</w:tcPr>
          <w:p w:rsidR="00060BFE" w:rsidRPr="00AD7FAC" w:rsidRDefault="00060BFE" w:rsidP="004077B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</w:p>
        </w:tc>
      </w:tr>
      <w:tr w:rsidR="00060BFE" w:rsidRPr="00AD7FAC" w:rsidTr="004077B7">
        <w:tc>
          <w:tcPr>
            <w:tcW w:w="9067" w:type="dxa"/>
            <w:gridSpan w:val="5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</w:tc>
      </w:tr>
      <w:tr w:rsidR="00060BFE" w:rsidRPr="00AD7FAC" w:rsidTr="004077B7">
        <w:trPr>
          <w:trHeight w:val="460"/>
        </w:trPr>
        <w:tc>
          <w:tcPr>
            <w:tcW w:w="9067" w:type="dxa"/>
            <w:gridSpan w:val="5"/>
          </w:tcPr>
          <w:p w:rsidR="00060BFE" w:rsidRPr="00E3634B" w:rsidRDefault="00060BFE" w:rsidP="004077B7">
            <w:pPr>
              <w:jc w:val="both"/>
              <w:rPr>
                <w:rFonts w:ascii="Arial Narrow" w:hAnsi="Arial Narrow"/>
              </w:rPr>
            </w:pPr>
            <w:r w:rsidRPr="00E3634B">
              <w:rPr>
                <w:rFonts w:ascii="Arial Narrow" w:hAnsi="Arial Narrow"/>
                <w:color w:val="000000"/>
              </w:rPr>
              <w:t>Coordenada geográfica de referência em Projeção UTM (</w:t>
            </w:r>
            <w:r>
              <w:rPr>
                <w:rFonts w:ascii="Arial Narrow" w:hAnsi="Arial Narrow"/>
                <w:color w:val="000000"/>
              </w:rPr>
              <w:t xml:space="preserve">Datum </w:t>
            </w:r>
            <w:r w:rsidRPr="00E3634B">
              <w:rPr>
                <w:rFonts w:ascii="Arial Narrow" w:hAnsi="Arial Narrow"/>
                <w:color w:val="000000"/>
              </w:rPr>
              <w:t>SIRGAS 2000)</w:t>
            </w:r>
            <w:r>
              <w:rPr>
                <w:rFonts w:ascii="Arial Narrow" w:hAnsi="Arial Narrow"/>
                <w:color w:val="000000"/>
              </w:rPr>
              <w:t xml:space="preserve">: </w:t>
            </w:r>
          </w:p>
        </w:tc>
      </w:tr>
      <w:tr w:rsidR="00060BFE" w:rsidRPr="00AD7FAC" w:rsidTr="004077B7">
        <w:tc>
          <w:tcPr>
            <w:tcW w:w="4410" w:type="dxa"/>
            <w:gridSpan w:val="2"/>
          </w:tcPr>
          <w:p w:rsidR="00060BFE" w:rsidRDefault="00060BFE" w:rsidP="004077B7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:rsidR="00060BFE" w:rsidRPr="0095069E" w:rsidRDefault="00060BFE" w:rsidP="004077B7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657" w:type="dxa"/>
            <w:gridSpan w:val="3"/>
          </w:tcPr>
          <w:p w:rsidR="00060BFE" w:rsidRPr="00AD7FAC" w:rsidRDefault="00060BFE" w:rsidP="004077B7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:rsidR="00B855B4" w:rsidRDefault="00B855B4" w:rsidP="00B44696">
      <w:pPr>
        <w:spacing w:after="0" w:line="240" w:lineRule="auto"/>
        <w:ind w:left="702"/>
        <w:jc w:val="both"/>
        <w:rPr>
          <w:rFonts w:ascii="Arial Narrow" w:hAnsi="Arial Narrow" w:cs="Arial"/>
          <w:b/>
        </w:rPr>
      </w:pPr>
    </w:p>
    <w:p w:rsidR="00E85D09" w:rsidRPr="00917360" w:rsidRDefault="00E85D09" w:rsidP="00B44696">
      <w:pPr>
        <w:spacing w:after="0" w:line="240" w:lineRule="auto"/>
        <w:ind w:left="702"/>
        <w:jc w:val="both"/>
        <w:rPr>
          <w:rFonts w:ascii="Arial Narrow" w:hAnsi="Arial Narrow" w:cs="Arial"/>
          <w:b/>
        </w:rPr>
      </w:pPr>
      <w:r w:rsidRPr="00917360">
        <w:rPr>
          <w:rFonts w:ascii="Arial Narrow" w:hAnsi="Arial Narrow" w:cs="Arial"/>
          <w:b/>
        </w:rPr>
        <w:t>DO TERMO</w:t>
      </w:r>
    </w:p>
    <w:p w:rsidR="00B855B4" w:rsidRDefault="00B855B4" w:rsidP="00B855B4">
      <w:pPr>
        <w:spacing w:after="0"/>
        <w:ind w:firstLine="702"/>
        <w:jc w:val="both"/>
        <w:rPr>
          <w:rFonts w:ascii="Arial Narrow" w:hAnsi="Arial Narrow" w:cs="Arial"/>
          <w:sz w:val="16"/>
          <w:szCs w:val="16"/>
        </w:rPr>
      </w:pPr>
    </w:p>
    <w:p w:rsidR="00DE0754" w:rsidRPr="00917360" w:rsidRDefault="00DE0754" w:rsidP="00917360">
      <w:pPr>
        <w:ind w:firstLine="702"/>
        <w:jc w:val="both"/>
        <w:rPr>
          <w:rFonts w:ascii="Arial Narrow" w:hAnsi="Arial Narrow" w:cs="Arial"/>
          <w:sz w:val="16"/>
          <w:szCs w:val="16"/>
        </w:rPr>
      </w:pPr>
      <w:r w:rsidRPr="00917360">
        <w:rPr>
          <w:rFonts w:ascii="Arial Narrow" w:hAnsi="Arial Narrow" w:cs="Arial"/>
          <w:sz w:val="16"/>
          <w:szCs w:val="16"/>
        </w:rPr>
        <w:t xml:space="preserve">Na condição de titular responsável pelo requerimento da Licença Ambiental em questão, declaro estar ciente da legislação pertinente ao licenciamento ambiental da atividade proposta e firmo o presente compromisso junto à </w:t>
      </w:r>
      <w:r w:rsidR="00E16830" w:rsidRPr="00917360">
        <w:rPr>
          <w:rFonts w:ascii="Arial Narrow" w:hAnsi="Arial Narrow" w:cs="Arial"/>
          <w:sz w:val="16"/>
          <w:szCs w:val="16"/>
        </w:rPr>
        <w:t xml:space="preserve">Secretaria </w:t>
      </w:r>
      <w:r w:rsidR="00A31F39" w:rsidRPr="00917360">
        <w:rPr>
          <w:rFonts w:ascii="Arial Narrow" w:hAnsi="Arial Narrow" w:cs="Arial"/>
          <w:sz w:val="16"/>
          <w:szCs w:val="16"/>
        </w:rPr>
        <w:t xml:space="preserve">Municipal </w:t>
      </w:r>
      <w:r w:rsidR="00850EC3" w:rsidRPr="00917360">
        <w:rPr>
          <w:rFonts w:ascii="Arial Narrow" w:hAnsi="Arial Narrow" w:cs="Arial"/>
          <w:sz w:val="16"/>
          <w:szCs w:val="16"/>
        </w:rPr>
        <w:t>de Meio Ambiente de Sooretama</w:t>
      </w:r>
      <w:r w:rsidRPr="00917360">
        <w:rPr>
          <w:rFonts w:ascii="Arial Narrow" w:hAnsi="Arial Narrow" w:cs="Arial"/>
          <w:sz w:val="16"/>
          <w:szCs w:val="16"/>
        </w:rPr>
        <w:t>, em conformidade com a</w:t>
      </w:r>
      <w:r w:rsidR="00B60ECC" w:rsidRPr="00917360">
        <w:rPr>
          <w:rFonts w:ascii="Arial Narrow" w:hAnsi="Arial Narrow" w:cs="Arial"/>
          <w:sz w:val="16"/>
          <w:szCs w:val="16"/>
        </w:rPr>
        <w:t>s</w:t>
      </w:r>
      <w:r w:rsidRPr="00917360">
        <w:rPr>
          <w:rFonts w:ascii="Arial Narrow" w:hAnsi="Arial Narrow" w:cs="Arial"/>
          <w:sz w:val="16"/>
          <w:szCs w:val="16"/>
        </w:rPr>
        <w:t xml:space="preserve"> exigência</w:t>
      </w:r>
      <w:r w:rsidR="00B60ECC" w:rsidRPr="00917360">
        <w:rPr>
          <w:rFonts w:ascii="Arial Narrow" w:hAnsi="Arial Narrow" w:cs="Arial"/>
          <w:sz w:val="16"/>
          <w:szCs w:val="16"/>
        </w:rPr>
        <w:t>s</w:t>
      </w:r>
      <w:r w:rsidRPr="00917360">
        <w:rPr>
          <w:rFonts w:ascii="Arial Narrow" w:hAnsi="Arial Narrow" w:cs="Arial"/>
          <w:sz w:val="16"/>
          <w:szCs w:val="16"/>
        </w:rPr>
        <w:t xml:space="preserve"> contida</w:t>
      </w:r>
      <w:r w:rsidR="00B60ECC" w:rsidRPr="00917360">
        <w:rPr>
          <w:rFonts w:ascii="Arial Narrow" w:hAnsi="Arial Narrow" w:cs="Arial"/>
          <w:sz w:val="16"/>
          <w:szCs w:val="16"/>
        </w:rPr>
        <w:t>s</w:t>
      </w:r>
      <w:r w:rsidRPr="00917360">
        <w:rPr>
          <w:rFonts w:ascii="Arial Narrow" w:hAnsi="Arial Narrow" w:cs="Arial"/>
          <w:sz w:val="16"/>
          <w:szCs w:val="16"/>
        </w:rPr>
        <w:t xml:space="preserve"> </w:t>
      </w:r>
      <w:r w:rsidR="00E05C31" w:rsidRPr="00917360">
        <w:rPr>
          <w:rFonts w:ascii="Arial Narrow" w:hAnsi="Arial Narrow" w:cs="Arial"/>
          <w:sz w:val="16"/>
          <w:szCs w:val="16"/>
        </w:rPr>
        <w:t>na</w:t>
      </w:r>
      <w:r w:rsidR="00B60ECC" w:rsidRPr="00917360">
        <w:rPr>
          <w:rFonts w:ascii="Arial Narrow" w:hAnsi="Arial Narrow" w:cs="Arial"/>
          <w:sz w:val="16"/>
          <w:szCs w:val="16"/>
        </w:rPr>
        <w:t>s Legislações</w:t>
      </w:r>
      <w:r w:rsidR="00B801D9" w:rsidRPr="00917360">
        <w:rPr>
          <w:rFonts w:ascii="Arial Narrow" w:hAnsi="Arial Narrow" w:cs="Arial"/>
          <w:sz w:val="16"/>
          <w:szCs w:val="16"/>
        </w:rPr>
        <w:t xml:space="preserve"> Municipais</w:t>
      </w:r>
      <w:r w:rsidR="00B60ECC" w:rsidRPr="00917360">
        <w:rPr>
          <w:rFonts w:ascii="Arial Narrow" w:hAnsi="Arial Narrow" w:cs="Arial"/>
          <w:sz w:val="16"/>
          <w:szCs w:val="16"/>
        </w:rPr>
        <w:t xml:space="preserve"> Ambientais</w:t>
      </w:r>
      <w:r w:rsidRPr="00917360">
        <w:rPr>
          <w:rFonts w:ascii="Arial Narrow" w:hAnsi="Arial Narrow" w:cs="Arial"/>
          <w:sz w:val="16"/>
          <w:szCs w:val="16"/>
        </w:rPr>
        <w:t xml:space="preserve"> e</w:t>
      </w:r>
      <w:r w:rsidR="00E05C31" w:rsidRPr="00917360">
        <w:rPr>
          <w:rFonts w:ascii="Arial Narrow" w:hAnsi="Arial Narrow" w:cs="Arial"/>
          <w:sz w:val="16"/>
          <w:szCs w:val="16"/>
        </w:rPr>
        <w:t xml:space="preserve"> demais legislações pertinentes, e</w:t>
      </w:r>
      <w:r w:rsidRPr="00917360">
        <w:rPr>
          <w:rFonts w:ascii="Arial Narrow" w:hAnsi="Arial Narrow" w:cs="Arial"/>
          <w:sz w:val="16"/>
          <w:szCs w:val="16"/>
        </w:rPr>
        <w:t xml:space="preserve">m razão dos fatos e para os fins de direito. </w:t>
      </w:r>
    </w:p>
    <w:p w:rsidR="00DE0754" w:rsidRPr="00917360" w:rsidRDefault="00DE0754" w:rsidP="00AD4A96">
      <w:pPr>
        <w:ind w:firstLine="708"/>
        <w:jc w:val="both"/>
        <w:rPr>
          <w:rFonts w:ascii="Arial Narrow" w:hAnsi="Arial Narrow" w:cs="Arial"/>
          <w:sz w:val="16"/>
          <w:szCs w:val="16"/>
        </w:rPr>
      </w:pPr>
      <w:r w:rsidRPr="00917360">
        <w:rPr>
          <w:rFonts w:ascii="Arial Narrow" w:hAnsi="Arial Narrow" w:cs="Arial"/>
          <w:sz w:val="16"/>
          <w:szCs w:val="16"/>
        </w:rPr>
        <w:t xml:space="preserve">Nesses termos, me comprometo a cumprir as obrigações que se farão constar na </w:t>
      </w:r>
      <w:r w:rsidR="00AD4A96" w:rsidRPr="00917360">
        <w:rPr>
          <w:rFonts w:ascii="Arial Narrow" w:hAnsi="Arial Narrow" w:cs="Arial"/>
          <w:sz w:val="16"/>
          <w:szCs w:val="16"/>
        </w:rPr>
        <w:t>l</w:t>
      </w:r>
      <w:r w:rsidRPr="00917360">
        <w:rPr>
          <w:rFonts w:ascii="Arial Narrow" w:hAnsi="Arial Narrow" w:cs="Arial"/>
          <w:sz w:val="16"/>
          <w:szCs w:val="16"/>
        </w:rPr>
        <w:t>icença que vier a ser emitida, e estou ciente de que esta estabelecerá as condições técnicas, obrigações e medidas necessárias para a adequação da atividade à legislação ambiental vigente, que deverão ser atendidas nos prazos nela definidos, e que, havendo constatações futuras de irregularidade</w:t>
      </w:r>
      <w:r w:rsidR="00A54B5A" w:rsidRPr="00917360">
        <w:rPr>
          <w:rFonts w:ascii="Arial Narrow" w:hAnsi="Arial Narrow" w:cs="Arial"/>
          <w:sz w:val="16"/>
          <w:szCs w:val="16"/>
        </w:rPr>
        <w:t>s</w:t>
      </w:r>
      <w:r w:rsidRPr="00917360">
        <w:rPr>
          <w:rFonts w:ascii="Arial Narrow" w:hAnsi="Arial Narrow" w:cs="Arial"/>
          <w:sz w:val="16"/>
          <w:szCs w:val="16"/>
        </w:rPr>
        <w:t xml:space="preserve">, a </w:t>
      </w:r>
      <w:r w:rsidR="00850EC3" w:rsidRPr="00917360">
        <w:rPr>
          <w:rFonts w:ascii="Arial Narrow" w:hAnsi="Arial Narrow" w:cs="Arial"/>
          <w:sz w:val="16"/>
          <w:szCs w:val="16"/>
        </w:rPr>
        <w:t>Secretaria Municipal de Meio Ambiente de Sooretama</w:t>
      </w:r>
      <w:r w:rsidR="00AD4A96" w:rsidRPr="00917360">
        <w:rPr>
          <w:rFonts w:ascii="Arial Narrow" w:hAnsi="Arial Narrow" w:cs="Arial"/>
          <w:sz w:val="16"/>
          <w:szCs w:val="16"/>
        </w:rPr>
        <w:t xml:space="preserve"> </w:t>
      </w:r>
      <w:r w:rsidRPr="00917360">
        <w:rPr>
          <w:rFonts w:ascii="Arial Narrow" w:hAnsi="Arial Narrow" w:cs="Arial"/>
          <w:sz w:val="16"/>
          <w:szCs w:val="16"/>
        </w:rPr>
        <w:t xml:space="preserve">poderá fixar novas obrigações, as quais passarão a compor a referida </w:t>
      </w:r>
      <w:r w:rsidR="00A54B5A" w:rsidRPr="00917360">
        <w:rPr>
          <w:rFonts w:ascii="Arial Narrow" w:hAnsi="Arial Narrow" w:cs="Arial"/>
          <w:sz w:val="16"/>
          <w:szCs w:val="16"/>
        </w:rPr>
        <w:t>L</w:t>
      </w:r>
      <w:r w:rsidRPr="00917360">
        <w:rPr>
          <w:rFonts w:ascii="Arial Narrow" w:hAnsi="Arial Narrow" w:cs="Arial"/>
          <w:sz w:val="16"/>
          <w:szCs w:val="16"/>
        </w:rPr>
        <w:t>icença.</w:t>
      </w:r>
    </w:p>
    <w:p w:rsidR="00DE0754" w:rsidRPr="00917360" w:rsidRDefault="00DE0754" w:rsidP="00AD4A96">
      <w:pPr>
        <w:ind w:firstLine="708"/>
        <w:jc w:val="both"/>
        <w:rPr>
          <w:rFonts w:ascii="Arial Narrow" w:hAnsi="Arial Narrow" w:cs="Arial"/>
          <w:sz w:val="16"/>
          <w:szCs w:val="16"/>
        </w:rPr>
      </w:pPr>
      <w:r w:rsidRPr="00917360">
        <w:rPr>
          <w:rFonts w:ascii="Arial Narrow" w:hAnsi="Arial Narrow" w:cs="Arial"/>
          <w:sz w:val="16"/>
          <w:szCs w:val="16"/>
        </w:rPr>
        <w:t>Declaro, ainda, que estou ciente de que a inexecução total ou parcial no cumprimento das obri</w:t>
      </w:r>
      <w:r w:rsidR="00AD4A96" w:rsidRPr="00917360">
        <w:rPr>
          <w:rFonts w:ascii="Arial Narrow" w:hAnsi="Arial Narrow" w:cs="Arial"/>
          <w:sz w:val="16"/>
          <w:szCs w:val="16"/>
        </w:rPr>
        <w:t>gações que se farão constar na l</w:t>
      </w:r>
      <w:r w:rsidRPr="00917360">
        <w:rPr>
          <w:rFonts w:ascii="Arial Narrow" w:hAnsi="Arial Narrow" w:cs="Arial"/>
          <w:sz w:val="16"/>
          <w:szCs w:val="16"/>
        </w:rPr>
        <w:t xml:space="preserve">icença sujeitará o titular à aplicação direta das penalidades previstas em Lei, inclusive aquelas restritivas de direito (interdição/embargo e outras), concomitantemente à penalidade de multa em valor a ser estipulado pelo agente autuador conforme a legislação vigente, podendo ser aplicado um </w:t>
      </w:r>
      <w:r w:rsidR="00AD4A96" w:rsidRPr="00917360">
        <w:rPr>
          <w:rFonts w:ascii="Arial Narrow" w:hAnsi="Arial Narrow" w:cs="Arial"/>
          <w:sz w:val="16"/>
          <w:szCs w:val="16"/>
        </w:rPr>
        <w:t>auto de i</w:t>
      </w:r>
      <w:r w:rsidRPr="00917360">
        <w:rPr>
          <w:rFonts w:ascii="Arial Narrow" w:hAnsi="Arial Narrow" w:cs="Arial"/>
          <w:sz w:val="16"/>
          <w:szCs w:val="16"/>
        </w:rPr>
        <w:t xml:space="preserve">nfração para cada condicionante que for descumprida. </w:t>
      </w:r>
    </w:p>
    <w:p w:rsidR="00DE0754" w:rsidRPr="00917360" w:rsidRDefault="00DE0754" w:rsidP="00AD4A96">
      <w:pPr>
        <w:ind w:firstLine="708"/>
        <w:jc w:val="both"/>
        <w:rPr>
          <w:rFonts w:ascii="Arial Narrow" w:hAnsi="Arial Narrow" w:cs="Arial"/>
          <w:sz w:val="16"/>
          <w:szCs w:val="16"/>
        </w:rPr>
      </w:pPr>
      <w:r w:rsidRPr="00917360">
        <w:rPr>
          <w:rFonts w:ascii="Arial Narrow" w:hAnsi="Arial Narrow" w:cs="Arial"/>
          <w:sz w:val="16"/>
          <w:szCs w:val="16"/>
        </w:rPr>
        <w:t xml:space="preserve">Estou ciente de que a paralisação total das atividades não exime o titular da </w:t>
      </w:r>
      <w:r w:rsidR="00AD4A96" w:rsidRPr="00917360">
        <w:rPr>
          <w:rFonts w:ascii="Arial Narrow" w:hAnsi="Arial Narrow" w:cs="Arial"/>
          <w:sz w:val="16"/>
          <w:szCs w:val="16"/>
        </w:rPr>
        <w:t>l</w:t>
      </w:r>
      <w:r w:rsidRPr="00917360">
        <w:rPr>
          <w:rFonts w:ascii="Arial Narrow" w:hAnsi="Arial Narrow" w:cs="Arial"/>
          <w:sz w:val="16"/>
          <w:szCs w:val="16"/>
        </w:rPr>
        <w:t>icença das responsabilidades decorrentes de passivos ambientais ocorridos e que este compromisso não inibe ou restringe, de forma alguma, as ações de controle, fiscalização, monitoramento e de licenciamento, não isentando o titular de quaisquer responsabilidades, ou qualquer outra medida que se fizer necessária</w:t>
      </w:r>
      <w:r w:rsidR="0028332F" w:rsidRPr="00917360">
        <w:rPr>
          <w:rFonts w:ascii="Arial Narrow" w:hAnsi="Arial Narrow" w:cs="Arial"/>
          <w:sz w:val="16"/>
          <w:szCs w:val="16"/>
        </w:rPr>
        <w:t xml:space="preserve">, durante e após a vigência da </w:t>
      </w:r>
      <w:r w:rsidR="00AD4A96" w:rsidRPr="00917360">
        <w:rPr>
          <w:rFonts w:ascii="Arial Narrow" w:hAnsi="Arial Narrow" w:cs="Arial"/>
          <w:sz w:val="16"/>
          <w:szCs w:val="16"/>
        </w:rPr>
        <w:t>l</w:t>
      </w:r>
      <w:r w:rsidRPr="00917360">
        <w:rPr>
          <w:rFonts w:ascii="Arial Narrow" w:hAnsi="Arial Narrow" w:cs="Arial"/>
          <w:sz w:val="16"/>
          <w:szCs w:val="16"/>
        </w:rPr>
        <w:t xml:space="preserve">icença, para que seja reparado integralmente o dano eventualmente causado ao meio ambiente. </w:t>
      </w:r>
    </w:p>
    <w:p w:rsidR="00B44696" w:rsidRDefault="00DE0754" w:rsidP="00B44696">
      <w:pPr>
        <w:ind w:firstLine="708"/>
        <w:jc w:val="both"/>
        <w:rPr>
          <w:rFonts w:ascii="Arial Narrow" w:hAnsi="Arial Narrow" w:cs="Arial"/>
          <w:sz w:val="16"/>
          <w:szCs w:val="16"/>
        </w:rPr>
      </w:pPr>
      <w:r w:rsidRPr="00917360">
        <w:rPr>
          <w:rFonts w:ascii="Arial Narrow" w:hAnsi="Arial Narrow" w:cs="Arial"/>
          <w:sz w:val="16"/>
          <w:szCs w:val="16"/>
        </w:rPr>
        <w:t xml:space="preserve">Por fim, declaro estar ciente de que em caso de constatação de cometimento de infração ambiental, a </w:t>
      </w:r>
      <w:r w:rsidR="00AD4A96" w:rsidRPr="00917360">
        <w:rPr>
          <w:rFonts w:ascii="Arial Narrow" w:hAnsi="Arial Narrow" w:cs="Arial"/>
          <w:sz w:val="16"/>
          <w:szCs w:val="16"/>
        </w:rPr>
        <w:t>l</w:t>
      </w:r>
      <w:r w:rsidRPr="00917360">
        <w:rPr>
          <w:rFonts w:ascii="Arial Narrow" w:hAnsi="Arial Narrow" w:cs="Arial"/>
          <w:sz w:val="16"/>
          <w:szCs w:val="16"/>
        </w:rPr>
        <w:t>icença poderá ser suspensa ou cassada, a qualquer tempo, além de ser a atividade interditada, conforme previsto na legislação vigente.</w:t>
      </w:r>
    </w:p>
    <w:p w:rsidR="00E05C31" w:rsidRDefault="00850EC3" w:rsidP="00B44696">
      <w:pPr>
        <w:ind w:firstLine="708"/>
        <w:jc w:val="right"/>
        <w:rPr>
          <w:rFonts w:ascii="Arial Narrow" w:hAnsi="Arial Narrow" w:cs="Arial"/>
        </w:rPr>
      </w:pPr>
      <w:r>
        <w:rPr>
          <w:rFonts w:ascii="Arial Narrow" w:hAnsi="Arial Narrow" w:cs="Arial"/>
        </w:rPr>
        <w:t>Sooretama ES</w:t>
      </w:r>
      <w:r w:rsidR="002F6B9F" w:rsidRPr="00AD4A96">
        <w:rPr>
          <w:rFonts w:ascii="Arial Narrow" w:hAnsi="Arial Narrow" w:cs="Arial"/>
        </w:rPr>
        <w:t xml:space="preserve"> , ____ </w:t>
      </w:r>
      <w:r w:rsidR="00E05C31" w:rsidRPr="00AD4A96">
        <w:rPr>
          <w:rFonts w:ascii="Arial Narrow" w:hAnsi="Arial Narrow" w:cs="Arial"/>
        </w:rPr>
        <w:t>de _________________ de _______</w:t>
      </w:r>
    </w:p>
    <w:p w:rsidR="00B44696" w:rsidRDefault="00B44696" w:rsidP="00B44696">
      <w:pPr>
        <w:ind w:firstLine="708"/>
        <w:jc w:val="right"/>
        <w:rPr>
          <w:rFonts w:ascii="Arial Narrow" w:hAnsi="Arial Narrow" w:cs="Arial"/>
        </w:rPr>
      </w:pPr>
    </w:p>
    <w:p w:rsidR="00917360" w:rsidRPr="00AD4A96" w:rsidRDefault="00917360" w:rsidP="00B44696">
      <w:pPr>
        <w:ind w:firstLine="708"/>
        <w:jc w:val="right"/>
        <w:rPr>
          <w:rFonts w:ascii="Arial Narrow" w:hAnsi="Arial Narrow" w:cs="Arial"/>
        </w:rPr>
      </w:pPr>
    </w:p>
    <w:p w:rsidR="00E05C31" w:rsidRPr="00AD4A96" w:rsidRDefault="00E05C31" w:rsidP="00E05C31">
      <w:pPr>
        <w:spacing w:after="0" w:line="240" w:lineRule="auto"/>
        <w:jc w:val="right"/>
        <w:rPr>
          <w:rFonts w:ascii="Arial Narrow" w:hAnsi="Arial Narrow" w:cs="Arial"/>
        </w:rPr>
      </w:pPr>
      <w:r w:rsidRPr="00AD4A96">
        <w:rPr>
          <w:rFonts w:ascii="Arial Narrow" w:hAnsi="Arial Narrow" w:cs="Arial"/>
        </w:rPr>
        <w:t>______________________________________</w:t>
      </w:r>
    </w:p>
    <w:p w:rsidR="00CE35EF" w:rsidRPr="00AD4A96" w:rsidRDefault="00E05C31" w:rsidP="001E6EFD">
      <w:pPr>
        <w:spacing w:after="0" w:line="240" w:lineRule="auto"/>
        <w:jc w:val="right"/>
        <w:rPr>
          <w:rFonts w:ascii="Arial Narrow" w:hAnsi="Arial Narrow" w:cs="Arial"/>
        </w:rPr>
      </w:pPr>
      <w:r w:rsidRPr="00AD4A96">
        <w:rPr>
          <w:rFonts w:ascii="Arial Narrow" w:hAnsi="Arial Narrow" w:cs="Arial"/>
        </w:rPr>
        <w:t xml:space="preserve">Assinatura do Representante Legal/ Procurador </w:t>
      </w:r>
    </w:p>
    <w:sectPr w:rsidR="00CE35EF" w:rsidRPr="00AD4A96" w:rsidSect="00850EC3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851" w:right="1134" w:bottom="851" w:left="1418" w:header="720" w:footer="6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292" w:rsidRDefault="00A44292" w:rsidP="00855982">
      <w:pPr>
        <w:spacing w:after="0" w:line="240" w:lineRule="auto"/>
      </w:pPr>
      <w:r>
        <w:separator/>
      </w:r>
    </w:p>
  </w:endnote>
  <w:endnote w:type="continuationSeparator" w:id="0">
    <w:p w:rsidR="00A44292" w:rsidRDefault="00A44292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BFE" w:rsidRDefault="00060BFE" w:rsidP="00060BFE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>Rua Vitório Bobbio, nº 281, Centro, Sooretama/ES, CEP 29.927-000</w:t>
    </w:r>
  </w:p>
  <w:p w:rsidR="00060BFE" w:rsidRDefault="00060BFE" w:rsidP="00060BFE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 xml:space="preserve">Telefone: 27 </w:t>
    </w:r>
    <w:r>
      <w:rPr>
        <w:rFonts w:ascii="Cambria" w:hAnsi="Cambria" w:cs="Arial"/>
        <w:sz w:val="16"/>
        <w:szCs w:val="16"/>
      </w:rPr>
      <w:t>3199-0266</w:t>
    </w:r>
    <w:r>
      <w:rPr>
        <w:rFonts w:ascii="Cambria" w:hAnsi="Cambria" w:cs="Arial"/>
        <w:sz w:val="16"/>
        <w:szCs w:val="16"/>
      </w:rPr>
      <w:t xml:space="preserve"> </w:t>
    </w:r>
  </w:p>
  <w:p w:rsidR="00060BFE" w:rsidRDefault="00060BFE" w:rsidP="00060BFE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>www.sooretama.es.gov.br</w:t>
    </w:r>
  </w:p>
  <w:p w:rsidR="00060BFE" w:rsidRDefault="00060BF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A96" w:rsidRPr="00F95257" w:rsidRDefault="00AD4A96" w:rsidP="00AD4A96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:rsidR="00FD5A1D" w:rsidRPr="00AD4A96" w:rsidRDefault="00FD5A1D" w:rsidP="00AD4A9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292" w:rsidRDefault="00A44292" w:rsidP="00855982">
      <w:pPr>
        <w:spacing w:after="0" w:line="240" w:lineRule="auto"/>
      </w:pPr>
      <w:r>
        <w:separator/>
      </w:r>
    </w:p>
  </w:footnote>
  <w:footnote w:type="continuationSeparator" w:id="0">
    <w:p w:rsidR="00A44292" w:rsidRDefault="00A44292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0EC3" w:rsidRDefault="00850EC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3F9E0FF1" wp14:editId="2DD65E07">
          <wp:simplePos x="0" y="0"/>
          <wp:positionH relativeFrom="margin">
            <wp:posOffset>2085975</wp:posOffset>
          </wp:positionH>
          <wp:positionV relativeFrom="paragraph">
            <wp:posOffset>5715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50EC3" w:rsidRDefault="00850EC3">
    <w:pPr>
      <w:pStyle w:val="Cabealho"/>
    </w:pPr>
  </w:p>
  <w:p w:rsidR="00850EC3" w:rsidRDefault="00850EC3">
    <w:pPr>
      <w:pStyle w:val="Cabealho"/>
    </w:pPr>
  </w:p>
  <w:p w:rsidR="00850EC3" w:rsidRDefault="00850EC3">
    <w:pPr>
      <w:pStyle w:val="Cabealho"/>
    </w:pPr>
  </w:p>
  <w:p w:rsidR="00C17204" w:rsidRDefault="00C1720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A96" w:rsidRDefault="00850EC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6192" behindDoc="0" locked="0" layoutInCell="1" allowOverlap="1" wp14:anchorId="2D3E1DC7" wp14:editId="430918BC">
          <wp:simplePos x="0" y="0"/>
          <wp:positionH relativeFrom="margin">
            <wp:posOffset>2085975</wp:posOffset>
          </wp:positionH>
          <wp:positionV relativeFrom="paragraph">
            <wp:posOffset>-295275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47ACD" w:rsidRDefault="00850EC3" w:rsidP="00850EC3">
    <w:pPr>
      <w:pStyle w:val="Cabealho"/>
      <w:tabs>
        <w:tab w:val="left" w:pos="8520"/>
      </w:tabs>
    </w:pPr>
    <w:r>
      <w:tab/>
    </w:r>
  </w:p>
  <w:p w:rsidR="00850EC3" w:rsidRDefault="00850EC3" w:rsidP="00147ACD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4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5"/>
  </w:num>
  <w:num w:numId="13">
    <w:abstractNumId w:val="10"/>
  </w:num>
  <w:num w:numId="14">
    <w:abstractNumId w:val="18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4"/>
  </w:num>
  <w:num w:numId="28">
    <w:abstractNumId w:val="16"/>
  </w:num>
  <w:num w:numId="29">
    <w:abstractNumId w:val="17"/>
  </w:num>
  <w:num w:numId="30">
    <w:abstractNumId w:val="19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060BFE"/>
    <w:rsid w:val="00147ACD"/>
    <w:rsid w:val="00175802"/>
    <w:rsid w:val="001A5038"/>
    <w:rsid w:val="001D4362"/>
    <w:rsid w:val="001E6EFD"/>
    <w:rsid w:val="00216ED0"/>
    <w:rsid w:val="0023338A"/>
    <w:rsid w:val="0028332F"/>
    <w:rsid w:val="002A664A"/>
    <w:rsid w:val="002D6E56"/>
    <w:rsid w:val="002F6B9F"/>
    <w:rsid w:val="00356134"/>
    <w:rsid w:val="0039487E"/>
    <w:rsid w:val="004E7041"/>
    <w:rsid w:val="00592E25"/>
    <w:rsid w:val="0059346A"/>
    <w:rsid w:val="00593DF1"/>
    <w:rsid w:val="005D25FE"/>
    <w:rsid w:val="005E5E8E"/>
    <w:rsid w:val="00763118"/>
    <w:rsid w:val="00775C84"/>
    <w:rsid w:val="007833A7"/>
    <w:rsid w:val="007C2478"/>
    <w:rsid w:val="007C66B2"/>
    <w:rsid w:val="00836B55"/>
    <w:rsid w:val="00850EC3"/>
    <w:rsid w:val="00855982"/>
    <w:rsid w:val="008B217B"/>
    <w:rsid w:val="008E4082"/>
    <w:rsid w:val="00917360"/>
    <w:rsid w:val="009D26CA"/>
    <w:rsid w:val="00A10484"/>
    <w:rsid w:val="00A31F39"/>
    <w:rsid w:val="00A44292"/>
    <w:rsid w:val="00A54B5A"/>
    <w:rsid w:val="00AC090E"/>
    <w:rsid w:val="00AD4A96"/>
    <w:rsid w:val="00AD7110"/>
    <w:rsid w:val="00AE2B33"/>
    <w:rsid w:val="00B012F6"/>
    <w:rsid w:val="00B44696"/>
    <w:rsid w:val="00B60ECC"/>
    <w:rsid w:val="00B76310"/>
    <w:rsid w:val="00B801D9"/>
    <w:rsid w:val="00B855B4"/>
    <w:rsid w:val="00C17204"/>
    <w:rsid w:val="00CB2745"/>
    <w:rsid w:val="00CC35B4"/>
    <w:rsid w:val="00CE35EF"/>
    <w:rsid w:val="00CF7667"/>
    <w:rsid w:val="00D02706"/>
    <w:rsid w:val="00D1749B"/>
    <w:rsid w:val="00DC0D8A"/>
    <w:rsid w:val="00DE0754"/>
    <w:rsid w:val="00DE4B81"/>
    <w:rsid w:val="00E05C31"/>
    <w:rsid w:val="00E16830"/>
    <w:rsid w:val="00E673F2"/>
    <w:rsid w:val="00E83027"/>
    <w:rsid w:val="00E85D09"/>
    <w:rsid w:val="00EB5FE8"/>
    <w:rsid w:val="00F53DA3"/>
    <w:rsid w:val="00FD262C"/>
    <w:rsid w:val="00FD3A6B"/>
    <w:rsid w:val="00FD5A1D"/>
    <w:rsid w:val="00FE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21890FE-5AD5-485B-86D9-E8D3665A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4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112</TotalTime>
  <Pages>1</Pages>
  <Words>473</Words>
  <Characters>2556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42</cp:revision>
  <cp:lastPrinted>2019-06-07T17:32:00Z</cp:lastPrinted>
  <dcterms:created xsi:type="dcterms:W3CDTF">2019-06-07T17:51:00Z</dcterms:created>
  <dcterms:modified xsi:type="dcterms:W3CDTF">2023-11-23T12:40:00Z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