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6DFB9" w14:textId="77777777" w:rsidR="00855982" w:rsidRPr="001618C2" w:rsidRDefault="003B2EC1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 w:rsidRPr="001618C2">
        <w:rPr>
          <w:rFonts w:ascii="Arial Narrow" w:hAnsi="Arial Narrow" w:cs="Arial"/>
          <w:sz w:val="28"/>
          <w:szCs w:val="28"/>
        </w:rPr>
        <w:t>F</w:t>
      </w:r>
      <w:r w:rsidR="00BF1929" w:rsidRPr="001618C2">
        <w:rPr>
          <w:rFonts w:ascii="Arial Narrow" w:hAnsi="Arial Narrow" w:cs="Arial"/>
          <w:sz w:val="28"/>
          <w:szCs w:val="28"/>
        </w:rPr>
        <w:t>T</w:t>
      </w:r>
      <w:r w:rsidRPr="001618C2">
        <w:rPr>
          <w:rFonts w:ascii="Arial Narrow" w:hAnsi="Arial Narrow" w:cs="Arial"/>
          <w:sz w:val="28"/>
          <w:szCs w:val="28"/>
        </w:rPr>
        <w:t>CA – FORMULÁRIO</w:t>
      </w:r>
      <w:r w:rsidR="00BF1929" w:rsidRPr="001618C2">
        <w:rPr>
          <w:rFonts w:ascii="Arial Narrow" w:hAnsi="Arial Narrow" w:cs="Arial"/>
          <w:sz w:val="28"/>
          <w:szCs w:val="28"/>
        </w:rPr>
        <w:t xml:space="preserve"> TÉCNICO</w:t>
      </w:r>
      <w:r w:rsidRPr="001618C2">
        <w:rPr>
          <w:rFonts w:ascii="Arial Narrow" w:hAnsi="Arial Narrow" w:cs="Arial"/>
          <w:sz w:val="28"/>
          <w:szCs w:val="28"/>
        </w:rPr>
        <w:t xml:space="preserve"> DE CONTROLE AMBIENTAL</w:t>
      </w:r>
    </w:p>
    <w:p w14:paraId="478A1674" w14:textId="77777777" w:rsidR="00054331" w:rsidRPr="001618C2" w:rsidRDefault="005365C3" w:rsidP="003E6298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b/>
          <w:sz w:val="20"/>
          <w:szCs w:val="20"/>
        </w:rPr>
        <w:t xml:space="preserve">É expressamente </w:t>
      </w:r>
      <w:r w:rsidR="008F2E62" w:rsidRPr="001618C2">
        <w:rPr>
          <w:rFonts w:ascii="Arial Narrow" w:hAnsi="Arial Narrow" w:cs="Arial"/>
          <w:b/>
          <w:sz w:val="20"/>
          <w:szCs w:val="20"/>
        </w:rPr>
        <w:t>proibida</w:t>
      </w:r>
      <w:r w:rsidRPr="001618C2">
        <w:rPr>
          <w:rFonts w:ascii="Arial Narrow" w:hAnsi="Arial Narrow" w:cs="Arial"/>
          <w:b/>
          <w:sz w:val="20"/>
          <w:szCs w:val="20"/>
        </w:rPr>
        <w:t xml:space="preserve"> </w:t>
      </w:r>
      <w:r w:rsidR="008F2E62" w:rsidRPr="001618C2">
        <w:rPr>
          <w:rFonts w:ascii="Arial Narrow" w:hAnsi="Arial Narrow" w:cs="Arial"/>
          <w:b/>
          <w:sz w:val="20"/>
          <w:szCs w:val="20"/>
        </w:rPr>
        <w:t>à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apresentação de </w:t>
      </w:r>
      <w:r w:rsidR="008F26A9" w:rsidRPr="001618C2">
        <w:rPr>
          <w:rFonts w:ascii="Arial Narrow" w:hAnsi="Arial Narrow" w:cs="Arial"/>
          <w:b/>
          <w:sz w:val="20"/>
          <w:szCs w:val="20"/>
        </w:rPr>
        <w:t>qualquer documento</w:t>
      </w:r>
      <w:r w:rsidR="00D2058D" w:rsidRPr="001618C2">
        <w:rPr>
          <w:rFonts w:ascii="Arial Narrow" w:hAnsi="Arial Narrow" w:cs="Arial"/>
          <w:b/>
          <w:sz w:val="20"/>
          <w:szCs w:val="20"/>
        </w:rPr>
        <w:t xml:space="preserve"> ou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estudo</w:t>
      </w:r>
      <w:r w:rsidR="00054331" w:rsidRPr="001618C2">
        <w:rPr>
          <w:rFonts w:ascii="Arial Narrow" w:hAnsi="Arial Narrow" w:cs="Arial"/>
          <w:b/>
          <w:sz w:val="20"/>
          <w:szCs w:val="20"/>
        </w:rPr>
        <w:t xml:space="preserve"> ou projeto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técnico</w:t>
      </w:r>
      <w:r w:rsidR="00054331" w:rsidRPr="001618C2">
        <w:rPr>
          <w:rFonts w:ascii="Arial Narrow" w:hAnsi="Arial Narrow" w:cs="Arial"/>
          <w:b/>
          <w:sz w:val="20"/>
          <w:szCs w:val="20"/>
        </w:rPr>
        <w:t xml:space="preserve"> plagiado, incorrendo sob Crime de Violação aos Direitos Autorais no Art. 184 – Código Penal. </w:t>
      </w:r>
    </w:p>
    <w:p w14:paraId="178C2B26" w14:textId="77777777" w:rsidR="00B56316" w:rsidRPr="001618C2" w:rsidRDefault="00B56316" w:rsidP="003E6298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>Todos os projetos pertinentes à licença municipal prévia ou de regularização deverão ser apresentados juntamente a este formulário. Para as demais licenças, de instalação e de operação</w:t>
      </w:r>
      <w:r w:rsidR="00B33779" w:rsidRPr="001618C2">
        <w:rPr>
          <w:rFonts w:ascii="Arial Narrow" w:hAnsi="Arial Narrow" w:cs="Arial"/>
          <w:sz w:val="20"/>
          <w:szCs w:val="20"/>
        </w:rPr>
        <w:t>, quando não se tratar de renovação</w:t>
      </w:r>
      <w:r w:rsidR="00D2058D" w:rsidRPr="001618C2">
        <w:rPr>
          <w:rFonts w:ascii="Arial Narrow" w:hAnsi="Arial Narrow" w:cs="Arial"/>
          <w:sz w:val="20"/>
          <w:szCs w:val="20"/>
        </w:rPr>
        <w:t>,</w:t>
      </w:r>
      <w:r w:rsidRPr="001618C2">
        <w:rPr>
          <w:rFonts w:ascii="Arial Narrow" w:hAnsi="Arial Narrow" w:cs="Arial"/>
          <w:sz w:val="20"/>
          <w:szCs w:val="20"/>
        </w:rPr>
        <w:t xml:space="preserve"> não será necessário o preenchim</w:t>
      </w:r>
      <w:r w:rsidR="00D2058D" w:rsidRPr="001618C2">
        <w:rPr>
          <w:rFonts w:ascii="Arial Narrow" w:hAnsi="Arial Narrow" w:cs="Arial"/>
          <w:sz w:val="20"/>
          <w:szCs w:val="20"/>
        </w:rPr>
        <w:t xml:space="preserve">ento deste formulário novamente, exceto em caso de renovação da licença de operação.  </w:t>
      </w:r>
    </w:p>
    <w:p w14:paraId="775FFD75" w14:textId="4C90C354" w:rsidR="00BF1929" w:rsidRPr="001618C2" w:rsidRDefault="00BF1929" w:rsidP="003E6298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1618C2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 w:rsidR="004061E7" w:rsidRPr="001618C2">
        <w:rPr>
          <w:rFonts w:ascii="Arial Narrow" w:hAnsi="Arial Narrow" w:cs="Arial"/>
          <w:b/>
          <w:sz w:val="20"/>
          <w:szCs w:val="20"/>
        </w:rPr>
        <w:t xml:space="preserve"> </w:t>
      </w:r>
    </w:p>
    <w:p w14:paraId="68A25597" w14:textId="3FC378AD" w:rsidR="00947C98" w:rsidRPr="001618C2" w:rsidRDefault="00947C98" w:rsidP="003E6298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388B7B99" w14:textId="77777777" w:rsidR="00BF1929" w:rsidRDefault="004061E7" w:rsidP="003E6298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 xml:space="preserve">Todos os campos deverão ser preenchidos, inclusive </w:t>
      </w:r>
      <w:r w:rsidR="008130DE" w:rsidRPr="001618C2">
        <w:rPr>
          <w:rFonts w:ascii="Arial Narrow" w:hAnsi="Arial Narrow" w:cs="Arial"/>
          <w:sz w:val="20"/>
          <w:szCs w:val="20"/>
        </w:rPr>
        <w:t>a</w:t>
      </w:r>
      <w:r w:rsidRPr="001618C2">
        <w:rPr>
          <w:rFonts w:ascii="Arial Narrow" w:hAnsi="Arial Narrow" w:cs="Arial"/>
          <w:sz w:val="20"/>
          <w:szCs w:val="20"/>
        </w:rPr>
        <w:t xml:space="preserve">queles que não se aplica (NA). </w:t>
      </w:r>
    </w:p>
    <w:p w14:paraId="3A00AA2C" w14:textId="77777777" w:rsidR="004175A5" w:rsidRPr="004175A5" w:rsidRDefault="004175A5" w:rsidP="003E6298">
      <w:pPr>
        <w:spacing w:before="120" w:after="120"/>
        <w:jc w:val="both"/>
        <w:rPr>
          <w:rFonts w:ascii="Arial Narrow" w:hAnsi="Arial Narrow" w:cs="Arial"/>
          <w:sz w:val="8"/>
          <w:szCs w:val="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BF1929" w:rsidRPr="001618C2" w14:paraId="5C475360" w14:textId="77777777" w:rsidTr="00686F04">
        <w:tc>
          <w:tcPr>
            <w:tcW w:w="9081" w:type="dxa"/>
          </w:tcPr>
          <w:p w14:paraId="5F233F55" w14:textId="0EC1FE24" w:rsidR="00BF1929" w:rsidRPr="001618C2" w:rsidRDefault="00BF1929" w:rsidP="001618C2">
            <w:pPr>
              <w:jc w:val="both"/>
              <w:rPr>
                <w:rFonts w:ascii="Arial Narrow" w:hAnsi="Arial Narrow" w:cs="Calibri"/>
                <w:bCs/>
              </w:rPr>
            </w:pPr>
            <w:r w:rsidRPr="001618C2">
              <w:rPr>
                <w:rFonts w:ascii="Arial Narrow" w:hAnsi="Arial Narrow"/>
                <w:b/>
              </w:rPr>
              <w:t>DESCRIÇÃO DA ATIVIDADE</w:t>
            </w:r>
            <w:r w:rsidR="001618C2">
              <w:rPr>
                <w:rFonts w:ascii="Arial Narrow" w:hAnsi="Arial Narrow"/>
                <w:b/>
              </w:rPr>
              <w:t xml:space="preserve"> NO ENQUADRAMENTO</w:t>
            </w:r>
            <w:r w:rsidRPr="001618C2">
              <w:rPr>
                <w:rFonts w:ascii="Arial Narrow" w:hAnsi="Arial Narrow"/>
                <w:b/>
              </w:rPr>
              <w:t>:</w:t>
            </w:r>
            <w:r w:rsidR="00261852" w:rsidRPr="001618C2">
              <w:rPr>
                <w:rFonts w:ascii="Arial Narrow" w:hAnsi="Arial Narrow"/>
                <w:bCs/>
              </w:rPr>
              <w:t xml:space="preserve"> </w:t>
            </w:r>
            <w:r w:rsidR="00261852" w:rsidRPr="001618C2">
              <w:rPr>
                <w:rFonts w:ascii="Arial Narrow" w:hAnsi="Arial Narrow" w:cs="Calibri"/>
                <w:bCs/>
              </w:rPr>
              <w:t>Parcelamento do solo para fins urbanos exclusivamente sob a forma de desmembramento, (</w:t>
            </w:r>
            <w:r w:rsidR="00261852" w:rsidRPr="001618C2">
              <w:rPr>
                <w:rFonts w:ascii="Arial Narrow" w:hAnsi="Arial Narrow" w:cs="Calibri"/>
                <w:b/>
              </w:rPr>
              <w:t>não inclui loteamento</w:t>
            </w:r>
            <w:r w:rsidR="00261852" w:rsidRPr="001618C2">
              <w:rPr>
                <w:rFonts w:ascii="Arial Narrow" w:hAnsi="Arial Narrow" w:cs="Calibri"/>
                <w:bCs/>
              </w:rPr>
              <w:t>).</w:t>
            </w:r>
          </w:p>
          <w:p w14:paraId="378AA0CB" w14:textId="43A60480" w:rsidR="00261852" w:rsidRPr="001618C2" w:rsidRDefault="00261852" w:rsidP="00910407">
            <w:pPr>
              <w:rPr>
                <w:rFonts w:ascii="Arial Narrow" w:hAnsi="Arial Narrow"/>
              </w:rPr>
            </w:pPr>
          </w:p>
        </w:tc>
      </w:tr>
      <w:tr w:rsidR="001350A6" w:rsidRPr="00AD7FAC" w14:paraId="0C214643" w14:textId="77777777" w:rsidTr="00AF39B0">
        <w:trPr>
          <w:trHeight w:val="504"/>
        </w:trPr>
        <w:tc>
          <w:tcPr>
            <w:tcW w:w="9081" w:type="dxa"/>
          </w:tcPr>
          <w:p w14:paraId="37567C97" w14:textId="77777777" w:rsidR="001350A6" w:rsidRPr="001618C2" w:rsidRDefault="008130DE" w:rsidP="00261852">
            <w:pPr>
              <w:rPr>
                <w:rFonts w:ascii="Arial Narrow" w:hAnsi="Arial Narrow"/>
                <w:bCs/>
              </w:rPr>
            </w:pPr>
            <w:r w:rsidRPr="001618C2">
              <w:rPr>
                <w:rFonts w:ascii="Arial Narrow" w:hAnsi="Arial Narrow"/>
                <w:b/>
              </w:rPr>
              <w:t>Nº DO CADASTRO TÉCNICO FEDERAL</w:t>
            </w:r>
            <w:r w:rsidR="001350A6" w:rsidRPr="001618C2">
              <w:rPr>
                <w:rFonts w:ascii="Arial Narrow" w:hAnsi="Arial Narrow"/>
                <w:bCs/>
              </w:rPr>
              <w:t xml:space="preserve">, </w:t>
            </w:r>
            <w:r w:rsidR="001350A6" w:rsidRPr="001618C2">
              <w:rPr>
                <w:rFonts w:ascii="Arial Narrow" w:hAnsi="Arial Narrow"/>
                <w:bCs/>
                <w:sz w:val="16"/>
                <w:szCs w:val="16"/>
              </w:rPr>
              <w:t>quando couber (Lei Federal nº 10.165, de 27 de dezembro de 2000</w:t>
            </w:r>
            <w:r w:rsidR="001350A6" w:rsidRPr="001618C2">
              <w:rPr>
                <w:rFonts w:ascii="Arial Narrow" w:hAnsi="Arial Narrow"/>
                <w:bCs/>
                <w:sz w:val="18"/>
                <w:szCs w:val="18"/>
              </w:rPr>
              <w:t>)</w:t>
            </w:r>
            <w:r w:rsidR="001350A6" w:rsidRPr="001618C2">
              <w:rPr>
                <w:rFonts w:ascii="Arial Narrow" w:hAnsi="Arial Narrow"/>
                <w:bCs/>
              </w:rPr>
              <w:t>:</w:t>
            </w:r>
          </w:p>
          <w:sdt>
            <w:sdtPr>
              <w:rPr>
                <w:rFonts w:ascii="Arial Narrow" w:hAnsi="Arial Narrow"/>
              </w:rPr>
              <w:id w:val="58062640"/>
              <w:placeholder>
                <w:docPart w:val="C56B29C2022D4EE28F06AF92AE4DDBAD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951964890"/>
                  <w:placeholder>
                    <w:docPart w:val="F7BE48E31FE1438E965A6C7FF9DBB65D"/>
                  </w:placeholder>
                  <w:showingPlcHdr/>
                </w:sdtPr>
                <w:sdtEndPr/>
                <w:sdtContent>
                  <w:p w14:paraId="0BF68A38" w14:textId="77777777" w:rsidR="001350A6" w:rsidRPr="00AF39B0" w:rsidRDefault="00EB4AC6" w:rsidP="00AF39B0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1618C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14:paraId="7391297D" w14:textId="77777777" w:rsidR="005F7F36" w:rsidRPr="00947C98" w:rsidRDefault="005F7F36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22F1A69C" w14:textId="2F060A11" w:rsidR="004D3227" w:rsidRDefault="005F7F36" w:rsidP="005F7F36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1. </w:t>
      </w:r>
      <w:r w:rsidR="00D71AA9">
        <w:rPr>
          <w:rFonts w:ascii="Arial Narrow" w:hAnsi="Arial Narrow"/>
          <w:b/>
        </w:rPr>
        <w:t>REPRESENTANTE LEGAL</w:t>
      </w:r>
    </w:p>
    <w:p w14:paraId="2B916E70" w14:textId="77777777" w:rsidR="005F7F36" w:rsidRPr="005F7F36" w:rsidRDefault="005F7F36" w:rsidP="005F7F36">
      <w:pPr>
        <w:pStyle w:val="PargrafodaLista"/>
        <w:spacing w:after="0"/>
        <w:ind w:left="-126"/>
        <w:jc w:val="both"/>
        <w:rPr>
          <w:rFonts w:ascii="Arial Narrow" w:hAnsi="Arial Narrow"/>
          <w:b/>
          <w:sz w:val="1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54774F" w:rsidRPr="00AD7FAC" w14:paraId="345E96D7" w14:textId="77777777" w:rsidTr="00947C98">
        <w:trPr>
          <w:trHeight w:val="454"/>
        </w:trPr>
        <w:tc>
          <w:tcPr>
            <w:tcW w:w="5382" w:type="dxa"/>
            <w:gridSpan w:val="2"/>
          </w:tcPr>
          <w:p w14:paraId="05468845" w14:textId="77777777" w:rsidR="0054774F" w:rsidRPr="00372E06" w:rsidRDefault="00686F04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6120AB3927284DD2899EB9B5D7EB7388"/>
              </w:placeholder>
              <w:showingPlcHdr/>
            </w:sdtPr>
            <w:sdtEndPr/>
            <w:sdtContent>
              <w:p w14:paraId="7DE680C6" w14:textId="77777777" w:rsidR="00686F04" w:rsidRPr="00372E06" w:rsidRDefault="00685052" w:rsidP="00685052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0EE73799" w14:textId="77777777" w:rsidR="0054774F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0BA899A0F4614C00BA830D828FE5B045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3BFAC83F5AD34D30B9156596FEDEDC92"/>
                  </w:placeholder>
                  <w:showingPlcHdr/>
                </w:sdtPr>
                <w:sdtEndPr/>
                <w:sdtContent>
                  <w:p w14:paraId="574CB23C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48E3A36E" w14:textId="77777777" w:rsidTr="00947C98">
        <w:trPr>
          <w:trHeight w:val="454"/>
        </w:trPr>
        <w:tc>
          <w:tcPr>
            <w:tcW w:w="5382" w:type="dxa"/>
            <w:gridSpan w:val="2"/>
          </w:tcPr>
          <w:p w14:paraId="2BCD974A" w14:textId="77777777" w:rsidR="0054774F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 w:rsidR="00B85C59"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057AD133EBC84AA490ABF097C4B2AE7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55FD3206C3354B2C81E00E6419625DBE"/>
                  </w:placeholder>
                  <w:showingPlcHdr/>
                </w:sdtPr>
                <w:sdtEndPr/>
                <w:sdtContent>
                  <w:p w14:paraId="0931BBEA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5402C52A" w14:textId="77777777" w:rsidR="0054774F" w:rsidRPr="00372E06" w:rsidRDefault="0054774F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E37C200813774FD0B7EACC38EAAF681E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588738739ADE49E99253D2E0AFA98C54"/>
                  </w:placeholder>
                  <w:showingPlcHdr/>
                </w:sdtPr>
                <w:sdtEndPr/>
                <w:sdtContent>
                  <w:p w14:paraId="0952CF34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5838DCB8" w14:textId="77777777" w:rsidTr="00947C98">
        <w:trPr>
          <w:trHeight w:val="454"/>
        </w:trPr>
        <w:tc>
          <w:tcPr>
            <w:tcW w:w="9067" w:type="dxa"/>
            <w:gridSpan w:val="4"/>
          </w:tcPr>
          <w:p w14:paraId="60018CE0" w14:textId="77777777" w:rsidR="0054774F" w:rsidRPr="00372E06" w:rsidRDefault="0054774F" w:rsidP="0054774F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9BF70541E44B4CD0A2A69D02FF5DC6B2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B492ABAB436A4EFEAFB6E87AF0658BD9"/>
                  </w:placeholder>
                  <w:showingPlcHdr/>
                </w:sdtPr>
                <w:sdtEndPr/>
                <w:sdtContent>
                  <w:p w14:paraId="36864604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46716D08" w14:textId="77777777" w:rsidTr="00947C98">
        <w:trPr>
          <w:trHeight w:val="454"/>
        </w:trPr>
        <w:tc>
          <w:tcPr>
            <w:tcW w:w="2972" w:type="dxa"/>
          </w:tcPr>
          <w:p w14:paraId="187873CF" w14:textId="77777777" w:rsidR="0054774F" w:rsidRPr="00372E06" w:rsidRDefault="0054774F" w:rsidP="00910407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C5B6EDB88BE3404B9532F2797FB338FC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9A5C6AF2C23A4D16B159BE7DB4D368EB"/>
                  </w:placeholder>
                  <w:showingPlcHdr/>
                </w:sdtPr>
                <w:sdtEndPr/>
                <w:sdtContent>
                  <w:p w14:paraId="5FFF946E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6AEE1DB2" w14:textId="77777777" w:rsidR="00686F04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0265044EB4A44B26BB48AFCE4C27BA69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9E261802BAA04C80868249C69DD69BFB"/>
                  </w:placeholder>
                  <w:showingPlcHdr/>
                </w:sdtPr>
                <w:sdtEndPr/>
                <w:sdtContent>
                  <w:p w14:paraId="4BF6186B" w14:textId="77777777" w:rsidR="0054774F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3B13AA4C" w14:textId="77777777" w:rsidR="00686F04" w:rsidRPr="00372E06" w:rsidRDefault="0054774F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A49EA79C9C1F45FFAD06EB997665F166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E4C21585BEB14F5293BB96C5B9258C05"/>
                  </w:placeholder>
                  <w:showingPlcHdr/>
                </w:sdtPr>
                <w:sdtEndPr/>
                <w:sdtContent>
                  <w:p w14:paraId="7C78EEE3" w14:textId="77777777" w:rsidR="0054774F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13309DEE" w14:textId="77777777" w:rsidTr="00947C98">
        <w:trPr>
          <w:trHeight w:val="454"/>
        </w:trPr>
        <w:tc>
          <w:tcPr>
            <w:tcW w:w="9067" w:type="dxa"/>
            <w:gridSpan w:val="4"/>
          </w:tcPr>
          <w:p w14:paraId="14430121" w14:textId="77777777" w:rsidR="00AB4C47" w:rsidRDefault="00354DBA" w:rsidP="001C49D8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 w:rsidR="00AB4C47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477598534"/>
                <w:placeholder>
                  <w:docPart w:val="302233590A2348B5BC3A19FA23F5D019"/>
                </w:placeholder>
                <w:showingPlcHdr/>
              </w:sdtPr>
              <w:sdtEndPr/>
              <w:sdtContent>
                <w:r w:rsidR="00AB4C47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AB4C47">
              <w:rPr>
                <w:rFonts w:ascii="Arial Narrow" w:hAnsi="Arial Narrow"/>
              </w:rPr>
              <w:t xml:space="preserve">  </w:t>
            </w:r>
          </w:p>
          <w:p w14:paraId="33B5ABE6" w14:textId="2967F587" w:rsidR="00AB4C47" w:rsidRPr="00AB4C47" w:rsidRDefault="00AB4C47" w:rsidP="001C49D8">
            <w:pPr>
              <w:jc w:val="both"/>
              <w:rPr>
                <w:rFonts w:ascii="Arial Narrow" w:hAnsi="Arial Narrow"/>
                <w:sz w:val="8"/>
                <w:szCs w:val="8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                                                            </w:t>
            </w:r>
          </w:p>
          <w:p w14:paraId="6306B3E7" w14:textId="3642529C" w:rsidR="001C49D8" w:rsidRPr="00685052" w:rsidRDefault="00AB4C47" w:rsidP="00AB4C4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E-mail: </w:t>
            </w: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A4A5E530A372426E9295119B8087D8A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4B277459" w14:textId="77777777" w:rsidR="005F7F36" w:rsidRDefault="005F7F36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  <w:szCs w:val="10"/>
        </w:rPr>
      </w:pPr>
    </w:p>
    <w:p w14:paraId="7EE1089F" w14:textId="77777777" w:rsidR="00CC0AE9" w:rsidRPr="00947C98" w:rsidRDefault="00CC0AE9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  <w:szCs w:val="10"/>
        </w:rPr>
      </w:pPr>
    </w:p>
    <w:p w14:paraId="43A75FB6" w14:textId="77777777" w:rsidR="0054774F" w:rsidRDefault="005F7F36" w:rsidP="005F7F36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14:paraId="070F99BE" w14:textId="77777777" w:rsidR="005F7F36" w:rsidRPr="005F7F36" w:rsidRDefault="005F7F36" w:rsidP="005F7F36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948"/>
        <w:gridCol w:w="596"/>
        <w:gridCol w:w="2551"/>
      </w:tblGrid>
      <w:tr w:rsidR="0054774F" w:rsidRPr="00AD7FAC" w14:paraId="6D726C1C" w14:textId="77777777" w:rsidTr="00947C98">
        <w:trPr>
          <w:trHeight w:val="397"/>
        </w:trPr>
        <w:tc>
          <w:tcPr>
            <w:tcW w:w="5920" w:type="dxa"/>
            <w:gridSpan w:val="2"/>
          </w:tcPr>
          <w:p w14:paraId="7C89D294" w14:textId="77777777" w:rsidR="00685052" w:rsidRPr="00685052" w:rsidRDefault="0054774F" w:rsidP="00090F9F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>Propriedade/ razão social:</w:t>
            </w:r>
            <w:r w:rsidR="00F26FD9">
              <w:rPr>
                <w:rFonts w:ascii="Arial Narrow" w:hAnsi="Arial Narrow"/>
              </w:rPr>
              <w:t xml:space="preserve"> </w:t>
            </w:r>
          </w:p>
          <w:p w14:paraId="4E607FAF" w14:textId="77777777" w:rsidR="00A92479" w:rsidRPr="00685052" w:rsidRDefault="003E178E" w:rsidP="00685052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328664581"/>
                <w:placeholder>
                  <w:docPart w:val="1676BBE524EB42B4BCCFF9942C036B6A"/>
                </w:placeholder>
                <w:showingPlcHdr/>
              </w:sdtPr>
              <w:sdtEndPr/>
              <w:sdtContent>
                <w:r w:rsidR="0068505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54774F" w:rsidRPr="00685052"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3147" w:type="dxa"/>
            <w:gridSpan w:val="2"/>
          </w:tcPr>
          <w:p w14:paraId="670F4998" w14:textId="77777777" w:rsidR="0054774F" w:rsidRPr="00843185" w:rsidRDefault="0054774F" w:rsidP="0054774F">
            <w:pPr>
              <w:jc w:val="both"/>
              <w:rPr>
                <w:rFonts w:ascii="Arial Narrow" w:hAnsi="Arial Narrow"/>
              </w:rPr>
            </w:pPr>
            <w:r w:rsidRPr="00843185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-1640724710"/>
              <w:placeholder>
                <w:docPart w:val="FCA60CDD532E4884BA378A09DC9710D0"/>
              </w:placeholder>
              <w:showingPlcHdr/>
            </w:sdtPr>
            <w:sdtEndPr/>
            <w:sdtContent>
              <w:p w14:paraId="50873112" w14:textId="77777777" w:rsidR="00685052" w:rsidRPr="00685052" w:rsidRDefault="00685052" w:rsidP="00685052">
                <w:pPr>
                  <w:ind w:right="-130"/>
                  <w:rPr>
                    <w:rFonts w:ascii="Arial Narrow" w:hAnsi="Arial Narrow"/>
                  </w:rPr>
                </w:pPr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</w:tr>
      <w:tr w:rsidR="00142D7A" w:rsidRPr="00AD7FAC" w14:paraId="1262C5B5" w14:textId="77777777" w:rsidTr="001E26EE">
        <w:trPr>
          <w:trHeight w:val="454"/>
        </w:trPr>
        <w:tc>
          <w:tcPr>
            <w:tcW w:w="5920" w:type="dxa"/>
            <w:gridSpan w:val="2"/>
          </w:tcPr>
          <w:p w14:paraId="10A03A18" w14:textId="6DE15341" w:rsidR="00142D7A" w:rsidRDefault="00142D7A" w:rsidP="00090F9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Zona de Localização de acordo com PDM: </w:t>
            </w:r>
          </w:p>
          <w:p w14:paraId="0ED20D1E" w14:textId="7552D4F3" w:rsidR="00142D7A" w:rsidRPr="00AD7FAC" w:rsidRDefault="003E178E" w:rsidP="00F17975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49219553"/>
                <w:placeholder>
                  <w:docPart w:val="32782B557F714E77A743AEC938632B8C"/>
                </w:placeholder>
                <w:showingPlcHdr/>
              </w:sdtPr>
              <w:sdtEndPr/>
              <w:sdtContent>
                <w:r w:rsidR="00142D7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2"/>
          </w:tcPr>
          <w:p w14:paraId="2B4DF08C" w14:textId="77777777" w:rsidR="00142D7A" w:rsidRDefault="00142D7A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Municipio: </w:t>
            </w:r>
          </w:p>
          <w:p w14:paraId="6811EA9F" w14:textId="77777777" w:rsidR="00142D7A" w:rsidRPr="00AD7FAC" w:rsidRDefault="003E178E" w:rsidP="0054774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52906664"/>
                <w:placeholder>
                  <w:docPart w:val="469BB1F67CE04C6E80154227FB469371"/>
                </w:placeholder>
                <w:showingPlcHdr/>
              </w:sdtPr>
              <w:sdtEndPr/>
              <w:sdtContent>
                <w:r w:rsidR="00142D7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39FF2489" w14:textId="77777777" w:rsidTr="00947C98">
        <w:trPr>
          <w:trHeight w:val="397"/>
        </w:trPr>
        <w:tc>
          <w:tcPr>
            <w:tcW w:w="9067" w:type="dxa"/>
            <w:gridSpan w:val="4"/>
          </w:tcPr>
          <w:p w14:paraId="72477277" w14:textId="77777777" w:rsidR="00A92479" w:rsidRPr="00AD7FAC" w:rsidRDefault="0054774F" w:rsidP="00843185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  <w:sdt>
              <w:sdtPr>
                <w:rPr>
                  <w:rFonts w:ascii="Arial Narrow" w:hAnsi="Arial Narrow"/>
                </w:rPr>
                <w:id w:val="169611503"/>
                <w:placeholder>
                  <w:docPart w:val="CC29EB9D66EC421DAA5BC7771CDB80EB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6E0EBBD9" w14:textId="77777777" w:rsidTr="00947C98">
        <w:trPr>
          <w:trHeight w:val="397"/>
        </w:trPr>
        <w:tc>
          <w:tcPr>
            <w:tcW w:w="2972" w:type="dxa"/>
          </w:tcPr>
          <w:p w14:paraId="0C29656D" w14:textId="77777777" w:rsidR="00A92479" w:rsidRPr="00AD7FAC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  <w:sdt>
              <w:sdtPr>
                <w:rPr>
                  <w:rFonts w:ascii="Arial Narrow" w:hAnsi="Arial Narrow"/>
                </w:rPr>
                <w:id w:val="-1855801590"/>
                <w:placeholder>
                  <w:docPart w:val="5AC4A59DC8B841C0A7CE443881137986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2"/>
          </w:tcPr>
          <w:p w14:paraId="2B24CF48" w14:textId="77777777" w:rsidR="0054774F" w:rsidRPr="00AD7FAC" w:rsidRDefault="0054774F" w:rsidP="00F26FD9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648247801"/>
                <w:placeholder>
                  <w:docPart w:val="F615ACA7DC1A443882195977719B935B"/>
                </w:placeholder>
                <w:showingPlcHdr/>
              </w:sdtPr>
              <w:sdtEndPr/>
              <w:sdtContent>
                <w:r w:rsidR="00F26FD9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</w:tcPr>
          <w:p w14:paraId="3E30B7FA" w14:textId="77777777" w:rsidR="0054774F" w:rsidRPr="00AD7FAC" w:rsidRDefault="0054774F" w:rsidP="0054774F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  <w:r w:rsidR="008130DE">
              <w:rPr>
                <w:rFonts w:ascii="Arial Narrow" w:hAnsi="Arial Narrow"/>
              </w:rPr>
              <w:t>:</w:t>
            </w:r>
            <w:r w:rsidR="00372E06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2061903383"/>
                <w:placeholder>
                  <w:docPart w:val="3DCEFBCFFCE741BEB27D641DB30A311D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1BFB02FE" w14:textId="77777777" w:rsidTr="00947C98">
        <w:trPr>
          <w:trHeight w:val="397"/>
        </w:trPr>
        <w:tc>
          <w:tcPr>
            <w:tcW w:w="9067" w:type="dxa"/>
            <w:gridSpan w:val="4"/>
          </w:tcPr>
          <w:p w14:paraId="46495F5B" w14:textId="77777777" w:rsidR="00A92479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  <w:p w14:paraId="07DBF2B7" w14:textId="77777777" w:rsidR="00372E06" w:rsidRPr="00AD7FAC" w:rsidRDefault="003E178E" w:rsidP="00090F9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710807954"/>
                <w:placeholder>
                  <w:docPart w:val="99C315EF5CE34B0C8C546D1C7C5A92D6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36E5CA49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29EA7B4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BE94187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FBB640A" w14:textId="77777777" w:rsidR="00CC0AE9" w:rsidRDefault="00CC0AE9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718C503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4BFAAA1F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4EDE743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D2B7319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4B3B0E6" w14:textId="77777777" w:rsidR="00CC0AE9" w:rsidRDefault="00CC0AE9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B9396CD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38E204B" w14:textId="38316F9C" w:rsidR="00843185" w:rsidRPr="00843185" w:rsidRDefault="00910407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="0054774F"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14:paraId="0E79BB36" w14:textId="77777777" w:rsidR="00843185" w:rsidRDefault="00843185" w:rsidP="00D86FDB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As coordenadas deverão ser fornecidas utilizando-se o sistema de coordenadas UTM Datum Sirgas 2000 ou WGS 84</w:t>
      </w:r>
      <w:r w:rsidR="0051592C">
        <w:rPr>
          <w:rFonts w:ascii="Arial Narrow" w:hAnsi="Arial Narrow" w:cs="Arial"/>
          <w:sz w:val="20"/>
          <w:szCs w:val="20"/>
        </w:rPr>
        <w:t xml:space="preserve"> (Formato: XXX.XXX / X.XXX.XXX)</w:t>
      </w:r>
      <w:r>
        <w:rPr>
          <w:rFonts w:ascii="Arial Narrow" w:hAnsi="Arial Narrow" w:cs="Arial"/>
          <w:sz w:val="20"/>
          <w:szCs w:val="20"/>
        </w:rPr>
        <w:t>.</w:t>
      </w:r>
    </w:p>
    <w:p w14:paraId="6F0FB18C" w14:textId="77777777" w:rsidR="002818B4" w:rsidRPr="00843185" w:rsidRDefault="002818B4" w:rsidP="00D86FDB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679"/>
        <w:gridCol w:w="3723"/>
      </w:tblGrid>
      <w:tr w:rsidR="00843185" w:rsidRPr="00AD7FAC" w14:paraId="5A1E3A2E" w14:textId="77777777" w:rsidTr="00366A1E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481B4B22" w14:textId="77777777" w:rsidR="00843185" w:rsidRPr="00843185" w:rsidRDefault="00843185" w:rsidP="00843185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</w:t>
            </w:r>
            <w:r w:rsidR="00CC3E3E">
              <w:rPr>
                <w:rFonts w:ascii="Arial Narrow" w:hAnsi="Arial Narrow"/>
              </w:rPr>
              <w:t xml:space="preserve"> / ATIVIDADE</w:t>
            </w:r>
          </w:p>
        </w:tc>
      </w:tr>
      <w:tr w:rsidR="0054774F" w:rsidRPr="00AD7FAC" w14:paraId="4CECB891" w14:textId="77777777" w:rsidTr="00AA3608">
        <w:tc>
          <w:tcPr>
            <w:tcW w:w="627" w:type="dxa"/>
            <w:vAlign w:val="center"/>
          </w:tcPr>
          <w:p w14:paraId="54AAE6F4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686" w:type="dxa"/>
            <w:vAlign w:val="center"/>
          </w:tcPr>
          <w:p w14:paraId="3B6AFC3A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25B11E4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A1532453E6C7407E81564E6FB2BA7A79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4ACA22FB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47ACD824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6A31168968364DA2A0459DF39839457A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091DC3FC" w14:textId="77777777" w:rsidTr="00366A1E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30716433" w14:textId="77777777" w:rsidR="0054774F" w:rsidRPr="00AD7FAC" w:rsidRDefault="0054774F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 w:rsidR="00CC3E3E">
              <w:rPr>
                <w:rFonts w:ascii="Arial Narrow" w:hAnsi="Arial Narrow"/>
              </w:rPr>
              <w:t>POLIGONAL DO EMPREENDIMENTO / ATIVIDADE</w:t>
            </w:r>
          </w:p>
        </w:tc>
      </w:tr>
      <w:tr w:rsidR="0054774F" w:rsidRPr="00AD7FAC" w14:paraId="2DEED5C5" w14:textId="77777777" w:rsidTr="00AA3608">
        <w:tc>
          <w:tcPr>
            <w:tcW w:w="627" w:type="dxa"/>
            <w:vAlign w:val="center"/>
          </w:tcPr>
          <w:p w14:paraId="55F44AA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14:paraId="17E0B3AD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259A082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55840BDA3DDA4A27B33FD7B4002745BD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36F5897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41A68FFE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E0B1B907DDDD44F9AC0F6B793F9FB810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19EDA0F2" w14:textId="77777777" w:rsidTr="00AA3608">
        <w:tc>
          <w:tcPr>
            <w:tcW w:w="627" w:type="dxa"/>
            <w:vAlign w:val="center"/>
          </w:tcPr>
          <w:p w14:paraId="3E8BBFE2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14:paraId="124D085D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3046814C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33725B7BD1C24A9F9433256B8C6C6588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1BDB0C37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3D705806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16477109CA6441A6A70F920330F214DC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5B32C11B" w14:textId="77777777" w:rsidTr="00AA3608">
        <w:tc>
          <w:tcPr>
            <w:tcW w:w="627" w:type="dxa"/>
            <w:vAlign w:val="center"/>
          </w:tcPr>
          <w:p w14:paraId="4C441152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14:paraId="6A595379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7FE43D3E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F7828DBECD0946C7A1321A019866B3C3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720E7020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2EF07E87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02523B61EA844B2CB666FFF4CCCF70D8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512CB30D" w14:textId="77777777" w:rsidTr="00AA3608">
        <w:tc>
          <w:tcPr>
            <w:tcW w:w="627" w:type="dxa"/>
            <w:vAlign w:val="center"/>
          </w:tcPr>
          <w:p w14:paraId="45270E43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14:paraId="065AF7E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6AE64C43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E5581DB45734491DAD7F1553F6467BA4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008884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0260A87F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C564A2CF36984359AC19458143AEC426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4337EA81" w14:textId="77777777" w:rsidTr="00AA3608">
        <w:tc>
          <w:tcPr>
            <w:tcW w:w="627" w:type="dxa"/>
            <w:vAlign w:val="center"/>
          </w:tcPr>
          <w:p w14:paraId="3ADDEC4A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14:paraId="6EBEB94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5D7F127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5386670D08CC4B9AB8AAE4701D20F981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84B3CE8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296C8505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1706350EE84647F6BFF70915D0F63381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E0FF257" w14:textId="77777777" w:rsidTr="00AA3608">
        <w:tc>
          <w:tcPr>
            <w:tcW w:w="627" w:type="dxa"/>
            <w:vAlign w:val="center"/>
          </w:tcPr>
          <w:p w14:paraId="532C40F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14:paraId="63C4FEF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777707B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5B000476B45C4E3CB1F36D31738A31AC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C22CB1D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3DD70CB9" w14:textId="77777777" w:rsidR="0054774F" w:rsidRPr="00AD7FAC" w:rsidRDefault="003E178E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B75CA2EA6E754538B577813632383E29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820B9C3" w14:textId="77777777" w:rsidR="000B5735" w:rsidRDefault="000B5735" w:rsidP="00B24A52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0FA33737" w14:textId="77777777" w:rsidR="00142D7A" w:rsidRPr="000B5735" w:rsidRDefault="00142D7A" w:rsidP="00B24A52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1DE14CA3" w14:textId="77777777" w:rsidR="00B24A52" w:rsidRDefault="00B24A52" w:rsidP="00B24A52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6745CF7F" w14:textId="54540B87" w:rsidR="00EE729C" w:rsidRDefault="000237D8" w:rsidP="0002094D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65A7F3E" wp14:editId="12E54CF7">
                <wp:simplePos x="0" y="0"/>
                <wp:positionH relativeFrom="column">
                  <wp:posOffset>9525</wp:posOffset>
                </wp:positionH>
                <wp:positionV relativeFrom="paragraph">
                  <wp:posOffset>217805</wp:posOffset>
                </wp:positionV>
                <wp:extent cx="5695950" cy="22669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38161" w14:textId="77777777" w:rsidR="00142D7A" w:rsidRDefault="00D86FDB" w:rsidP="000237D8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</w:pPr>
                            <w:r w:rsidRPr="00142D7A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  <w:t>EM ANEXO AO PRESENTE DOCUMENTO DEVERÁ SER APRESENTADA</w:t>
                            </w:r>
                            <w:r w:rsidR="00142D7A" w:rsidRPr="00142D7A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  <w:t>:</w:t>
                            </w:r>
                          </w:p>
                          <w:p w14:paraId="259EC41A" w14:textId="77777777" w:rsidR="00765803" w:rsidRPr="00765803" w:rsidRDefault="00765803" w:rsidP="000237D8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10"/>
                                <w:szCs w:val="10"/>
                              </w:rPr>
                            </w:pPr>
                          </w:p>
                          <w:p w14:paraId="11DE5B0B" w14:textId="29E53A62" w:rsidR="00142D7A" w:rsidRPr="00296E4A" w:rsidRDefault="00142D7A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Foto aérea do empreendimento, indicando um raio de 100 m a situação de ocupação da área (habitação, serviço público, arruamento, atividades produtivas locais e outros) e recursos hídricos e florestal</w:t>
                            </w:r>
                            <w:r w:rsidR="006B4C4B" w:rsidRPr="00296E4A">
                              <w:rPr>
                                <w:rFonts w:ascii="Arial Narrow" w:hAnsi="Arial Narrow"/>
                              </w:rPr>
                              <w:t>, bem como demais informações que se fizerem necessárias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.</w:t>
                            </w:r>
                          </w:p>
                          <w:p w14:paraId="5B9DF10E" w14:textId="77777777" w:rsidR="00296E4A" w:rsidRPr="00296E4A" w:rsidRDefault="00296E4A" w:rsidP="00296E4A">
                            <w:pPr>
                              <w:pStyle w:val="PargrafodaLista"/>
                              <w:spacing w:after="0" w:line="240" w:lineRule="auto"/>
                              <w:ind w:left="405"/>
                              <w:jc w:val="both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6B8A91EA" w14:textId="174697A1" w:rsidR="00142D7A" w:rsidRPr="00296E4A" w:rsidRDefault="004649B2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Levantamento topográfico georreferenciado do desmembramento</w:t>
                            </w:r>
                            <w:r w:rsidR="00765803" w:rsidRPr="00296E4A">
                              <w:rPr>
                                <w:rFonts w:ascii="Arial Narrow" w:hAnsi="Arial Narrow"/>
                              </w:rPr>
                              <w:t>, acompanhado de Anotação de Responsabilidade Técnica</w:t>
                            </w:r>
                            <w:r w:rsidR="00694628" w:rsidRPr="00296E4A">
                              <w:rPr>
                                <w:rFonts w:ascii="Arial Narrow" w:hAnsi="Arial Narrow"/>
                              </w:rPr>
                              <w:t xml:space="preserve"> - ART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;</w:t>
                            </w:r>
                          </w:p>
                          <w:p w14:paraId="42E4488F" w14:textId="77777777" w:rsidR="00296E4A" w:rsidRPr="00296E4A" w:rsidRDefault="00296E4A" w:rsidP="00296E4A">
                            <w:pPr>
                              <w:pStyle w:val="PargrafodaLista"/>
                              <w:spacing w:line="240" w:lineRule="auto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2044DA8E" w14:textId="4C4859F3" w:rsidR="00D45162" w:rsidRPr="00296E4A" w:rsidRDefault="00D45162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Carta de viabilidade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referente ao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ab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>asteciemnto de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água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e sistema de 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>esgotamento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sanitário,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emitida pela concessionária local de saneamento;</w:t>
                            </w:r>
                          </w:p>
                          <w:p w14:paraId="2A84FC2A" w14:textId="77777777" w:rsidR="00296E4A" w:rsidRPr="00296E4A" w:rsidRDefault="00296E4A" w:rsidP="00296E4A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5CD98B12" w14:textId="3DF2C9FE" w:rsidR="001D2E47" w:rsidRPr="00296E4A" w:rsidRDefault="001D2E47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Relatório fotográfico colorido, evidenciando a existência de infraestrutura como:</w:t>
                            </w:r>
                            <w:r w:rsidR="004A5F56" w:rsidRPr="00296E4A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drenagem, vias pavimentadas,</w:t>
                            </w:r>
                            <w:r w:rsidR="004A5F56" w:rsidRPr="00296E4A">
                              <w:rPr>
                                <w:rFonts w:ascii="Arial Narrow" w:hAnsi="Arial Narrow"/>
                              </w:rPr>
                              <w:t>d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 xml:space="preserve">entre outros.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5A7F3E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.75pt;margin-top:17.15pt;width:448.5pt;height:178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">
                <v:textbox>
                  <w:txbxContent>
                    <w:p w14:paraId="59938161" w14:textId="77777777" w:rsidR="00142D7A" w:rsidRDefault="00D86FDB" w:rsidP="000237D8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</w:pPr>
                      <w:r w:rsidRPr="00142D7A"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  <w:t>EM ANEXO AO PRESENTE DOCUMENTO DEVERÁ SER APRESENTADA</w:t>
                      </w:r>
                      <w:r w:rsidR="00142D7A" w:rsidRPr="00142D7A"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  <w:t>:</w:t>
                      </w:r>
                    </w:p>
                    <w:p w14:paraId="259EC41A" w14:textId="77777777" w:rsidR="00765803" w:rsidRPr="00765803" w:rsidRDefault="00765803" w:rsidP="000237D8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b/>
                          <w:bCs/>
                          <w:iCs/>
                          <w:sz w:val="10"/>
                          <w:szCs w:val="10"/>
                        </w:rPr>
                      </w:pPr>
                    </w:p>
                    <w:p w14:paraId="11DE5B0B" w14:textId="29E53A62" w:rsidR="00142D7A" w:rsidRPr="00296E4A" w:rsidRDefault="00142D7A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Foto aérea do empreendimento, indicando um raio de 100 m a situação de ocupação da área (habitação, serviço público, arruamento, atividades produtivas locais e outros) e recursos hídricos e florestal</w:t>
                      </w:r>
                      <w:r w:rsidR="006B4C4B" w:rsidRPr="00296E4A">
                        <w:rPr>
                          <w:rFonts w:ascii="Arial Narrow" w:hAnsi="Arial Narrow"/>
                        </w:rPr>
                        <w:t>, bem como demais informações que se fizerem necessárias</w:t>
                      </w:r>
                      <w:r w:rsidRPr="00296E4A">
                        <w:rPr>
                          <w:rFonts w:ascii="Arial Narrow" w:hAnsi="Arial Narrow"/>
                        </w:rPr>
                        <w:t>.</w:t>
                      </w:r>
                    </w:p>
                    <w:p w14:paraId="5B9DF10E" w14:textId="77777777" w:rsidR="00296E4A" w:rsidRPr="00296E4A" w:rsidRDefault="00296E4A" w:rsidP="00296E4A">
                      <w:pPr>
                        <w:pStyle w:val="PargrafodaLista"/>
                        <w:spacing w:after="0" w:line="240" w:lineRule="auto"/>
                        <w:ind w:left="405"/>
                        <w:jc w:val="both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6B8A91EA" w14:textId="174697A1" w:rsidR="00142D7A" w:rsidRPr="00296E4A" w:rsidRDefault="004649B2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Levantamento topográfico georreferenciado do desmembramento</w:t>
                      </w:r>
                      <w:r w:rsidR="00765803" w:rsidRPr="00296E4A">
                        <w:rPr>
                          <w:rFonts w:ascii="Arial Narrow" w:hAnsi="Arial Narrow"/>
                        </w:rPr>
                        <w:t>, acompanhado de Anotação de Responsabilidade Técnica</w:t>
                      </w:r>
                      <w:r w:rsidR="00694628" w:rsidRPr="00296E4A">
                        <w:rPr>
                          <w:rFonts w:ascii="Arial Narrow" w:hAnsi="Arial Narrow"/>
                        </w:rPr>
                        <w:t xml:space="preserve"> - ART</w:t>
                      </w:r>
                      <w:r w:rsidRPr="00296E4A">
                        <w:rPr>
                          <w:rFonts w:ascii="Arial Narrow" w:hAnsi="Arial Narrow"/>
                        </w:rPr>
                        <w:t>;</w:t>
                      </w:r>
                    </w:p>
                    <w:p w14:paraId="42E4488F" w14:textId="77777777" w:rsidR="00296E4A" w:rsidRPr="00296E4A" w:rsidRDefault="00296E4A" w:rsidP="00296E4A">
                      <w:pPr>
                        <w:pStyle w:val="PargrafodaLista"/>
                        <w:spacing w:line="240" w:lineRule="auto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2044DA8E" w14:textId="4C4859F3" w:rsidR="00D45162" w:rsidRPr="00296E4A" w:rsidRDefault="00D45162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Carta de viabilidade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 xml:space="preserve"> referente ao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ab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>asteciemnto de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água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e sistema de 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>esgotamento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sanitário,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emitida pela concessionária local de saneamento;</w:t>
                      </w:r>
                    </w:p>
                    <w:p w14:paraId="2A84FC2A" w14:textId="77777777" w:rsidR="00296E4A" w:rsidRPr="00296E4A" w:rsidRDefault="00296E4A" w:rsidP="00296E4A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5CD98B12" w14:textId="3DF2C9FE" w:rsidR="001D2E47" w:rsidRPr="00296E4A" w:rsidRDefault="001D2E47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Relatório fotográfico colorido, evidenciando a existência de infraestrutura como:</w:t>
                      </w:r>
                      <w:r w:rsidR="004A5F56" w:rsidRPr="00296E4A">
                        <w:rPr>
                          <w:rFonts w:ascii="Arial Narrow" w:hAnsi="Arial Narrow"/>
                        </w:rPr>
                        <w:t xml:space="preserve"> </w:t>
                      </w:r>
                      <w:r w:rsidRPr="00296E4A">
                        <w:rPr>
                          <w:rFonts w:ascii="Arial Narrow" w:hAnsi="Arial Narrow"/>
                        </w:rPr>
                        <w:t>drenagem, vias pavimentadas,</w:t>
                      </w:r>
                      <w:r w:rsidR="004A5F56" w:rsidRPr="00296E4A">
                        <w:rPr>
                          <w:rFonts w:ascii="Arial Narrow" w:hAnsi="Arial Narrow"/>
                        </w:rPr>
                        <w:t>d</w:t>
                      </w:r>
                      <w:r w:rsidRPr="00296E4A">
                        <w:rPr>
                          <w:rFonts w:ascii="Arial Narrow" w:hAnsi="Arial Narrow"/>
                        </w:rPr>
                        <w:t xml:space="preserve">entre outros.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0407">
        <w:rPr>
          <w:rFonts w:ascii="Arial Narrow" w:hAnsi="Arial Narrow"/>
          <w:b/>
        </w:rPr>
        <w:t>4. CARACTERIZAÇÃO</w:t>
      </w:r>
      <w:r w:rsidR="00EE729C">
        <w:rPr>
          <w:rFonts w:ascii="Arial Narrow" w:hAnsi="Arial Narrow"/>
          <w:b/>
        </w:rPr>
        <w:t xml:space="preserve"> AMBIENTAL</w:t>
      </w:r>
      <w:r w:rsidR="00910407">
        <w:rPr>
          <w:rFonts w:ascii="Arial Narrow" w:hAnsi="Arial Narrow"/>
          <w:b/>
        </w:rPr>
        <w:t xml:space="preserve"> DA ÁREA E ENTORNO DO EMPREENDIMENTO</w:t>
      </w:r>
      <w:r w:rsidR="000E1CFC">
        <w:rPr>
          <w:rFonts w:ascii="Arial Narrow" w:hAnsi="Arial Narrow"/>
          <w:b/>
        </w:rPr>
        <w:t xml:space="preserve"> </w:t>
      </w:r>
    </w:p>
    <w:p w14:paraId="35DBF757" w14:textId="5FDA2B22" w:rsidR="00765803" w:rsidRDefault="000E1CFC" w:rsidP="00765803">
      <w:pPr>
        <w:pStyle w:val="NormalWeb"/>
        <w:spacing w:before="119" w:after="0" w:line="360" w:lineRule="auto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color w:val="000000"/>
          <w:sz w:val="22"/>
          <w:szCs w:val="22"/>
        </w:rPr>
        <w:t>4.1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>. Localização de acordo com Legislação Municipal: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Zona Urbana</w:t>
      </w:r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Industrial</w:t>
      </w:r>
      <w:proofErr w:type="gramEnd"/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Residencial</w:t>
      </w:r>
      <w:r w:rsidR="00765803">
        <w:rPr>
          <w:rFonts w:ascii="Calibri" w:hAnsi="Calibri"/>
          <w:color w:val="000000"/>
          <w:sz w:val="22"/>
          <w:szCs w:val="22"/>
        </w:rPr>
        <w:t xml:space="preserve">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Comercial</w:t>
      </w:r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Mista  </w:t>
      </w:r>
      <w:r w:rsidR="00765803">
        <w:rPr>
          <w:rFonts w:ascii="Calibri" w:hAnsi="Calibri"/>
          <w:color w:val="000000"/>
          <w:sz w:val="22"/>
          <w:szCs w:val="22"/>
        </w:rPr>
        <w:t xml:space="preserve">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Outra.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Especificar:________________</w:t>
      </w:r>
    </w:p>
    <w:p w14:paraId="27C31ED3" w14:textId="5D0BFC5F" w:rsidR="00BA5A6C" w:rsidRDefault="00BA5A6C" w:rsidP="002A5195">
      <w:pPr>
        <w:pStyle w:val="NormalWeb"/>
        <w:spacing w:before="119" w:after="0" w:line="276" w:lineRule="auto"/>
        <w:jc w:val="both"/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</w:pPr>
      <w:r w:rsidRPr="002A5195">
        <w:rPr>
          <w:rFonts w:ascii="Arial Narrow" w:hAnsi="Arial Narrow"/>
          <w:b/>
          <w:bCs/>
          <w:color w:val="000000"/>
          <w:sz w:val="18"/>
          <w:szCs w:val="18"/>
        </w:rPr>
        <w:t>OBS.:</w:t>
      </w:r>
      <w:r w:rsidRPr="002A5195">
        <w:rPr>
          <w:rFonts w:ascii="Arial Narrow" w:hAnsi="Arial Narrow"/>
          <w:color w:val="000000"/>
          <w:sz w:val="18"/>
          <w:szCs w:val="18"/>
        </w:rPr>
        <w:t xml:space="preserve"> Deverão ser observadas as diretrizes da Lei Federal nº 6.766/1979</w:t>
      </w:r>
      <w:r w:rsidR="00090850" w:rsidRPr="002A5195">
        <w:rPr>
          <w:rFonts w:ascii="Arial Narrow" w:hAnsi="Arial Narrow"/>
          <w:color w:val="000000"/>
          <w:sz w:val="18"/>
          <w:szCs w:val="18"/>
        </w:rPr>
        <w:t xml:space="preserve">, onde prevê que: </w:t>
      </w:r>
      <w:r w:rsidRPr="002A5195">
        <w:rPr>
          <w:rFonts w:ascii="Arial Narrow" w:hAnsi="Arial Narrow"/>
          <w:color w:val="000000"/>
          <w:sz w:val="18"/>
          <w:szCs w:val="18"/>
        </w:rPr>
        <w:t xml:space="preserve"> </w:t>
      </w:r>
      <w:r w:rsidRPr="002A5195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Art. 3</w:t>
      </w:r>
      <w:r w:rsidRPr="002A5195">
        <w:rPr>
          <w:rFonts w:ascii="Arial Narrow" w:hAnsi="Arial Narrow" w:cs="Arial"/>
          <w:color w:val="000000"/>
          <w:sz w:val="18"/>
          <w:szCs w:val="18"/>
          <w:u w:val="single"/>
          <w:shd w:val="clear" w:color="auto" w:fill="FFFFFF"/>
          <w:vertAlign w:val="superscript"/>
        </w:rPr>
        <w:t>o</w:t>
      </w:r>
      <w:r w:rsidRPr="002A5195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 Somente será admitido o parcelamento do solo para fins urbanos em zonas urbanas, de expansão urbana ou de urbanização específica, assim definidas pelo plano diretor ou aprovadas por lei municipal.           </w:t>
      </w:r>
    </w:p>
    <w:p w14:paraId="3C132A6F" w14:textId="77777777" w:rsidR="003A62FE" w:rsidRPr="003A62FE" w:rsidRDefault="003A62FE" w:rsidP="003A62FE">
      <w:pPr>
        <w:pStyle w:val="NormalWeb"/>
        <w:spacing w:before="0" w:after="0"/>
        <w:jc w:val="both"/>
        <w:rPr>
          <w:rFonts w:ascii="Arial Narrow" w:hAnsi="Arial Narrow" w:cs="Arial"/>
          <w:color w:val="000000"/>
          <w:sz w:val="10"/>
          <w:szCs w:val="10"/>
          <w:shd w:val="clear" w:color="auto" w:fill="FFFFFF"/>
        </w:rPr>
      </w:pPr>
    </w:p>
    <w:p w14:paraId="52AC8245" w14:textId="6A7864E2" w:rsidR="00765803" w:rsidRPr="00765803" w:rsidRDefault="00765803" w:rsidP="00BA5A6C">
      <w:pPr>
        <w:pStyle w:val="NormalWeb"/>
        <w:spacing w:before="119" w:after="0" w:line="360" w:lineRule="auto"/>
        <w:rPr>
          <w:rFonts w:ascii="Arial Narrow" w:hAnsi="Arial Narrow"/>
        </w:rPr>
      </w:pPr>
      <w:r w:rsidRPr="00765803">
        <w:rPr>
          <w:rFonts w:ascii="Arial Narrow" w:hAnsi="Arial Narrow"/>
          <w:b/>
          <w:color w:val="000000"/>
          <w:sz w:val="22"/>
          <w:szCs w:val="22"/>
        </w:rPr>
        <w:t>4.</w:t>
      </w:r>
      <w:r w:rsidR="000E1CFC">
        <w:rPr>
          <w:rFonts w:ascii="Arial Narrow" w:hAnsi="Arial Narrow"/>
          <w:b/>
          <w:color w:val="000000"/>
          <w:sz w:val="22"/>
          <w:szCs w:val="22"/>
        </w:rPr>
        <w:t>2.</w:t>
      </w:r>
      <w:r w:rsidRPr="00765803">
        <w:rPr>
          <w:rFonts w:ascii="Arial Narrow" w:hAnsi="Arial Narrow"/>
          <w:b/>
          <w:color w:val="000000"/>
          <w:sz w:val="22"/>
          <w:szCs w:val="22"/>
        </w:rPr>
        <w:t xml:space="preserve"> Existe APP no entorno?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 (</w:t>
      </w:r>
      <w:proofErr w:type="gramStart"/>
      <w:r w:rsidRPr="00765803">
        <w:rPr>
          <w:rFonts w:ascii="Arial Narrow" w:hAnsi="Arial Narrow"/>
          <w:color w:val="000000"/>
          <w:sz w:val="22"/>
          <w:szCs w:val="22"/>
        </w:rPr>
        <w:t>até</w:t>
      </w:r>
      <w:proofErr w:type="gramEnd"/>
      <w:r w:rsidRPr="00765803">
        <w:rPr>
          <w:rFonts w:ascii="Arial Narrow" w:hAnsi="Arial Narrow"/>
          <w:color w:val="000000"/>
          <w:sz w:val="22"/>
          <w:szCs w:val="22"/>
        </w:rPr>
        <w:t xml:space="preserve"> 50 m)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Sim </w:t>
      </w:r>
      <w:r>
        <w:rPr>
          <w:rFonts w:ascii="Calibri" w:hAnsi="Calibri"/>
          <w:color w:val="000000"/>
          <w:sz w:val="22"/>
          <w:szCs w:val="22"/>
        </w:rPr>
        <w:t xml:space="preserve">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Não  </w:t>
      </w:r>
      <w:r>
        <w:rPr>
          <w:rFonts w:ascii="Calibri" w:hAnsi="Calibri"/>
          <w:color w:val="000000"/>
          <w:sz w:val="22"/>
          <w:szCs w:val="22"/>
        </w:rPr>
        <w:t xml:space="preserve">   </w:t>
      </w:r>
      <w:r w:rsidRPr="00765803">
        <w:rPr>
          <w:rFonts w:ascii="Arial Narrow" w:hAnsi="Arial Narrow"/>
          <w:color w:val="000000"/>
          <w:sz w:val="22"/>
          <w:szCs w:val="22"/>
        </w:rPr>
        <w:t>Distância: _________ m</w:t>
      </w:r>
      <w:r w:rsidR="007702E8">
        <w:rPr>
          <w:rFonts w:ascii="Arial Narrow" w:hAnsi="Arial Narrow"/>
          <w:color w:val="000000"/>
          <w:sz w:val="22"/>
          <w:szCs w:val="22"/>
        </w:rPr>
        <w:t xml:space="preserve"> </w:t>
      </w:r>
    </w:p>
    <w:p w14:paraId="3F0E7DB6" w14:textId="3254091C" w:rsidR="00765803" w:rsidRDefault="000E1CFC" w:rsidP="00765803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4.3.</w:t>
      </w:r>
      <w:r w:rsidR="00765803">
        <w:rPr>
          <w:rFonts w:ascii="Arial Narrow" w:hAnsi="Arial Narrow"/>
          <w:b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>Tipo de vegetação na área útil?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>Nativa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proofErr w:type="gramStart"/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Arial Narrow" w:hAnsi="Arial Narrow"/>
          <w:color w:val="000000"/>
          <w:sz w:val="22"/>
          <w:szCs w:val="22"/>
        </w:rPr>
        <w:t>Exótica</w:t>
      </w:r>
      <w:proofErr w:type="gramEnd"/>
      <w:r w:rsidR="00C76BE9">
        <w:rPr>
          <w:rFonts w:ascii="Arial Narrow" w:hAnsi="Arial Narrow"/>
          <w:color w:val="000000"/>
          <w:sz w:val="22"/>
          <w:szCs w:val="22"/>
        </w:rPr>
        <w:t xml:space="preserve">  </w:t>
      </w:r>
      <w:r w:rsidR="00C76BE9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>Cultivada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 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 xml:space="preserve">Degradada 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C76BE9">
        <w:rPr>
          <w:rFonts w:ascii="Arial Narrow" w:hAnsi="Arial Narrow"/>
          <w:color w:val="000000"/>
          <w:sz w:val="22"/>
          <w:szCs w:val="22"/>
        </w:rPr>
        <w:t>possui</w:t>
      </w:r>
    </w:p>
    <w:p w14:paraId="29F9977E" w14:textId="32E59884" w:rsidR="00765803" w:rsidRPr="0034456E" w:rsidRDefault="000E1CFC" w:rsidP="00765803">
      <w:pPr>
        <w:pStyle w:val="NormalWeb"/>
        <w:spacing w:before="62" w:after="62" w:line="360" w:lineRule="auto"/>
        <w:rPr>
          <w:b/>
        </w:rPr>
      </w:pPr>
      <w:r>
        <w:rPr>
          <w:rFonts w:ascii="Arial Narrow" w:hAnsi="Arial Narrow"/>
          <w:b/>
          <w:color w:val="000000"/>
          <w:sz w:val="22"/>
          <w:szCs w:val="22"/>
        </w:rPr>
        <w:t>4.4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 xml:space="preserve"> Tipo de vegetação no entorno?</w:t>
      </w:r>
      <w:r w:rsidR="00765803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Nativa</w:t>
      </w:r>
      <w:r w:rsidR="00955274">
        <w:rPr>
          <w:rFonts w:ascii="Arial Narrow" w:hAnsi="Arial Narrow"/>
          <w:color w:val="000000"/>
          <w:sz w:val="22"/>
          <w:szCs w:val="22"/>
        </w:rPr>
        <w:t xml:space="preserve"> 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 </w:t>
      </w:r>
      <w:r w:rsidR="00205F2B">
        <w:rPr>
          <w:rFonts w:ascii="Webdings" w:eastAsia="Webdings" w:hAnsi="Webdings" w:cs="Webdings"/>
          <w:sz w:val="22"/>
          <w:szCs w:val="22"/>
        </w:rPr>
        <w:t></w:t>
      </w:r>
      <w:proofErr w:type="gramStart"/>
      <w:r w:rsidR="00205F2B">
        <w:rPr>
          <w:rFonts w:ascii="Calibri" w:hAnsi="Calibri" w:cs="Calibri"/>
          <w:sz w:val="22"/>
          <w:szCs w:val="22"/>
        </w:rPr>
        <w:t xml:space="preserve"> </w:t>
      </w:r>
      <w:r w:rsidR="00205F2B">
        <w:rPr>
          <w:rFonts w:ascii="Arial Narrow" w:hAnsi="Arial Narrow"/>
          <w:color w:val="000000"/>
          <w:sz w:val="22"/>
          <w:szCs w:val="22"/>
        </w:rPr>
        <w:t>Exótica</w:t>
      </w:r>
      <w:proofErr w:type="gramEnd"/>
      <w:r w:rsidR="00765803">
        <w:rPr>
          <w:rFonts w:ascii="Arial Narrow" w:hAnsi="Arial Narrow"/>
          <w:color w:val="000000"/>
          <w:sz w:val="22"/>
          <w:szCs w:val="22"/>
        </w:rPr>
        <w:t xml:space="preserve"> 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Cultivada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  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Degradada 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</w:t>
      </w:r>
      <w:r w:rsidR="000D59D3">
        <w:rPr>
          <w:rFonts w:ascii="Arial Narrow" w:hAnsi="Arial Narrow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955274">
        <w:rPr>
          <w:rFonts w:ascii="Arial Narrow" w:hAnsi="Arial Narrow"/>
          <w:color w:val="000000"/>
          <w:sz w:val="22"/>
          <w:szCs w:val="22"/>
        </w:rPr>
        <w:t>possui</w:t>
      </w:r>
    </w:p>
    <w:p w14:paraId="67359796" w14:textId="314ADA74" w:rsidR="00765803" w:rsidRPr="00763EE5" w:rsidRDefault="000E1CFC" w:rsidP="00765803">
      <w:pPr>
        <w:pStyle w:val="NormalWeb"/>
        <w:spacing w:before="62" w:after="62" w:line="360" w:lineRule="auto"/>
        <w:rPr>
          <w:rFonts w:ascii="Calibri" w:hAnsi="Calibri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4.5.</w:t>
      </w:r>
      <w:r w:rsidR="00765803" w:rsidRPr="00765803">
        <w:rPr>
          <w:rFonts w:ascii="Arial Narrow" w:hAnsi="Arial Narrow"/>
          <w:b/>
          <w:sz w:val="22"/>
          <w:szCs w:val="22"/>
        </w:rPr>
        <w:t xml:space="preserve"> Haverá supressão de vegetação?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sz w:val="22"/>
          <w:szCs w:val="22"/>
        </w:rPr>
        <w:t>Sim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>
        <w:rPr>
          <w:rFonts w:ascii="Calibri" w:hAnsi="Calibri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sz w:val="22"/>
          <w:szCs w:val="22"/>
        </w:rPr>
        <w:t>Não</w:t>
      </w:r>
    </w:p>
    <w:p w14:paraId="0E053507" w14:textId="0634036E" w:rsidR="00765803" w:rsidRPr="0034456E" w:rsidRDefault="00765803" w:rsidP="00765803">
      <w:pPr>
        <w:pStyle w:val="NormalWeb"/>
        <w:spacing w:before="62" w:after="62" w:line="360" w:lineRule="auto"/>
        <w:rPr>
          <w:b/>
        </w:rPr>
      </w:pPr>
      <w:r w:rsidRPr="00765803">
        <w:rPr>
          <w:rFonts w:ascii="Arial Narrow" w:hAnsi="Arial Narrow"/>
          <w:sz w:val="22"/>
          <w:szCs w:val="22"/>
        </w:rPr>
        <w:t>Se sim, N</w:t>
      </w:r>
      <w:r>
        <w:rPr>
          <w:rFonts w:ascii="Arial Narrow" w:hAnsi="Arial Narrow"/>
          <w:sz w:val="22"/>
          <w:szCs w:val="22"/>
        </w:rPr>
        <w:t xml:space="preserve">° </w:t>
      </w:r>
      <w:r w:rsidRPr="00765803">
        <w:rPr>
          <w:rFonts w:ascii="Arial Narrow" w:hAnsi="Arial Narrow"/>
          <w:sz w:val="22"/>
          <w:szCs w:val="22"/>
        </w:rPr>
        <w:t>do documento referente à autorização expedida pelo IDAF:</w:t>
      </w:r>
      <w:r w:rsidRPr="0034456E">
        <w:rPr>
          <w:b/>
        </w:rPr>
        <w:t xml:space="preserve"> ________________________</w:t>
      </w:r>
    </w:p>
    <w:p w14:paraId="78D017B8" w14:textId="21C9D832" w:rsidR="00765803" w:rsidRPr="00765803" w:rsidRDefault="000E1CFC" w:rsidP="00765803">
      <w:pPr>
        <w:pStyle w:val="NormalWeb"/>
        <w:spacing w:before="62" w:after="62" w:line="360" w:lineRule="auto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4.6</w:t>
      </w:r>
      <w:r w:rsidR="00765803" w:rsidRPr="00765803">
        <w:rPr>
          <w:rFonts w:ascii="Arial Narrow" w:hAnsi="Arial Narrow"/>
          <w:b/>
          <w:sz w:val="22"/>
          <w:szCs w:val="22"/>
        </w:rPr>
        <w:t>. A área está inserida em área de Unidade de Conservação (UC) ou em Zona de Amortecimento?</w:t>
      </w:r>
    </w:p>
    <w:p w14:paraId="622AE74D" w14:textId="51B3F60E" w:rsidR="00765803" w:rsidRPr="00763EE5" w:rsidRDefault="00765803" w:rsidP="00765803">
      <w:pPr>
        <w:pStyle w:val="NormalWeb"/>
        <w:spacing w:before="62" w:after="62" w:line="360" w:lineRule="auto"/>
        <w:rPr>
          <w:rFonts w:ascii="Calibri" w:hAnsi="Calibri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lastRenderedPageBreak/>
        <w:t>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Sim</w:t>
      </w:r>
      <w:r w:rsidRPr="00763EE5">
        <w:rPr>
          <w:rFonts w:ascii="Calibri" w:hAnsi="Calibri"/>
          <w:sz w:val="22"/>
          <w:szCs w:val="22"/>
        </w:rPr>
        <w:t xml:space="preserve"> </w:t>
      </w:r>
      <w:r w:rsidR="006279BC">
        <w:rPr>
          <w:rFonts w:ascii="Calibri" w:hAnsi="Calibri"/>
          <w:sz w:val="22"/>
          <w:szCs w:val="22"/>
        </w:rPr>
        <w:t xml:space="preserve">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Não</w:t>
      </w:r>
      <w:proofErr w:type="gramEnd"/>
    </w:p>
    <w:p w14:paraId="22F85FBF" w14:textId="799D96A7" w:rsidR="00765803" w:rsidRPr="00765803" w:rsidRDefault="00765803" w:rsidP="00765803">
      <w:pPr>
        <w:pStyle w:val="NormalWeb"/>
        <w:spacing w:before="62" w:after="62" w:line="360" w:lineRule="auto"/>
        <w:rPr>
          <w:rFonts w:ascii="Arial Narrow" w:hAnsi="Arial Narrow"/>
          <w:sz w:val="22"/>
          <w:szCs w:val="22"/>
        </w:rPr>
      </w:pPr>
      <w:r w:rsidRPr="00765803">
        <w:rPr>
          <w:rFonts w:ascii="Arial Narrow" w:hAnsi="Arial Narrow"/>
          <w:sz w:val="22"/>
          <w:szCs w:val="22"/>
        </w:rPr>
        <w:t>Se sim, nome da UC:</w:t>
      </w:r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___________________________________________________________________</w:t>
      </w:r>
      <w:r w:rsidR="00A7321D">
        <w:rPr>
          <w:rFonts w:ascii="Arial Narrow" w:hAnsi="Arial Narrow"/>
          <w:sz w:val="22"/>
          <w:szCs w:val="22"/>
        </w:rPr>
        <w:t>__</w:t>
      </w:r>
      <w:r w:rsidR="00AF48AA">
        <w:rPr>
          <w:rFonts w:ascii="Arial Narrow" w:hAnsi="Arial Narrow"/>
          <w:sz w:val="22"/>
          <w:szCs w:val="22"/>
        </w:rPr>
        <w:t>_</w:t>
      </w:r>
    </w:p>
    <w:p w14:paraId="2D7DF602" w14:textId="162D3103" w:rsidR="00765803" w:rsidRPr="00765803" w:rsidRDefault="00765803" w:rsidP="00765803">
      <w:pPr>
        <w:pStyle w:val="NormalWeb"/>
        <w:spacing w:before="62" w:after="62" w:line="360" w:lineRule="auto"/>
        <w:rPr>
          <w:rFonts w:ascii="Arial Narrow" w:hAnsi="Arial Narrow"/>
          <w:sz w:val="22"/>
          <w:szCs w:val="22"/>
        </w:rPr>
      </w:pPr>
      <w:r w:rsidRPr="00765803">
        <w:rPr>
          <w:rFonts w:ascii="Arial Narrow" w:hAnsi="Arial Narrow"/>
          <w:sz w:val="22"/>
          <w:szCs w:val="22"/>
        </w:rPr>
        <w:t>Administrador da UC: __________________________________________________________________</w:t>
      </w:r>
      <w:r w:rsidR="00A7321D">
        <w:rPr>
          <w:rFonts w:ascii="Arial Narrow" w:hAnsi="Arial Narrow"/>
          <w:sz w:val="22"/>
          <w:szCs w:val="22"/>
        </w:rPr>
        <w:t>___</w:t>
      </w:r>
      <w:r w:rsidR="00AF48AA">
        <w:rPr>
          <w:rFonts w:ascii="Arial Narrow" w:hAnsi="Arial Narrow"/>
          <w:sz w:val="22"/>
          <w:szCs w:val="22"/>
        </w:rPr>
        <w:t>_</w:t>
      </w:r>
    </w:p>
    <w:p w14:paraId="5453797A" w14:textId="21137ECA" w:rsidR="00765803" w:rsidRDefault="00C76BE9" w:rsidP="00765803">
      <w:pPr>
        <w:pStyle w:val="NormalWeb"/>
        <w:spacing w:before="62" w:after="62" w:line="360" w:lineRule="auto"/>
        <w:rPr>
          <w:rFonts w:ascii="Calibri" w:hAnsi="Calibri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N°</w:t>
      </w:r>
      <w:r w:rsidR="00765803" w:rsidRPr="00765803">
        <w:rPr>
          <w:rFonts w:ascii="Arial Narrow" w:hAnsi="Arial Narrow"/>
          <w:sz w:val="22"/>
          <w:szCs w:val="22"/>
        </w:rPr>
        <w:t xml:space="preserve"> do documento referente à anuência</w:t>
      </w:r>
      <w:r w:rsidR="00A7321D">
        <w:rPr>
          <w:rFonts w:ascii="Arial Narrow" w:hAnsi="Arial Narrow"/>
          <w:sz w:val="22"/>
          <w:szCs w:val="22"/>
        </w:rPr>
        <w:t xml:space="preserve">, </w:t>
      </w:r>
      <w:r w:rsidR="00A7321D" w:rsidRPr="00E24B54">
        <w:rPr>
          <w:rFonts w:ascii="Arial Narrow" w:hAnsi="Arial Narrow"/>
          <w:sz w:val="22"/>
          <w:szCs w:val="22"/>
        </w:rPr>
        <w:t>caso aplicável</w:t>
      </w:r>
      <w:r w:rsidR="00E24B54" w:rsidRPr="00E24B54">
        <w:rPr>
          <w:rFonts w:ascii="Arial Narrow" w:hAnsi="Arial Narrow"/>
          <w:sz w:val="22"/>
          <w:szCs w:val="22"/>
        </w:rPr>
        <w:t>, considerando a Resolução Consema nº 003</w:t>
      </w:r>
      <w:r w:rsidR="00E24B54">
        <w:rPr>
          <w:rFonts w:ascii="Arial Narrow" w:hAnsi="Arial Narrow"/>
          <w:sz w:val="22"/>
          <w:szCs w:val="22"/>
        </w:rPr>
        <w:t>/2022</w:t>
      </w:r>
      <w:r w:rsidR="006279BC">
        <w:rPr>
          <w:rFonts w:ascii="Arial Narrow" w:hAnsi="Arial Narrow"/>
          <w:sz w:val="22"/>
          <w:szCs w:val="22"/>
        </w:rPr>
        <w:t>,</w:t>
      </w:r>
      <w:r w:rsidR="00AF48AA">
        <w:rPr>
          <w:rFonts w:ascii="Arial Narrow" w:hAnsi="Arial Narrow"/>
          <w:sz w:val="22"/>
          <w:szCs w:val="22"/>
        </w:rPr>
        <w:t xml:space="preserve"> </w:t>
      </w:r>
      <w:r w:rsidR="00AF48AA" w:rsidRPr="00AF48AA">
        <w:rPr>
          <w:rFonts w:ascii="Arial Narrow" w:hAnsi="Arial Narrow" w:cs="Arial"/>
          <w:color w:val="000000"/>
          <w:sz w:val="22"/>
          <w:szCs w:val="22"/>
          <w:lang w:val="pt-PT"/>
        </w:rPr>
        <w:t>ou a que vier a substitui-</w:t>
      </w:r>
      <w:proofErr w:type="gramStart"/>
      <w:r w:rsidR="00AF48AA" w:rsidRPr="00AF48AA">
        <w:rPr>
          <w:rFonts w:ascii="Arial Narrow" w:hAnsi="Arial Narrow" w:cs="Arial"/>
          <w:color w:val="000000"/>
          <w:sz w:val="22"/>
          <w:szCs w:val="22"/>
          <w:lang w:val="pt-PT"/>
        </w:rPr>
        <w:t>la</w:t>
      </w:r>
      <w:r w:rsidR="00765803" w:rsidRPr="00AF48AA">
        <w:rPr>
          <w:rFonts w:ascii="Arial Narrow" w:hAnsi="Arial Narrow"/>
          <w:sz w:val="22"/>
          <w:szCs w:val="22"/>
        </w:rPr>
        <w:t>:_</w:t>
      </w:r>
      <w:proofErr w:type="gramEnd"/>
      <w:r w:rsidR="00765803" w:rsidRPr="00AF48AA">
        <w:rPr>
          <w:rFonts w:ascii="Arial Narrow" w:hAnsi="Arial Narrow"/>
          <w:sz w:val="22"/>
          <w:szCs w:val="22"/>
        </w:rPr>
        <w:t>______________________________________</w:t>
      </w:r>
      <w:r w:rsidR="00E24B54" w:rsidRPr="00AF48AA">
        <w:rPr>
          <w:rFonts w:ascii="Arial Narrow" w:hAnsi="Arial Narrow"/>
          <w:sz w:val="22"/>
          <w:szCs w:val="22"/>
        </w:rPr>
        <w:t>______________________</w:t>
      </w:r>
      <w:r w:rsidR="00AF48AA">
        <w:rPr>
          <w:rFonts w:ascii="Arial Narrow" w:hAnsi="Arial Narrow"/>
          <w:sz w:val="22"/>
          <w:szCs w:val="22"/>
        </w:rPr>
        <w:t>__________</w:t>
      </w:r>
    </w:p>
    <w:p w14:paraId="2168137D" w14:textId="0C5DF899" w:rsidR="00765803" w:rsidRPr="00B00CFD" w:rsidRDefault="00765803" w:rsidP="00765803">
      <w:pPr>
        <w:pStyle w:val="Corpodetexto2"/>
        <w:spacing w:before="120" w:line="360" w:lineRule="auto"/>
        <w:rPr>
          <w:rFonts w:ascii="Calibri" w:hAnsi="Calibri" w:cs="Calibri"/>
          <w:b/>
          <w:i/>
        </w:rPr>
      </w:pPr>
      <w:r w:rsidRPr="00B00CFD">
        <w:rPr>
          <w:rStyle w:val="Fontepargpadro1"/>
          <w:rFonts w:cs="Arial"/>
          <w:b/>
          <w:i/>
          <w:sz w:val="18"/>
          <w:szCs w:val="18"/>
        </w:rPr>
        <w:t xml:space="preserve">Anexar ao final do </w:t>
      </w:r>
      <w:r w:rsidR="001949D7">
        <w:rPr>
          <w:rStyle w:val="Fontepargpadro1"/>
          <w:rFonts w:cs="Arial"/>
          <w:b/>
          <w:i/>
          <w:sz w:val="18"/>
          <w:szCs w:val="18"/>
        </w:rPr>
        <w:t>FTCA</w:t>
      </w:r>
      <w:r w:rsidRPr="00B00CFD">
        <w:rPr>
          <w:rStyle w:val="Fontepargpadro1"/>
          <w:rFonts w:cs="Arial"/>
          <w:b/>
          <w:i/>
          <w:sz w:val="18"/>
          <w:szCs w:val="18"/>
        </w:rPr>
        <w:t xml:space="preserve"> cópia do ofício com a anuência</w:t>
      </w:r>
      <w:r>
        <w:rPr>
          <w:rStyle w:val="Fontepargpadro1"/>
          <w:rFonts w:cs="Arial"/>
          <w:b/>
          <w:i/>
          <w:sz w:val="18"/>
          <w:szCs w:val="18"/>
        </w:rPr>
        <w:t xml:space="preserve"> da Administradora da UC</w:t>
      </w:r>
      <w:r w:rsidRPr="00B00CFD">
        <w:rPr>
          <w:rStyle w:val="Fontepargpadro1"/>
          <w:rFonts w:cs="Arial"/>
          <w:b/>
          <w:i/>
          <w:sz w:val="18"/>
          <w:szCs w:val="18"/>
        </w:rPr>
        <w:t>.</w:t>
      </w:r>
    </w:p>
    <w:p w14:paraId="71F33766" w14:textId="4389D57D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7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residência no entorno?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 xml:space="preserve">Sim </w:t>
      </w:r>
      <w:r>
        <w:rPr>
          <w:rFonts w:ascii="Arial Narrow" w:hAnsi="Arial Narrow"/>
          <w:color w:val="000000"/>
          <w:sz w:val="22"/>
          <w:szCs w:val="22"/>
        </w:rPr>
        <w:t xml:space="preserve">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C76BE9">
        <w:rPr>
          <w:rFonts w:ascii="Arial Narrow" w:hAnsi="Arial Narrow"/>
          <w:color w:val="000000"/>
          <w:sz w:val="22"/>
          <w:szCs w:val="22"/>
        </w:rPr>
        <w:t>D</w:t>
      </w:r>
      <w:r w:rsidRPr="000E1CFC">
        <w:rPr>
          <w:rFonts w:ascii="Arial Narrow" w:hAnsi="Arial Narrow"/>
          <w:color w:val="000000"/>
          <w:sz w:val="22"/>
          <w:szCs w:val="22"/>
        </w:rPr>
        <w:t>istância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da residência mais próxima</w:t>
      </w:r>
      <w:r w:rsidRPr="000E1CFC">
        <w:rPr>
          <w:rFonts w:ascii="Arial Narrow" w:hAnsi="Arial Narrow"/>
          <w:color w:val="000000"/>
          <w:sz w:val="22"/>
          <w:szCs w:val="22"/>
        </w:rPr>
        <w:t>? ____________ m</w:t>
      </w:r>
    </w:p>
    <w:p w14:paraId="1AA1381F" w14:textId="5EB0B7F5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8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corpos d’água na área útil?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Sim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proofErr w:type="gramStart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Não</w:t>
      </w:r>
      <w:proofErr w:type="gramEnd"/>
      <w:r w:rsidRPr="000E1CFC">
        <w:rPr>
          <w:rFonts w:ascii="Arial Narrow" w:hAnsi="Arial Narrow"/>
          <w:color w:val="000000"/>
          <w:sz w:val="22"/>
          <w:szCs w:val="22"/>
        </w:rPr>
        <w:t xml:space="preserve"> </w:t>
      </w:r>
    </w:p>
    <w:p w14:paraId="35F2BEAD" w14:textId="3FEAA377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9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corpos d’água no entorno?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Sim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proofErr w:type="gramStart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Não</w:t>
      </w:r>
      <w:proofErr w:type="gramEnd"/>
    </w:p>
    <w:p w14:paraId="3C89BC47" w14:textId="095E569D" w:rsidR="000E1CFC" w:rsidRDefault="000E1CFC" w:rsidP="000E1CFC">
      <w:pPr>
        <w:pStyle w:val="NormalWeb"/>
        <w:pBdr>
          <w:bottom w:val="single" w:sz="8" w:space="0" w:color="000000"/>
        </w:pBdr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4.1</w:t>
      </w:r>
      <w:r w:rsidR="001D4960">
        <w:rPr>
          <w:rFonts w:ascii="Arial Narrow" w:hAnsi="Arial Narrow"/>
          <w:b/>
          <w:color w:val="000000"/>
          <w:sz w:val="22"/>
          <w:szCs w:val="22"/>
        </w:rPr>
        <w:t>0</w:t>
      </w:r>
      <w:r w:rsidRPr="000E1CFC">
        <w:rPr>
          <w:rFonts w:ascii="Arial Narrow" w:hAnsi="Arial Narrow"/>
          <w:b/>
          <w:color w:val="000000"/>
          <w:sz w:val="22"/>
          <w:szCs w:val="22"/>
        </w:rPr>
        <w:t>. Relevo geral da área útil: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plano a suave ondulado</w:t>
      </w:r>
      <w:r>
        <w:rPr>
          <w:rFonts w:ascii="Calibri" w:hAnsi="Calibri"/>
          <w:color w:val="000000"/>
          <w:sz w:val="22"/>
          <w:szCs w:val="22"/>
        </w:rPr>
        <w:t xml:space="preserve"> (0 a 8%)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ondulado</w:t>
      </w:r>
      <w:r>
        <w:rPr>
          <w:rFonts w:ascii="Calibri" w:hAnsi="Calibri"/>
          <w:color w:val="000000"/>
          <w:sz w:val="22"/>
          <w:szCs w:val="22"/>
        </w:rPr>
        <w:t xml:space="preserve"> (8</w:t>
      </w:r>
      <w:r w:rsidRPr="00E83671">
        <w:rPr>
          <w:rFonts w:ascii="Calibri" w:hAnsi="Calibri"/>
          <w:color w:val="000000"/>
          <w:position w:val="7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a 20%)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forte-ondulado (20-30%)</w:t>
      </w:r>
      <w:r>
        <w:rPr>
          <w:rFonts w:ascii="Arial Narrow" w:hAnsi="Arial Narrow"/>
          <w:color w:val="000000"/>
          <w:sz w:val="22"/>
          <w:szCs w:val="22"/>
        </w:rPr>
        <w:t xml:space="preserve">  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montanhoso (30-45%)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escarpado (acima de 45%)</w:t>
      </w:r>
    </w:p>
    <w:p w14:paraId="77DF1403" w14:textId="77777777" w:rsidR="000E1CFC" w:rsidRPr="000E1CFC" w:rsidRDefault="000E1CFC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/>
          <w:b/>
          <w:sz w:val="10"/>
          <w:szCs w:val="10"/>
        </w:rPr>
      </w:pPr>
    </w:p>
    <w:p w14:paraId="7C362382" w14:textId="518F0C7E" w:rsidR="001B5A1F" w:rsidRDefault="000E1CFC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>
        <w:rPr>
          <w:rFonts w:ascii="Arial Narrow" w:hAnsi="Arial Narrow"/>
          <w:b/>
        </w:rPr>
        <w:t>5. CARACTERIZAÇÃO AMBIENTAL DA ATIVIDADE</w:t>
      </w:r>
    </w:p>
    <w:p w14:paraId="6A60994F" w14:textId="39AE4E79" w:rsidR="000E1CFC" w:rsidRPr="000E1CFC" w:rsidRDefault="00DC1C2C" w:rsidP="000E1CFC">
      <w:pPr>
        <w:spacing w:after="0"/>
        <w:jc w:val="both"/>
        <w:rPr>
          <w:rFonts w:ascii="Arial Narrow" w:hAnsi="Arial Narrow" w:cs="Calibri"/>
          <w:b/>
          <w:u w:val="single"/>
        </w:rPr>
      </w:pPr>
      <w:r>
        <w:rPr>
          <w:rFonts w:ascii="Arial Narrow" w:hAnsi="Arial Narrow" w:cs="Calibri"/>
          <w:b/>
          <w:u w:val="single"/>
        </w:rPr>
        <w:t>5.1</w:t>
      </w:r>
      <w:r w:rsidR="000E1CFC" w:rsidRPr="000E1CFC">
        <w:rPr>
          <w:rFonts w:ascii="Arial Narrow" w:hAnsi="Arial Narrow" w:cs="Calibri"/>
          <w:b/>
          <w:u w:val="single"/>
        </w:rPr>
        <w:t>. Informações sobre a atividade:</w:t>
      </w:r>
    </w:p>
    <w:p w14:paraId="63C8E9F2" w14:textId="72CA338B" w:rsidR="000E1CFC" w:rsidRPr="00DC1C2C" w:rsidRDefault="000E1CFC" w:rsidP="000E1CFC">
      <w:pPr>
        <w:pStyle w:val="Corpodetexto2"/>
        <w:spacing w:before="120" w:line="360" w:lineRule="auto"/>
        <w:rPr>
          <w:rFonts w:ascii="Arial Narrow" w:hAnsi="Arial Narrow"/>
        </w:rPr>
      </w:pPr>
      <w:r w:rsidRPr="000E1CFC">
        <w:rPr>
          <w:rFonts w:ascii="Arial Narrow" w:hAnsi="Arial Narrow" w:cs="Calibri"/>
          <w:b/>
        </w:rPr>
        <w:t>Detalhar a atividade efetivamente desenvolvida no empreendimento:</w:t>
      </w:r>
      <w:r w:rsidRPr="000E1CFC">
        <w:rPr>
          <w:rFonts w:ascii="Arial Narrow" w:hAnsi="Arial Narrow" w:cs="Calibri"/>
        </w:rPr>
        <w:t xml:space="preserve"> __________________________________________________________________________________________________________________________________________________________________________________</w:t>
      </w:r>
    </w:p>
    <w:p w14:paraId="2DC3DA5B" w14:textId="0ABA3D51" w:rsidR="000E1CFC" w:rsidRPr="00DC1C2C" w:rsidRDefault="00DC1C2C" w:rsidP="00DC1C2C">
      <w:pPr>
        <w:rPr>
          <w:rFonts w:ascii="Arial Narrow" w:hAnsi="Arial Narrow"/>
          <w:b/>
          <w:bCs/>
        </w:rPr>
      </w:pPr>
      <w:r w:rsidRPr="00DC1C2C">
        <w:rPr>
          <w:rFonts w:ascii="Arial Narrow" w:hAnsi="Arial Narrow"/>
          <w:b/>
          <w:bCs/>
        </w:rPr>
        <w:t>Área total (ATO) em m²:</w:t>
      </w:r>
      <w:r>
        <w:rPr>
          <w:rFonts w:ascii="Arial Narrow" w:hAnsi="Arial Narrow"/>
          <w:b/>
          <w:bCs/>
        </w:rPr>
        <w:t xml:space="preserve"> ___________</w:t>
      </w:r>
    </w:p>
    <w:p w14:paraId="4D9CAF0C" w14:textId="77777777" w:rsidR="000E1CFC" w:rsidRPr="000E1CFC" w:rsidRDefault="000E1CFC" w:rsidP="000E1CF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Quantidade de lotes desmembrados ao final da atividade:______________</w:t>
      </w:r>
    </w:p>
    <w:p w14:paraId="0EF43EF9" w14:textId="77777777" w:rsidR="000E1CFC" w:rsidRPr="000E1CFC" w:rsidRDefault="000E1CFC" w:rsidP="000E1CF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Lote de menor área: ________________________</w:t>
      </w:r>
    </w:p>
    <w:p w14:paraId="390AF680" w14:textId="25CEFB08" w:rsidR="000E1CFC" w:rsidRDefault="000E1CFC" w:rsidP="00DC1C2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Indicação das vias existentes e dos loteamentos próximos:________________________________</w:t>
      </w:r>
    </w:p>
    <w:p w14:paraId="48C1215A" w14:textId="77777777" w:rsidR="00DC1C2C" w:rsidRPr="00DC1C2C" w:rsidRDefault="00DC1C2C" w:rsidP="00DC1C2C">
      <w:pPr>
        <w:pStyle w:val="Corpodetexto2"/>
        <w:spacing w:before="120" w:line="360" w:lineRule="auto"/>
        <w:rPr>
          <w:rFonts w:ascii="Arial Narrow" w:hAnsi="Arial Narrow" w:cs="Calibri"/>
          <w:b/>
          <w:sz w:val="10"/>
          <w:szCs w:val="10"/>
        </w:rPr>
      </w:pPr>
    </w:p>
    <w:p w14:paraId="749F5135" w14:textId="7CA915C3" w:rsidR="000E1CFC" w:rsidRPr="00763EE5" w:rsidRDefault="001D4960" w:rsidP="000E1CFC">
      <w:pPr>
        <w:pStyle w:val="Corpodetexto2"/>
        <w:spacing w:before="120" w:line="360" w:lineRule="auto"/>
        <w:rPr>
          <w:rFonts w:cs="Calibri"/>
        </w:rPr>
      </w:pPr>
      <w:r>
        <w:rPr>
          <w:rFonts w:ascii="Arial Narrow" w:hAnsi="Arial Narrow" w:cs="Calibri"/>
          <w:b/>
        </w:rPr>
        <w:t xml:space="preserve">6.1. </w:t>
      </w:r>
      <w:r w:rsidR="000E1CFC" w:rsidRPr="000E1CFC">
        <w:rPr>
          <w:rFonts w:ascii="Arial Narrow" w:hAnsi="Arial Narrow" w:cs="Calibri"/>
          <w:b/>
        </w:rPr>
        <w:t>Existe na gleba, ou em parte dela, terrenos alagadiços e sujeitos as inundações?</w:t>
      </w:r>
      <w:r w:rsidR="000E1CFC" w:rsidRPr="000E1CFC">
        <w:rPr>
          <w:rFonts w:ascii="Arial Narrow" w:hAnsi="Arial Narrow" w:cs="Calibri"/>
        </w:rPr>
        <w:t xml:space="preserve"> </w:t>
      </w:r>
      <w:r w:rsidR="000E1CFC">
        <w:rPr>
          <w:rFonts w:ascii="Webdings" w:eastAsia="Webdings" w:hAnsi="Webdings" w:cs="Webdings"/>
        </w:rPr>
        <w:t></w:t>
      </w:r>
      <w:r w:rsidR="000E1CFC" w:rsidRPr="00763EE5">
        <w:rPr>
          <w:rFonts w:cs="Calibri"/>
        </w:rPr>
        <w:t xml:space="preserve"> </w:t>
      </w:r>
      <w:r w:rsidR="000E1CFC" w:rsidRPr="00DC1C2C">
        <w:rPr>
          <w:rFonts w:ascii="Arial Narrow" w:hAnsi="Arial Narrow" w:cs="Calibri"/>
        </w:rPr>
        <w:t>Sim</w:t>
      </w:r>
      <w:r w:rsidR="000E1CFC" w:rsidRPr="00763EE5">
        <w:rPr>
          <w:rFonts w:cs="Calibri"/>
        </w:rPr>
        <w:t xml:space="preserve"> </w:t>
      </w:r>
      <w:r w:rsidR="00DC1C2C">
        <w:rPr>
          <w:rFonts w:cs="Calibri"/>
        </w:rPr>
        <w:t xml:space="preserve">  </w:t>
      </w:r>
      <w:r w:rsidR="000E1CFC">
        <w:rPr>
          <w:rFonts w:ascii="Webdings" w:eastAsia="Webdings" w:hAnsi="Webdings" w:cs="Webdings"/>
        </w:rPr>
        <w:t></w:t>
      </w:r>
      <w:r w:rsidR="000E1CFC" w:rsidRPr="00763EE5">
        <w:rPr>
          <w:rFonts w:cs="Calibri"/>
        </w:rPr>
        <w:t xml:space="preserve"> </w:t>
      </w:r>
      <w:r w:rsidR="000E1CFC" w:rsidRPr="00DC1C2C">
        <w:rPr>
          <w:rFonts w:ascii="Arial Narrow" w:hAnsi="Arial Narrow" w:cs="Calibri"/>
        </w:rPr>
        <w:t>Não</w:t>
      </w:r>
      <w:r w:rsidR="000E1CFC" w:rsidRPr="00763EE5">
        <w:rPr>
          <w:rFonts w:cs="Calibri"/>
        </w:rPr>
        <w:t xml:space="preserve"> </w:t>
      </w:r>
    </w:p>
    <w:p w14:paraId="1EFB4DC0" w14:textId="77777777" w:rsidR="000E1CFC" w:rsidRPr="00DC1C2C" w:rsidRDefault="000E1CFC" w:rsidP="000E1CFC">
      <w:pPr>
        <w:pStyle w:val="Corpodetexto2"/>
        <w:spacing w:before="120" w:line="360" w:lineRule="auto"/>
        <w:rPr>
          <w:rFonts w:ascii="Arial Narrow" w:hAnsi="Arial Narrow" w:cs="Calibri"/>
        </w:rPr>
      </w:pPr>
      <w:r w:rsidRPr="00DC1C2C">
        <w:rPr>
          <w:rFonts w:ascii="Arial Narrow" w:hAnsi="Arial Narrow" w:cs="Calibri"/>
        </w:rPr>
        <w:t xml:space="preserve"> Se sim. Especificar/caracterizar:_________________________________________________________</w:t>
      </w:r>
    </w:p>
    <w:p w14:paraId="29E27D04" w14:textId="38688C5B" w:rsidR="000E1CFC" w:rsidRDefault="000E1CFC" w:rsidP="000E1CFC">
      <w:pPr>
        <w:pStyle w:val="Corpodetexto2"/>
        <w:spacing w:before="120" w:line="360" w:lineRule="auto"/>
        <w:rPr>
          <w:rFonts w:cs="Calibri"/>
        </w:rPr>
      </w:pPr>
      <w:r w:rsidRPr="00DC1C2C">
        <w:rPr>
          <w:rFonts w:ascii="Arial Narrow" w:hAnsi="Arial Narrow" w:cs="Calibri"/>
          <w:b/>
        </w:rPr>
        <w:t>Se sim, há previsão de execução de drenagem?</w:t>
      </w:r>
      <w:r w:rsidRPr="00763EE5">
        <w:rPr>
          <w:rFonts w:cs="Calibri"/>
        </w:rPr>
        <w:t xml:space="preserve"> </w:t>
      </w:r>
      <w:r>
        <w:rPr>
          <w:rFonts w:ascii="Webdings" w:eastAsia="Webdings" w:hAnsi="Webdings" w:cs="Webdings"/>
        </w:rPr>
        <w:t></w:t>
      </w:r>
      <w:r>
        <w:rPr>
          <w:rFonts w:ascii="Calibri" w:hAnsi="Calibri" w:cs="Calibri"/>
        </w:rPr>
        <w:t xml:space="preserve"> </w:t>
      </w:r>
      <w:r w:rsidRPr="00DC1C2C">
        <w:rPr>
          <w:rFonts w:ascii="Arial Narrow" w:hAnsi="Arial Narrow" w:cs="Calibri"/>
        </w:rPr>
        <w:t>Sim</w:t>
      </w:r>
      <w:r w:rsidRPr="00763EE5">
        <w:rPr>
          <w:rFonts w:cs="Calibri"/>
        </w:rPr>
        <w:t xml:space="preserve"> </w:t>
      </w:r>
      <w:r w:rsidR="00DC1C2C">
        <w:rPr>
          <w:rFonts w:cs="Calibri"/>
        </w:rPr>
        <w:t xml:space="preserve">   </w:t>
      </w:r>
      <w:r>
        <w:rPr>
          <w:rFonts w:ascii="Webdings" w:eastAsia="Webdings" w:hAnsi="Webdings" w:cs="Webdings"/>
        </w:rPr>
        <w:t></w:t>
      </w:r>
      <w:r>
        <w:rPr>
          <w:rFonts w:ascii="Calibri" w:hAnsi="Calibri" w:cs="Calibri"/>
        </w:rPr>
        <w:t xml:space="preserve"> </w:t>
      </w:r>
      <w:r w:rsidRPr="00763EE5">
        <w:rPr>
          <w:rFonts w:cs="Calibri"/>
        </w:rPr>
        <w:t xml:space="preserve"> </w:t>
      </w:r>
      <w:r w:rsidRPr="00DC1C2C">
        <w:rPr>
          <w:rFonts w:ascii="Arial Narrow" w:hAnsi="Arial Narrow" w:cs="Calibri"/>
        </w:rPr>
        <w:t xml:space="preserve">Não </w:t>
      </w:r>
    </w:p>
    <w:p w14:paraId="3AE4777B" w14:textId="70E2DA1E" w:rsidR="00765803" w:rsidRDefault="000E1CFC" w:rsidP="000E1CFC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 w:rsidRPr="00DC1C2C">
        <w:rPr>
          <w:rFonts w:ascii="Arial Narrow" w:hAnsi="Arial Narrow"/>
        </w:rPr>
        <w:t>Outra solução especifica:</w:t>
      </w:r>
      <w:r w:rsidRPr="00AD5465">
        <w:rPr>
          <w:rFonts w:ascii="Calibri" w:hAnsi="Calibri"/>
        </w:rPr>
        <w:t xml:space="preserve"> _______________________________</w:t>
      </w:r>
      <w:r>
        <w:rPr>
          <w:rFonts w:ascii="Calibri" w:hAnsi="Calibri"/>
        </w:rPr>
        <w:t>________________________________</w:t>
      </w:r>
    </w:p>
    <w:p w14:paraId="4AB870E1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56BA8935" w14:textId="2159C5A9" w:rsidR="001949D7" w:rsidRPr="001949D7" w:rsidRDefault="001D4960" w:rsidP="001949D7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>
        <w:rPr>
          <w:rFonts w:ascii="Arial Narrow" w:hAnsi="Arial Narrow" w:cs="Calibri"/>
          <w:b/>
        </w:rPr>
        <w:t xml:space="preserve">6.2. </w:t>
      </w:r>
      <w:r w:rsidR="001949D7" w:rsidRPr="001949D7">
        <w:rPr>
          <w:rFonts w:ascii="Arial Narrow" w:hAnsi="Arial Narrow" w:cs="Calibri"/>
          <w:b/>
        </w:rPr>
        <w:t>A gleba, ou parte dela, apresenta DECLIVIDADE igual ou superior a 30% (trinta por cento)?</w:t>
      </w:r>
    </w:p>
    <w:p w14:paraId="4D2EAC1E" w14:textId="37B48B40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 w:rsidRPr="00C41A2F">
        <w:rPr>
          <w:rFonts w:ascii="Calibri" w:hAnsi="Calibri" w:cs="Calibri"/>
          <w:sz w:val="22"/>
          <w:szCs w:val="22"/>
        </w:rPr>
        <w:t xml:space="preserve"> </w:t>
      </w:r>
      <w:r w:rsidRPr="001949D7">
        <w:rPr>
          <w:rFonts w:ascii="Arial Narrow" w:hAnsi="Arial Narrow" w:cs="Calibri"/>
          <w:sz w:val="22"/>
          <w:szCs w:val="22"/>
        </w:rPr>
        <w:t>Sim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. </w:t>
      </w:r>
      <w:r w:rsidRPr="001949D7">
        <w:rPr>
          <w:rStyle w:val="Fontepargpadro1"/>
          <w:rFonts w:ascii="Arial Narrow" w:hAnsi="Arial Narrow" w:cs="Arial"/>
          <w:bCs/>
          <w:sz w:val="22"/>
          <w:szCs w:val="22"/>
        </w:rPr>
        <w:t>A declividade máxima é:____________%. Neste caso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, </w:t>
      </w:r>
      <w:r w:rsidRPr="001949D7">
        <w:rPr>
          <w:rStyle w:val="Fontepargpadro1"/>
          <w:rFonts w:ascii="Arial Narrow" w:hAnsi="Arial Narrow" w:cs="Arial"/>
          <w:sz w:val="22"/>
          <w:szCs w:val="22"/>
          <w:u w:val="single"/>
        </w:rPr>
        <w:t xml:space="preserve">anexar junto a este </w:t>
      </w:r>
      <w:r>
        <w:rPr>
          <w:rStyle w:val="Fontepargpadro1"/>
          <w:rFonts w:ascii="Arial Narrow" w:hAnsi="Arial Narrow" w:cs="Arial"/>
          <w:sz w:val="22"/>
          <w:szCs w:val="22"/>
          <w:u w:val="single"/>
        </w:rPr>
        <w:t>FTCA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 o documento contendo as diretrizes e exigências específicas definidas pela Prefeitura Municipal de </w:t>
      </w:r>
      <w:r w:rsidR="003F7021">
        <w:rPr>
          <w:rStyle w:val="Fontepargpadro1"/>
          <w:rFonts w:ascii="Arial Narrow" w:hAnsi="Arial Narrow" w:cs="Arial"/>
          <w:sz w:val="22"/>
          <w:szCs w:val="22"/>
        </w:rPr>
        <w:t>Sooretama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 para ocupação em áreas de grande declividade.</w:t>
      </w:r>
    </w:p>
    <w:p w14:paraId="128DD57D" w14:textId="77777777" w:rsidR="001949D7" w:rsidRDefault="001949D7" w:rsidP="001949D7">
      <w:pPr>
        <w:pStyle w:val="Corpodetexto2"/>
        <w:spacing w:before="120" w:line="360" w:lineRule="auto"/>
        <w:rPr>
          <w:rFonts w:ascii="Arial Narrow" w:hAnsi="Arial Narrow" w:cs="Calibri"/>
        </w:rPr>
      </w:pPr>
      <w:r>
        <w:rPr>
          <w:rFonts w:ascii="Webdings" w:eastAsia="Webdings" w:hAnsi="Webdings" w:cs="Webdings"/>
        </w:rPr>
        <w:t></w:t>
      </w:r>
      <w:r w:rsidRPr="00AD5465">
        <w:rPr>
          <w:rFonts w:ascii="Calibri" w:hAnsi="Calibri" w:cs="Calibri"/>
        </w:rPr>
        <w:t xml:space="preserve"> </w:t>
      </w:r>
      <w:r w:rsidRPr="001949D7">
        <w:rPr>
          <w:rFonts w:ascii="Arial Narrow" w:hAnsi="Arial Narrow" w:cs="Calibri"/>
        </w:rPr>
        <w:t>Não</w:t>
      </w:r>
    </w:p>
    <w:p w14:paraId="00D962CE" w14:textId="77777777" w:rsidR="001D4960" w:rsidRDefault="001D4960" w:rsidP="001949D7">
      <w:pPr>
        <w:pStyle w:val="Corpodetexto2"/>
        <w:spacing w:before="120" w:line="360" w:lineRule="auto"/>
        <w:rPr>
          <w:rFonts w:ascii="Calibri" w:hAnsi="Calibri" w:cs="Calibri"/>
        </w:rPr>
      </w:pPr>
    </w:p>
    <w:p w14:paraId="6643E709" w14:textId="73D8A4F0" w:rsidR="001949D7" w:rsidRPr="001949D7" w:rsidRDefault="001D4960" w:rsidP="001949D7">
      <w:pPr>
        <w:pStyle w:val="Corpodetexto21"/>
        <w:spacing w:before="120" w:after="12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lastRenderedPageBreak/>
        <w:t xml:space="preserve">6.3 </w:t>
      </w:r>
      <w:r w:rsidR="001949D7" w:rsidRPr="001949D7">
        <w:rPr>
          <w:rFonts w:ascii="Arial Narrow" w:hAnsi="Arial Narrow" w:cs="Arial"/>
          <w:b/>
          <w:sz w:val="22"/>
          <w:szCs w:val="22"/>
        </w:rPr>
        <w:t>São necessárias intervenções/obras na área para viabilizar o acesso ou a disponibilização de infraestrutura às glebas a serem parceladas?</w:t>
      </w:r>
    </w:p>
    <w:p w14:paraId="5603412D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1EF91728" w14:textId="38DFDC62" w:rsidR="001043F1" w:rsidRPr="001D4960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8"/>
          <w:szCs w:val="18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 Especificar:</w:t>
      </w:r>
      <w:r w:rsidRPr="00A300D3">
        <w:rPr>
          <w:rStyle w:val="Fontepargpadro1"/>
          <w:rFonts w:cs="Arial"/>
          <w:sz w:val="18"/>
          <w:szCs w:val="18"/>
        </w:rPr>
        <w:t xml:space="preserve"> _____________________________________________________</w:t>
      </w:r>
      <w:r>
        <w:rPr>
          <w:rStyle w:val="Fontepargpadro1"/>
          <w:rFonts w:cs="Arial"/>
          <w:sz w:val="18"/>
          <w:szCs w:val="18"/>
        </w:rPr>
        <w:t>__________________</w:t>
      </w:r>
    </w:p>
    <w:p w14:paraId="1944A6B8" w14:textId="77777777" w:rsidR="001043F1" w:rsidRPr="001949D7" w:rsidRDefault="001043F1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0"/>
          <w:szCs w:val="10"/>
        </w:rPr>
      </w:pPr>
    </w:p>
    <w:p w14:paraId="1C59510B" w14:textId="16EF7C07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6.4. </w:t>
      </w:r>
      <w:r w:rsidR="001949D7" w:rsidRPr="001949D7">
        <w:rPr>
          <w:rFonts w:ascii="Arial Narrow" w:hAnsi="Arial Narrow" w:cs="Arial"/>
          <w:b/>
          <w:sz w:val="22"/>
          <w:szCs w:val="22"/>
        </w:rPr>
        <w:t>Do desmembramento resultará algum terreno encravado, sem saída direta para via ou logradouro público?</w:t>
      </w:r>
    </w:p>
    <w:p w14:paraId="2986E040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11130145" w14:textId="79BC9956" w:rsidR="001949D7" w:rsidRPr="001043F1" w:rsidRDefault="001949D7" w:rsidP="001043F1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8"/>
          <w:szCs w:val="18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6E4B2FB9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Webdings" w:eastAsia="Webdings" w:hAnsi="Webdings" w:cs="Webdings"/>
          <w:sz w:val="22"/>
          <w:szCs w:val="22"/>
        </w:rPr>
      </w:pPr>
    </w:p>
    <w:p w14:paraId="212469B8" w14:textId="7BAA98F1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Style w:val="Fontepargpadro1"/>
          <w:rFonts w:ascii="Arial Narrow" w:hAnsi="Arial Narrow" w:cs="Arial"/>
          <w:b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6.5.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O terreno a ser desmembrado está parcial ou totalmente inserido em faixas de domínio público de rodovias, ferrovias, linha de transmissão de energia elétrica de alta tensão ou dutos?</w:t>
      </w:r>
    </w:p>
    <w:p w14:paraId="0CF86D6C" w14:textId="77777777" w:rsidR="001949D7" w:rsidRPr="003D05E9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27FDEF32" w14:textId="2B93ACED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</w:t>
      </w:r>
      <w:r w:rsidR="00047A38">
        <w:rPr>
          <w:rStyle w:val="Fontepargpadro1"/>
          <w:rFonts w:ascii="Arial Narrow" w:hAnsi="Arial Narrow" w:cs="Arial"/>
          <w:sz w:val="22"/>
          <w:szCs w:val="22"/>
        </w:rPr>
        <w:t xml:space="preserve">.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Estamos cientes de que será obrigatória a reserva de faixa</w:t>
      </w:r>
      <w:r w:rsidR="00047A38">
        <w:rPr>
          <w:rStyle w:val="Fontepargpadro1"/>
          <w:rFonts w:ascii="Arial Narrow" w:hAnsi="Arial Narrow" w:cs="Arial"/>
          <w:sz w:val="22"/>
          <w:szCs w:val="22"/>
        </w:rPr>
        <w:t xml:space="preserve"> de domínio conforme legislação vigente, seja municipal, estadual ou federal;</w:t>
      </w:r>
    </w:p>
    <w:p w14:paraId="7F4E0EA7" w14:textId="77777777" w:rsidR="001043F1" w:rsidRPr="001043F1" w:rsidRDefault="001043F1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</w:p>
    <w:p w14:paraId="53CE29E1" w14:textId="76652C32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6.6.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abastecimento de água potável?</w:t>
      </w:r>
    </w:p>
    <w:p w14:paraId="272978FA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7D12D94C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57272794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cs="Arial"/>
          <w:sz w:val="18"/>
          <w:szCs w:val="18"/>
        </w:rPr>
      </w:pPr>
    </w:p>
    <w:p w14:paraId="1426330F" w14:textId="46698523" w:rsidR="001949D7" w:rsidRPr="007702E8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Calibri Light"/>
          <w:b/>
          <w:sz w:val="22"/>
          <w:szCs w:val="22"/>
        </w:rPr>
      </w:pPr>
      <w:r>
        <w:rPr>
          <w:rStyle w:val="Fontepargpadro1"/>
          <w:rFonts w:ascii="Arial Narrow" w:hAnsi="Arial Narrow" w:cs="Calibri Light"/>
          <w:b/>
          <w:sz w:val="22"/>
          <w:szCs w:val="22"/>
        </w:rPr>
        <w:t xml:space="preserve">6.7. </w:t>
      </w:r>
      <w:r w:rsidR="001949D7" w:rsidRPr="007702E8">
        <w:rPr>
          <w:rStyle w:val="Fontepargpadro1"/>
          <w:rFonts w:ascii="Arial Narrow" w:hAnsi="Arial Narrow" w:cs="Calibri Light"/>
          <w:b/>
          <w:sz w:val="22"/>
          <w:szCs w:val="22"/>
        </w:rPr>
        <w:t>A área é atendida por sistema de coleta, tratamento e disposição de esgoto sanitário?</w:t>
      </w:r>
    </w:p>
    <w:p w14:paraId="18817535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397A32EB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200031D9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Arial Narrow" w:hAnsi="Arial Narrow" w:cs="Arial"/>
          <w:sz w:val="22"/>
          <w:szCs w:val="22"/>
        </w:rPr>
      </w:pPr>
    </w:p>
    <w:p w14:paraId="42850874" w14:textId="0C4F53DB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Style w:val="Fontepargpadro1"/>
          <w:rFonts w:ascii="Arial Narrow" w:hAnsi="Arial Narrow" w:cs="Arial"/>
          <w:b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6.8.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escoamento das águas pluviais?</w:t>
      </w:r>
    </w:p>
    <w:p w14:paraId="04A233F1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5DAF6A4F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 Qual é o sistema de drenagem pluvial existente na área?</w:t>
      </w:r>
    </w:p>
    <w:p w14:paraId="2D8E36A9" w14:textId="77777777" w:rsidR="001949D7" w:rsidRPr="005103E4" w:rsidRDefault="001949D7" w:rsidP="001949D7">
      <w:pPr>
        <w:pStyle w:val="Corpodetexto21"/>
        <w:spacing w:before="120" w:after="120"/>
        <w:rPr>
          <w:rFonts w:ascii="Calibri" w:hAnsi="Calibri" w:cs="Arial"/>
          <w:sz w:val="22"/>
          <w:szCs w:val="22"/>
        </w:rPr>
      </w:pPr>
      <w:r w:rsidRPr="00A300D3">
        <w:rPr>
          <w:rStyle w:val="Fontepargpadro1"/>
          <w:rFonts w:cs="Arial"/>
          <w:sz w:val="18"/>
          <w:szCs w:val="18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Escoamento superficial.</w:t>
      </w:r>
    </w:p>
    <w:p w14:paraId="43D3C2B1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Arial Narrow" w:hAnsi="Arial Narrow" w:cs="Arial"/>
          <w:sz w:val="22"/>
          <w:szCs w:val="22"/>
        </w:rPr>
      </w:pP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Style w:val="Fontepargpadro1"/>
          <w:rFonts w:ascii="Calibri" w:eastAsia="Webdings" w:hAnsi="Calibri" w:cs="Arial"/>
          <w:sz w:val="22"/>
          <w:szCs w:val="22"/>
        </w:rPr>
        <w:t xml:space="preserve">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Rede coletora.</w:t>
      </w:r>
    </w:p>
    <w:p w14:paraId="163F5E1B" w14:textId="3B86565B" w:rsidR="001949D7" w:rsidRPr="005103E4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5103E4">
        <w:rPr>
          <w:rStyle w:val="Fontepargpadro1"/>
          <w:rFonts w:ascii="Calibri" w:hAnsi="Calibri" w:cs="Arial"/>
          <w:sz w:val="22"/>
          <w:szCs w:val="22"/>
        </w:rPr>
        <w:t>Outros. Especificar: ___________________________________________</w:t>
      </w:r>
      <w:r>
        <w:rPr>
          <w:rStyle w:val="Fontepargpadro1"/>
          <w:rFonts w:ascii="Calibri" w:hAnsi="Calibri" w:cs="Arial"/>
          <w:sz w:val="22"/>
          <w:szCs w:val="22"/>
        </w:rPr>
        <w:t>__________</w:t>
      </w:r>
    </w:p>
    <w:p w14:paraId="0F1A35D4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2DCCEB9D" w14:textId="0C91CA00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6.9.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rede de distribuição de energia elétrica?</w:t>
      </w:r>
    </w:p>
    <w:p w14:paraId="2977B071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75875708" w14:textId="6422B322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75779E01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4"/>
          <w:szCs w:val="4"/>
        </w:rPr>
      </w:pPr>
    </w:p>
    <w:p w14:paraId="18F95E46" w14:textId="2677296E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6.10.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coleta e disposição de resíduos sólidos?</w:t>
      </w:r>
    </w:p>
    <w:p w14:paraId="31A27148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3FE0A66E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43605BA4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4"/>
          <w:szCs w:val="4"/>
        </w:rPr>
      </w:pPr>
    </w:p>
    <w:p w14:paraId="285DAA8C" w14:textId="767DC872" w:rsidR="001949D7" w:rsidRPr="001949D7" w:rsidRDefault="001D4960" w:rsidP="001043F1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6.11. </w:t>
      </w:r>
      <w:r w:rsidR="001949D7" w:rsidRPr="001949D7">
        <w:rPr>
          <w:rFonts w:ascii="Arial Narrow" w:hAnsi="Arial Narrow" w:cs="Arial"/>
          <w:b/>
          <w:sz w:val="22"/>
          <w:szCs w:val="22"/>
        </w:rPr>
        <w:t>Está ciente de que se considera desmembramento a subdivisão de gleba em lotes destinados a edificações, com aproveitamento de sistema viário existente, desde que não implique abertura de novas vias e logradouros públicos, nem prolongamento, modificação ou ampliação dos já existentes?</w:t>
      </w:r>
    </w:p>
    <w:p w14:paraId="2C647582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54E0B469" w14:textId="09B688BE" w:rsidR="006B4C4B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30BC8DC6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04A5A28E" w14:textId="39E3F851" w:rsidR="00765803" w:rsidRDefault="006B4C4B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>
        <w:rPr>
          <w:rFonts w:ascii="Arial Narrow" w:hAnsi="Arial Narrow" w:cs="Arial"/>
          <w:b/>
          <w:i/>
          <w:sz w:val="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943E5C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022C8052" w14:textId="09EAA487" w:rsidR="006B4C4B" w:rsidRDefault="001D4960" w:rsidP="006B4C4B">
      <w:pPr>
        <w:spacing w:before="120" w:after="120" w:line="240" w:lineRule="auto"/>
        <w:ind w:right="-1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bCs/>
        </w:rPr>
        <w:t>7</w:t>
      </w:r>
      <w:r w:rsidR="006B4C4B" w:rsidRPr="006B4C4B">
        <w:rPr>
          <w:rFonts w:ascii="Arial Narrow" w:hAnsi="Arial Narrow" w:cs="Arial"/>
        </w:rPr>
        <w:t xml:space="preserve">. </w:t>
      </w:r>
      <w:r w:rsidR="006B4C4B" w:rsidRPr="006B4C4B">
        <w:rPr>
          <w:rFonts w:ascii="Arial Narrow" w:hAnsi="Arial Narrow"/>
          <w:b/>
        </w:rPr>
        <w:t xml:space="preserve">CRITÉRIOS E CONTROLES AMBIENTAIS MÍNIMOS PARA O </w:t>
      </w:r>
      <w:r w:rsidR="006B4C4B">
        <w:rPr>
          <w:rFonts w:ascii="Arial Narrow" w:hAnsi="Arial Narrow"/>
          <w:b/>
        </w:rPr>
        <w:t>DESMEMBRAMENTO:</w:t>
      </w:r>
    </w:p>
    <w:p w14:paraId="55A41C51" w14:textId="77777777" w:rsidR="00D45162" w:rsidRPr="00296E4A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/>
          <w:bCs/>
        </w:rPr>
      </w:pPr>
      <w:r w:rsidRPr="00D45162">
        <w:rPr>
          <w:rFonts w:ascii="Arial Narrow" w:hAnsi="Arial Narrow" w:cs="Arial"/>
          <w:b/>
          <w:bCs/>
        </w:rPr>
        <w:t>a)</w:t>
      </w:r>
      <w:r w:rsidRPr="00D45162">
        <w:rPr>
          <w:rFonts w:ascii="Arial Narrow" w:hAnsi="Arial Narrow" w:cs="Arial"/>
        </w:rPr>
        <w:t xml:space="preserve"> </w:t>
      </w:r>
      <w:r w:rsidR="00D45162" w:rsidRPr="00296E4A">
        <w:rPr>
          <w:rFonts w:ascii="Arial Narrow" w:hAnsi="Arial Narrow" w:cs="Arial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3F3F74C9" w14:textId="55FC9319" w:rsidR="006B4C4B" w:rsidRPr="006B4C4B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b)</w:t>
      </w:r>
      <w:r w:rsidRPr="006B4C4B">
        <w:rPr>
          <w:rFonts w:ascii="Arial Narrow" w:hAnsi="Arial Narrow" w:cs="Arial"/>
          <w:bCs/>
        </w:rPr>
        <w:t xml:space="preserve"> Não implicar em abertura de novas vias e logradouros públicos, nem no prolongamento, modificação ou ampliação dos já existentes;</w:t>
      </w:r>
    </w:p>
    <w:p w14:paraId="007027A7" w14:textId="77777777" w:rsidR="006B4C4B" w:rsidRPr="006B4C4B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c)</w:t>
      </w:r>
      <w:r w:rsidRPr="006B4C4B">
        <w:rPr>
          <w:rFonts w:ascii="Arial Narrow" w:hAnsi="Arial Narrow" w:cs="Arial"/>
          <w:bCs/>
        </w:rPr>
        <w:t xml:space="preserve"> Atender integralmente às exigências da Lei Federal n° 6.766/1979 e Lei Estadual n° 7.943/2004, quando esta se aplicar;</w:t>
      </w:r>
    </w:p>
    <w:p w14:paraId="3A217A39" w14:textId="36720912" w:rsid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d)</w:t>
      </w:r>
      <w:r w:rsidRPr="006B4C4B">
        <w:rPr>
          <w:rFonts w:ascii="Arial Narrow" w:hAnsi="Arial Narrow" w:cs="Arial"/>
          <w:bCs/>
        </w:rPr>
        <w:t xml:space="preserve"> Possuir aprovação municipal dos projetos executados ou a serem executados.</w:t>
      </w:r>
    </w:p>
    <w:p w14:paraId="4ABD36BC" w14:textId="77777777" w:rsid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>_________________________________________________________________________________________</w:t>
      </w:r>
    </w:p>
    <w:p w14:paraId="7AC1C101" w14:textId="77777777" w:rsidR="006B4C4B" w:rsidRP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/>
          <w:b/>
          <w:sz w:val="4"/>
          <w:szCs w:val="4"/>
        </w:rPr>
      </w:pPr>
    </w:p>
    <w:p w14:paraId="510600B7" w14:textId="194EAFE4" w:rsidR="00CC2EAE" w:rsidRPr="006B4C4B" w:rsidRDefault="00F64A82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>
        <w:rPr>
          <w:rFonts w:ascii="Arial Narrow" w:hAnsi="Arial Narrow"/>
          <w:b/>
        </w:rPr>
        <w:t>8</w:t>
      </w:r>
      <w:r w:rsidR="000F490E" w:rsidRPr="006B4C4B">
        <w:rPr>
          <w:rFonts w:ascii="Arial Narrow" w:hAnsi="Arial Narrow"/>
          <w:b/>
        </w:rPr>
        <w:t>.</w:t>
      </w:r>
      <w:r w:rsidR="000F490E" w:rsidRPr="006B4C4B"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="0054774F" w:rsidRPr="006B4C4B">
        <w:rPr>
          <w:rFonts w:ascii="Arial Narrow" w:hAnsi="Arial Narrow"/>
          <w:b/>
        </w:rPr>
        <w:t>R</w:t>
      </w:r>
      <w:r w:rsidR="00CC2EAE" w:rsidRPr="006B4C4B">
        <w:rPr>
          <w:rFonts w:ascii="Arial Narrow" w:hAnsi="Arial Narrow"/>
          <w:b/>
        </w:rPr>
        <w:t>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5"/>
        <w:gridCol w:w="4470"/>
      </w:tblGrid>
      <w:tr w:rsidR="00CC2EAE" w14:paraId="7FF6DC65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6E564DE2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658A01A57A5D4B518AC8C1320E1A5B72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7F812FA0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3C72144A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B8E77DBC1FF34632B9B4648A219B0D89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051F3D2C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1A0CF7AD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 w:rsidR="003E2972"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DF0E4E52B87249479AEA2FA1FF7F28A8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7E8666B6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5FA04EEC1FC14F7999D5B00E1022B2FA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64E43AC8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1A7A6793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AC47D45444954BF59A0AF7514E158DE6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68D82990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22AFF655" w14:textId="77777777" w:rsidR="00CC2EAE" w:rsidRPr="00CC2EAE" w:rsidRDefault="003E2972" w:rsidP="000F49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="00CC2EAE"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6119DCF312F04B7698CC498DB0AA603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5389CF07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3D3CF1DFE6244A2283BF591306E37F5B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0263F651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47BF7A57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65C4D49820C24A9CAAEC0D7B9E9D0207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7C52D35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CD07A50D2BA145AA9CCC549CE811A04F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1EF95B2F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4FED2D68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47C9FA758F6545159520C68816B059E4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58F3E086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7D9F2F6249584B86AAAF95E70653989E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31424BD3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5F2BE021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A44D934B44FF438BA00D73249829F5DB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57639E77" w14:textId="77777777" w:rsidR="00EA6FFE" w:rsidRPr="00B70D8D" w:rsidRDefault="00EA6FFE" w:rsidP="00B802B6">
      <w:pPr>
        <w:spacing w:after="120" w:line="240" w:lineRule="auto"/>
        <w:ind w:left="-142" w:right="96"/>
        <w:jc w:val="both"/>
        <w:rPr>
          <w:rFonts w:ascii="Arial Narrow" w:hAnsi="Arial Narrow"/>
          <w:sz w:val="2"/>
          <w:szCs w:val="2"/>
        </w:rPr>
      </w:pPr>
    </w:p>
    <w:p w14:paraId="2325AB34" w14:textId="77777777" w:rsidR="004175A5" w:rsidRPr="004175A5" w:rsidRDefault="004175A5" w:rsidP="006B4C4B">
      <w:pPr>
        <w:spacing w:after="120" w:line="276" w:lineRule="auto"/>
        <w:ind w:right="-114"/>
        <w:jc w:val="both"/>
        <w:rPr>
          <w:rFonts w:ascii="Arial Narrow" w:hAnsi="Arial Narrow"/>
          <w:sz w:val="6"/>
          <w:szCs w:val="6"/>
        </w:rPr>
      </w:pPr>
    </w:p>
    <w:p w14:paraId="0EBB7D53" w14:textId="099BE87C" w:rsidR="004C6318" w:rsidRPr="00FB5DC3" w:rsidRDefault="002E409F" w:rsidP="00FB5DC3">
      <w:pPr>
        <w:spacing w:line="276" w:lineRule="auto"/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="00FB5DC3"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 w:rsidR="00FB5DC3">
        <w:rPr>
          <w:rFonts w:ascii="Arial Narrow" w:hAnsi="Arial Narrow"/>
        </w:rPr>
        <w:t>Formulário Técnico de Controle Ambiental – FTCA</w:t>
      </w:r>
      <w:r w:rsidR="00FB5DC3"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D65B8B" w14:paraId="673BB54E" w14:textId="77777777" w:rsidTr="00632B26">
        <w:trPr>
          <w:trHeight w:val="1123"/>
        </w:trPr>
        <w:tc>
          <w:tcPr>
            <w:tcW w:w="4577" w:type="dxa"/>
          </w:tcPr>
          <w:p w14:paraId="5E2E143B" w14:textId="77777777" w:rsidR="00246757" w:rsidRDefault="00246757" w:rsidP="00C0529C">
            <w:pPr>
              <w:rPr>
                <w:rFonts w:ascii="Arial Narrow" w:hAnsi="Arial Narrow"/>
              </w:rPr>
            </w:pPr>
          </w:p>
          <w:p w14:paraId="49C39D56" w14:textId="58EEDA00" w:rsidR="00D65B8B" w:rsidRDefault="00D65B8B" w:rsidP="00C0529C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14:paraId="19E0E57A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06C52A38" w14:textId="77777777" w:rsidR="00212143" w:rsidRDefault="00212143" w:rsidP="007D226D">
            <w:pPr>
              <w:rPr>
                <w:rFonts w:ascii="Arial Narrow" w:hAnsi="Arial Narrow"/>
              </w:rPr>
            </w:pPr>
          </w:p>
          <w:p w14:paraId="5D384BCC" w14:textId="2473BA77" w:rsidR="007D226D" w:rsidRPr="00B32480" w:rsidRDefault="007D226D" w:rsidP="007D226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</w:t>
            </w:r>
            <w:r w:rsidR="00212143">
              <w:rPr>
                <w:rFonts w:ascii="Arial Narrow" w:hAnsi="Arial Narrow"/>
              </w:rPr>
              <w:t xml:space="preserve"> Legível do</w:t>
            </w:r>
            <w:r>
              <w:rPr>
                <w:rFonts w:ascii="Arial Narrow" w:hAnsi="Arial Narrow"/>
              </w:rPr>
              <w:t xml:space="preserve"> Representante Legal/Procurador</w:t>
            </w:r>
          </w:p>
          <w:p w14:paraId="53C0C03A" w14:textId="77777777" w:rsidR="007D226D" w:rsidRDefault="007D226D" w:rsidP="007D226D">
            <w:pPr>
              <w:jc w:val="both"/>
              <w:rPr>
                <w:rFonts w:ascii="Arial Narrow" w:hAnsi="Arial Narrow"/>
              </w:rPr>
            </w:pPr>
          </w:p>
          <w:p w14:paraId="249B5939" w14:textId="77777777" w:rsidR="007D226D" w:rsidRDefault="007D226D" w:rsidP="007D226D">
            <w:pPr>
              <w:jc w:val="both"/>
              <w:rPr>
                <w:rFonts w:ascii="Arial Narrow" w:hAnsi="Arial Narrow"/>
              </w:rPr>
            </w:pPr>
          </w:p>
          <w:p w14:paraId="1700697D" w14:textId="77777777" w:rsidR="003E178E" w:rsidRDefault="003E178E" w:rsidP="007D226D">
            <w:pPr>
              <w:jc w:val="both"/>
              <w:rPr>
                <w:rFonts w:ascii="Arial Narrow" w:hAnsi="Arial Narrow"/>
              </w:rPr>
            </w:pPr>
          </w:p>
          <w:p w14:paraId="5ADE8F4A" w14:textId="77777777" w:rsidR="003E178E" w:rsidRPr="00B32480" w:rsidRDefault="003E178E" w:rsidP="007D226D">
            <w:pPr>
              <w:jc w:val="both"/>
              <w:rPr>
                <w:rFonts w:ascii="Arial Narrow" w:hAnsi="Arial Narrow"/>
              </w:rPr>
            </w:pPr>
          </w:p>
          <w:p w14:paraId="76BAA59D" w14:textId="1902E0F6" w:rsidR="007D226D" w:rsidRPr="00B32480" w:rsidRDefault="007D226D" w:rsidP="007D226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717063EE" w14:textId="77777777" w:rsidR="007D226D" w:rsidRPr="00B32480" w:rsidRDefault="007D226D" w:rsidP="007D226D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61099FF6" w14:textId="77777777" w:rsidR="00D65B8B" w:rsidRPr="00B32480" w:rsidRDefault="00D65B8B" w:rsidP="00910407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14:paraId="7A81999B" w14:textId="77777777" w:rsidR="00246757" w:rsidRDefault="00246757" w:rsidP="00C0529C">
            <w:pPr>
              <w:rPr>
                <w:rFonts w:ascii="Arial Narrow" w:hAnsi="Arial Narrow"/>
              </w:rPr>
            </w:pPr>
          </w:p>
          <w:p w14:paraId="5EDD1E08" w14:textId="77777777" w:rsidR="007D226D" w:rsidRDefault="00701E31" w:rsidP="00C0529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</w:t>
            </w:r>
            <w:r w:rsidR="000409B7">
              <w:rPr>
                <w:rFonts w:ascii="Arial Narrow" w:hAnsi="Arial Narrow"/>
              </w:rPr>
              <w:t xml:space="preserve">      </w:t>
            </w:r>
          </w:p>
          <w:p w14:paraId="25DC0C60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1D0A4A88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494A806D" w14:textId="3E9FCD0F" w:rsidR="00D65B8B" w:rsidRPr="00B32480" w:rsidRDefault="000409B7" w:rsidP="00C0529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</w:t>
            </w:r>
            <w:r w:rsidR="00701E31">
              <w:rPr>
                <w:rFonts w:ascii="Arial Narrow" w:hAnsi="Arial Narrow"/>
              </w:rPr>
              <w:t xml:space="preserve"> </w:t>
            </w:r>
            <w:r w:rsidR="007D226D">
              <w:rPr>
                <w:rFonts w:ascii="Arial Narrow" w:hAnsi="Arial Narrow"/>
              </w:rPr>
              <w:t xml:space="preserve">      </w:t>
            </w:r>
            <w:r w:rsidR="00D65B8B" w:rsidRPr="00B32480">
              <w:rPr>
                <w:rFonts w:ascii="Arial Narrow" w:hAnsi="Arial Narrow"/>
              </w:rPr>
              <w:t xml:space="preserve">Nome Legível do </w:t>
            </w:r>
            <w:r w:rsidR="00701E31">
              <w:rPr>
                <w:rFonts w:ascii="Arial Narrow" w:hAnsi="Arial Narrow"/>
              </w:rPr>
              <w:t>Responsável Técnico</w:t>
            </w:r>
          </w:p>
          <w:p w14:paraId="4A2DAA31" w14:textId="77777777" w:rsidR="00D65B8B" w:rsidRDefault="00D65B8B" w:rsidP="00910407">
            <w:pPr>
              <w:jc w:val="both"/>
              <w:rPr>
                <w:rFonts w:ascii="Arial Narrow" w:hAnsi="Arial Narrow"/>
              </w:rPr>
            </w:pPr>
          </w:p>
          <w:p w14:paraId="05DBA293" w14:textId="77777777" w:rsidR="003E178E" w:rsidRDefault="003E178E" w:rsidP="00910407">
            <w:pPr>
              <w:jc w:val="both"/>
              <w:rPr>
                <w:rFonts w:ascii="Arial Narrow" w:hAnsi="Arial Narrow"/>
              </w:rPr>
            </w:pPr>
          </w:p>
          <w:p w14:paraId="272BFF26" w14:textId="77777777" w:rsidR="003E178E" w:rsidRDefault="003E178E" w:rsidP="00910407">
            <w:pPr>
              <w:jc w:val="both"/>
              <w:rPr>
                <w:rFonts w:ascii="Arial Narrow" w:hAnsi="Arial Narrow"/>
              </w:rPr>
            </w:pPr>
            <w:bookmarkStart w:id="0" w:name="_GoBack"/>
            <w:bookmarkEnd w:id="0"/>
          </w:p>
          <w:p w14:paraId="2E8D986C" w14:textId="77777777" w:rsidR="00A11A28" w:rsidRPr="00B32480" w:rsidRDefault="00A11A28" w:rsidP="00910407">
            <w:pPr>
              <w:jc w:val="both"/>
              <w:rPr>
                <w:rFonts w:ascii="Arial Narrow" w:hAnsi="Arial Narrow"/>
              </w:rPr>
            </w:pPr>
          </w:p>
          <w:p w14:paraId="54E6F669" w14:textId="1E7D0E71" w:rsidR="00D65B8B" w:rsidRPr="00B32480" w:rsidRDefault="007D226D" w:rsidP="00C0529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D65B8B" w:rsidRPr="00B32480">
              <w:rPr>
                <w:rFonts w:ascii="Arial Narrow" w:hAnsi="Arial Narrow"/>
              </w:rPr>
              <w:t>___________________________________</w:t>
            </w:r>
          </w:p>
          <w:p w14:paraId="3B880777" w14:textId="77777777" w:rsidR="00D65B8B" w:rsidRPr="00B32480" w:rsidRDefault="00D65B8B" w:rsidP="00C0529C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6C933A97" w14:textId="77777777" w:rsidR="00EA6FFE" w:rsidRPr="00B32480" w:rsidRDefault="00EA6FFE" w:rsidP="00EA6FFE">
            <w:pPr>
              <w:jc w:val="both"/>
              <w:rPr>
                <w:rFonts w:ascii="Arial Narrow" w:hAnsi="Arial Narrow"/>
              </w:rPr>
            </w:pPr>
          </w:p>
        </w:tc>
      </w:tr>
    </w:tbl>
    <w:p w14:paraId="3DAACA87" w14:textId="77777777" w:rsidR="00212143" w:rsidRPr="00212143" w:rsidRDefault="00212143" w:rsidP="00212143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14:paraId="55F8A3CA" w14:textId="77777777" w:rsidR="003E178E" w:rsidRDefault="003E178E" w:rsidP="00212143">
      <w:pPr>
        <w:jc w:val="center"/>
        <w:rPr>
          <w:rFonts w:ascii="Arial Narrow" w:hAnsi="Arial Narrow" w:cs="Arial"/>
        </w:rPr>
      </w:pPr>
    </w:p>
    <w:p w14:paraId="78A75450" w14:textId="0D86DEC8" w:rsidR="00D65B8B" w:rsidRDefault="00212143" w:rsidP="003E178E">
      <w:pPr>
        <w:jc w:val="both"/>
        <w:rPr>
          <w:rFonts w:ascii="Arial Narrow" w:hAnsi="Arial Narrow" w:cs="Arial"/>
        </w:rPr>
      </w:pPr>
      <w:r w:rsidRPr="003E178E">
        <w:rPr>
          <w:rFonts w:ascii="Arial Narrow" w:hAnsi="Arial Narrow" w:cs="Arial"/>
          <w:b/>
        </w:rPr>
        <w:t>ATENÇÃO:</w:t>
      </w:r>
      <w:r w:rsidRPr="00212143">
        <w:rPr>
          <w:rFonts w:ascii="Arial Narrow" w:hAnsi="Arial Narrow" w:cs="Arial"/>
        </w:rPr>
        <w:t xml:space="preserve"> </w:t>
      </w:r>
      <w:r w:rsidR="003E178E">
        <w:rPr>
          <w:rFonts w:ascii="Arial Narrow" w:hAnsi="Arial Narrow" w:cs="Arial"/>
        </w:rPr>
        <w:t>No caso de assinaturas físicas t</w:t>
      </w:r>
      <w:r w:rsidRPr="00212143">
        <w:rPr>
          <w:rFonts w:ascii="Arial Narrow" w:hAnsi="Arial Narrow" w:cs="Arial"/>
        </w:rPr>
        <w:t xml:space="preserve">odas as páginas devem ser rubricadas e a última folha deve estar assinada. </w:t>
      </w:r>
    </w:p>
    <w:p w14:paraId="0D61C4CB" w14:textId="77777777" w:rsidR="003E178E" w:rsidRPr="003E178E" w:rsidRDefault="003E178E" w:rsidP="003E178E">
      <w:pPr>
        <w:jc w:val="both"/>
        <w:rPr>
          <w:rFonts w:ascii="Arial Narrow" w:hAnsi="Arial Narrow" w:cs="Arial"/>
        </w:rPr>
      </w:pPr>
      <w:r w:rsidRPr="003E178E">
        <w:rPr>
          <w:rFonts w:ascii="Arial Narrow" w:hAnsi="Arial Narrow" w:cs="Arial"/>
          <w:b/>
        </w:rPr>
        <w:t>1ª NOTA:</w:t>
      </w:r>
      <w:r w:rsidRPr="003E178E">
        <w:rPr>
          <w:rFonts w:ascii="Arial Narrow" w:hAnsi="Arial Narrow" w:cs="Arial"/>
        </w:rPr>
        <w:t xml:space="preserve"> Para os casos de assinaturas físicas, estas devem estar acompanhadas do documento de identidade de quem está assinando (a assinatura deve estar semelhante ao documento de identidade). A autenticação ocorrerá por meio de um servidor desta municipalidade no ato do protocolo.</w:t>
      </w:r>
    </w:p>
    <w:p w14:paraId="4A29F664" w14:textId="77777777" w:rsidR="003E178E" w:rsidRPr="003E178E" w:rsidRDefault="003E178E" w:rsidP="003E178E">
      <w:pPr>
        <w:jc w:val="both"/>
        <w:rPr>
          <w:rFonts w:ascii="Arial Narrow" w:hAnsi="Arial Narrow" w:cs="Arial"/>
        </w:rPr>
      </w:pPr>
      <w:r w:rsidRPr="003E178E">
        <w:rPr>
          <w:rFonts w:ascii="Arial Narrow" w:hAnsi="Arial Narrow" w:cs="Arial"/>
          <w:b/>
        </w:rPr>
        <w:t>2ª NOTA:</w:t>
      </w:r>
      <w:r w:rsidRPr="003E178E">
        <w:rPr>
          <w:rFonts w:ascii="Arial Narrow" w:hAnsi="Arial Narrow" w:cs="Arial"/>
        </w:rPr>
        <w:t xml:space="preserve"> Pessoas jurídicas devem obrigatoriamente assinar de modo digital (assinatura eletrônica). Não serão aceitas assinaturas físicas de pessoas jurídicas.</w:t>
      </w:r>
    </w:p>
    <w:p w14:paraId="0A1D4459" w14:textId="77777777" w:rsidR="003E178E" w:rsidRPr="00212143" w:rsidRDefault="003E178E" w:rsidP="003E178E">
      <w:pPr>
        <w:jc w:val="both"/>
        <w:rPr>
          <w:rFonts w:ascii="Arial Narrow" w:hAnsi="Arial Narrow"/>
          <w:sz w:val="24"/>
          <w:szCs w:val="24"/>
        </w:rPr>
      </w:pPr>
    </w:p>
    <w:sectPr w:rsidR="003E178E" w:rsidRPr="00212143" w:rsidSect="008F70A3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517402" w14:textId="77777777" w:rsidR="00AD53C0" w:rsidRDefault="00AD53C0" w:rsidP="00855982">
      <w:pPr>
        <w:spacing w:after="0" w:line="240" w:lineRule="auto"/>
      </w:pPr>
      <w:r>
        <w:separator/>
      </w:r>
    </w:p>
  </w:endnote>
  <w:endnote w:type="continuationSeparator" w:id="0">
    <w:p w14:paraId="451BF543" w14:textId="77777777" w:rsidR="00AD53C0" w:rsidRDefault="00AD53C0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8AF289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21873CED" w14:textId="688E1E46" w:rsidR="008F70A3" w:rsidRPr="002D00C0" w:rsidRDefault="001B01EB" w:rsidP="008F70A3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>Telefone: 27 3199</w:t>
    </w:r>
    <w:r w:rsidR="008F70A3" w:rsidRPr="002D00C0">
      <w:rPr>
        <w:rFonts w:ascii="Cambria" w:hAnsi="Cambria" w:cs="Arial"/>
        <w:sz w:val="16"/>
        <w:szCs w:val="16"/>
      </w:rPr>
      <w:t>-</w:t>
    </w:r>
    <w:r>
      <w:rPr>
        <w:rFonts w:ascii="Cambria" w:hAnsi="Cambria" w:cs="Arial"/>
        <w:sz w:val="16"/>
        <w:szCs w:val="16"/>
      </w:rPr>
      <w:t>0266</w:t>
    </w:r>
    <w:r w:rsidR="008F70A3" w:rsidRPr="002D00C0">
      <w:rPr>
        <w:rFonts w:ascii="Cambria" w:hAnsi="Cambria" w:cs="Arial"/>
        <w:sz w:val="16"/>
        <w:szCs w:val="16"/>
      </w:rPr>
      <w:t xml:space="preserve"> </w:t>
    </w:r>
  </w:p>
  <w:p w14:paraId="5C390AB1" w14:textId="4C0A2DE8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A4E87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418371DA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6AB385BE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ECB30C" w14:textId="77777777" w:rsidR="00AD53C0" w:rsidRDefault="00AD53C0" w:rsidP="00855982">
      <w:pPr>
        <w:spacing w:after="0" w:line="240" w:lineRule="auto"/>
      </w:pPr>
      <w:r>
        <w:separator/>
      </w:r>
    </w:p>
  </w:footnote>
  <w:footnote w:type="continuationSeparator" w:id="0">
    <w:p w14:paraId="40B97BCD" w14:textId="77777777" w:rsidR="00AD53C0" w:rsidRDefault="00AD53C0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EA6F49" w14:textId="1724549A" w:rsidR="00D86FDB" w:rsidRDefault="008F70A3" w:rsidP="008F70A3">
    <w:pPr>
      <w:pStyle w:val="Cabealho"/>
      <w:ind w:left="426"/>
      <w:contextualSpacing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45CF9AB9" wp14:editId="4EACA526">
          <wp:simplePos x="0" y="0"/>
          <wp:positionH relativeFrom="margin">
            <wp:align>center</wp:align>
          </wp:positionH>
          <wp:positionV relativeFrom="paragraph">
            <wp:posOffset>-390525</wp:posOffset>
          </wp:positionV>
          <wp:extent cx="1571625" cy="796290"/>
          <wp:effectExtent l="0" t="0" r="9525" b="3810"/>
          <wp:wrapSquare wrapText="bothSides"/>
          <wp:docPr id="3" name="Imagem 3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F6D5C" w14:textId="56165FEB" w:rsidR="00D86FDB" w:rsidRDefault="008F70A3" w:rsidP="00EF64A1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E95257C" wp14:editId="35E04E0B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33337F" w14:textId="77777777" w:rsidR="00D86FDB" w:rsidRPr="00EF64A1" w:rsidRDefault="00D86FDB" w:rsidP="00EF64A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C2E"/>
    <w:multiLevelType w:val="multilevel"/>
    <w:tmpl w:val="F8FEEBE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215E86"/>
    <w:multiLevelType w:val="hybridMultilevel"/>
    <w:tmpl w:val="4DB21A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7222A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7" w15:restartNumberingAfterBreak="0">
    <w:nsid w:val="3FE91666"/>
    <w:multiLevelType w:val="hybridMultilevel"/>
    <w:tmpl w:val="ED02F3D8"/>
    <w:lvl w:ilvl="0" w:tplc="66041224">
      <w:start w:val="1"/>
      <w:numFmt w:val="lowerLetter"/>
      <w:lvlText w:val="%1)"/>
      <w:lvlJc w:val="left"/>
      <w:pPr>
        <w:ind w:left="405" w:hanging="360"/>
      </w:pPr>
      <w:rPr>
        <w:rFonts w:hint="default"/>
        <w:b/>
        <w:bCs/>
        <w:i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A32F7"/>
    <w:multiLevelType w:val="multilevel"/>
    <w:tmpl w:val="5DB09FA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/>
        <w:b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0D37986"/>
    <w:multiLevelType w:val="multilevel"/>
    <w:tmpl w:val="C526DE3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11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5F53E29"/>
    <w:multiLevelType w:val="hybridMultilevel"/>
    <w:tmpl w:val="FF502A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4" w15:restartNumberingAfterBreak="0">
    <w:nsid w:val="744420CE"/>
    <w:multiLevelType w:val="hybridMultilevel"/>
    <w:tmpl w:val="71A8DB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A0D14DD"/>
    <w:multiLevelType w:val="hybridMultilevel"/>
    <w:tmpl w:val="A95CD130"/>
    <w:lvl w:ilvl="0" w:tplc="9B0EF6FE">
      <w:start w:val="1"/>
      <w:numFmt w:val="decimal"/>
      <w:lvlText w:val="%1."/>
      <w:lvlJc w:val="left"/>
      <w:pPr>
        <w:ind w:left="405" w:hanging="360"/>
      </w:pPr>
      <w:rPr>
        <w:rFonts w:hint="default"/>
        <w:b/>
        <w:bCs/>
        <w:i w:val="0"/>
        <w:iCs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0"/>
  </w:num>
  <w:num w:numId="5">
    <w:abstractNumId w:val="3"/>
  </w:num>
  <w:num w:numId="6">
    <w:abstractNumId w:val="15"/>
  </w:num>
  <w:num w:numId="7">
    <w:abstractNumId w:val="18"/>
  </w:num>
  <w:num w:numId="8">
    <w:abstractNumId w:val="4"/>
  </w:num>
  <w:num w:numId="9">
    <w:abstractNumId w:val="5"/>
  </w:num>
  <w:num w:numId="10">
    <w:abstractNumId w:val="16"/>
  </w:num>
  <w:num w:numId="11">
    <w:abstractNumId w:val="8"/>
  </w:num>
  <w:num w:numId="12">
    <w:abstractNumId w:val="14"/>
  </w:num>
  <w:num w:numId="13">
    <w:abstractNumId w:val="2"/>
  </w:num>
  <w:num w:numId="14">
    <w:abstractNumId w:val="6"/>
  </w:num>
  <w:num w:numId="15">
    <w:abstractNumId w:val="10"/>
  </w:num>
  <w:num w:numId="16">
    <w:abstractNumId w:val="13"/>
  </w:num>
  <w:num w:numId="17">
    <w:abstractNumId w:val="17"/>
  </w:num>
  <w:num w:numId="18">
    <w:abstractNumId w:val="7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776"/>
    <w:rsid w:val="00010E9E"/>
    <w:rsid w:val="00012A13"/>
    <w:rsid w:val="0002094D"/>
    <w:rsid w:val="000237D8"/>
    <w:rsid w:val="00025B65"/>
    <w:rsid w:val="0003068C"/>
    <w:rsid w:val="00034485"/>
    <w:rsid w:val="000409B7"/>
    <w:rsid w:val="00047A38"/>
    <w:rsid w:val="0005293B"/>
    <w:rsid w:val="00054331"/>
    <w:rsid w:val="000579B3"/>
    <w:rsid w:val="000724A9"/>
    <w:rsid w:val="00076C38"/>
    <w:rsid w:val="0008084B"/>
    <w:rsid w:val="00090850"/>
    <w:rsid w:val="00090F9F"/>
    <w:rsid w:val="000A064E"/>
    <w:rsid w:val="000B5735"/>
    <w:rsid w:val="000C18A8"/>
    <w:rsid w:val="000C20EC"/>
    <w:rsid w:val="000C2EB0"/>
    <w:rsid w:val="000C7B86"/>
    <w:rsid w:val="000D59D3"/>
    <w:rsid w:val="000E1CFC"/>
    <w:rsid w:val="000E287B"/>
    <w:rsid w:val="000E4630"/>
    <w:rsid w:val="000E4EE8"/>
    <w:rsid w:val="000F490E"/>
    <w:rsid w:val="00102FA8"/>
    <w:rsid w:val="001043F1"/>
    <w:rsid w:val="0012099F"/>
    <w:rsid w:val="0012385A"/>
    <w:rsid w:val="00124BB9"/>
    <w:rsid w:val="00124FEC"/>
    <w:rsid w:val="001350A6"/>
    <w:rsid w:val="00142D7A"/>
    <w:rsid w:val="00157932"/>
    <w:rsid w:val="00160337"/>
    <w:rsid w:val="001618C2"/>
    <w:rsid w:val="001622F2"/>
    <w:rsid w:val="00167158"/>
    <w:rsid w:val="00180891"/>
    <w:rsid w:val="001869F1"/>
    <w:rsid w:val="001949D7"/>
    <w:rsid w:val="001957F0"/>
    <w:rsid w:val="001A0B6F"/>
    <w:rsid w:val="001A4388"/>
    <w:rsid w:val="001A5038"/>
    <w:rsid w:val="001A5185"/>
    <w:rsid w:val="001B01EB"/>
    <w:rsid w:val="001B0A4E"/>
    <w:rsid w:val="001B5418"/>
    <w:rsid w:val="001B5A1F"/>
    <w:rsid w:val="001B6924"/>
    <w:rsid w:val="001C49D8"/>
    <w:rsid w:val="001D2E47"/>
    <w:rsid w:val="001D4362"/>
    <w:rsid w:val="001D4960"/>
    <w:rsid w:val="001E1659"/>
    <w:rsid w:val="001E23C1"/>
    <w:rsid w:val="001F3FE5"/>
    <w:rsid w:val="001F695D"/>
    <w:rsid w:val="00205F2B"/>
    <w:rsid w:val="00210102"/>
    <w:rsid w:val="00212143"/>
    <w:rsid w:val="0021499D"/>
    <w:rsid w:val="002254AE"/>
    <w:rsid w:val="0023338A"/>
    <w:rsid w:val="00236417"/>
    <w:rsid w:val="002415E1"/>
    <w:rsid w:val="00241ECF"/>
    <w:rsid w:val="00246757"/>
    <w:rsid w:val="0025381C"/>
    <w:rsid w:val="002614BE"/>
    <w:rsid w:val="00261852"/>
    <w:rsid w:val="002818B4"/>
    <w:rsid w:val="0028274F"/>
    <w:rsid w:val="00282FCF"/>
    <w:rsid w:val="00283427"/>
    <w:rsid w:val="0029307B"/>
    <w:rsid w:val="00296E4A"/>
    <w:rsid w:val="002A5195"/>
    <w:rsid w:val="002B01A7"/>
    <w:rsid w:val="002B227C"/>
    <w:rsid w:val="002B24AF"/>
    <w:rsid w:val="002B7468"/>
    <w:rsid w:val="002B7BC9"/>
    <w:rsid w:val="002C673B"/>
    <w:rsid w:val="002D4E4C"/>
    <w:rsid w:val="002E1C88"/>
    <w:rsid w:val="002E409F"/>
    <w:rsid w:val="002F4E0B"/>
    <w:rsid w:val="00305974"/>
    <w:rsid w:val="003123E2"/>
    <w:rsid w:val="00320FBD"/>
    <w:rsid w:val="00324DF0"/>
    <w:rsid w:val="0032648F"/>
    <w:rsid w:val="003268C4"/>
    <w:rsid w:val="00335604"/>
    <w:rsid w:val="00340ED1"/>
    <w:rsid w:val="00354DBA"/>
    <w:rsid w:val="00357A76"/>
    <w:rsid w:val="00360BBF"/>
    <w:rsid w:val="003642DD"/>
    <w:rsid w:val="003654DB"/>
    <w:rsid w:val="00366A1E"/>
    <w:rsid w:val="00366E76"/>
    <w:rsid w:val="00372E06"/>
    <w:rsid w:val="00373D45"/>
    <w:rsid w:val="00373EAF"/>
    <w:rsid w:val="00374ADA"/>
    <w:rsid w:val="00390FBB"/>
    <w:rsid w:val="003A62FE"/>
    <w:rsid w:val="003B2EC1"/>
    <w:rsid w:val="003B2EFD"/>
    <w:rsid w:val="003B621E"/>
    <w:rsid w:val="003C0FA0"/>
    <w:rsid w:val="003E06A2"/>
    <w:rsid w:val="003E178E"/>
    <w:rsid w:val="003E2972"/>
    <w:rsid w:val="003E2B9E"/>
    <w:rsid w:val="003E2D7E"/>
    <w:rsid w:val="003E4649"/>
    <w:rsid w:val="003E6298"/>
    <w:rsid w:val="003F7021"/>
    <w:rsid w:val="003F79EC"/>
    <w:rsid w:val="003F7F5C"/>
    <w:rsid w:val="004061E7"/>
    <w:rsid w:val="00406928"/>
    <w:rsid w:val="00414738"/>
    <w:rsid w:val="004175A5"/>
    <w:rsid w:val="0042280D"/>
    <w:rsid w:val="00430A3B"/>
    <w:rsid w:val="00433267"/>
    <w:rsid w:val="004337DF"/>
    <w:rsid w:val="00450EE4"/>
    <w:rsid w:val="00453545"/>
    <w:rsid w:val="0045472A"/>
    <w:rsid w:val="004649B2"/>
    <w:rsid w:val="00466CE7"/>
    <w:rsid w:val="00477F42"/>
    <w:rsid w:val="0048182D"/>
    <w:rsid w:val="004852FA"/>
    <w:rsid w:val="004A5F56"/>
    <w:rsid w:val="004B0D17"/>
    <w:rsid w:val="004B0FA2"/>
    <w:rsid w:val="004B7424"/>
    <w:rsid w:val="004C5F32"/>
    <w:rsid w:val="004C6318"/>
    <w:rsid w:val="004C6688"/>
    <w:rsid w:val="004D3227"/>
    <w:rsid w:val="004D457C"/>
    <w:rsid w:val="004E7EDD"/>
    <w:rsid w:val="00506B00"/>
    <w:rsid w:val="0051592C"/>
    <w:rsid w:val="00520648"/>
    <w:rsid w:val="0052710C"/>
    <w:rsid w:val="005275FC"/>
    <w:rsid w:val="005365C3"/>
    <w:rsid w:val="0054774F"/>
    <w:rsid w:val="00553230"/>
    <w:rsid w:val="00557217"/>
    <w:rsid w:val="00562A2C"/>
    <w:rsid w:val="005669E3"/>
    <w:rsid w:val="0056785F"/>
    <w:rsid w:val="00570123"/>
    <w:rsid w:val="00571A33"/>
    <w:rsid w:val="00573EE6"/>
    <w:rsid w:val="00580DAB"/>
    <w:rsid w:val="00581385"/>
    <w:rsid w:val="005842CD"/>
    <w:rsid w:val="005905EA"/>
    <w:rsid w:val="005950E7"/>
    <w:rsid w:val="005A4693"/>
    <w:rsid w:val="005B7A7E"/>
    <w:rsid w:val="005C059D"/>
    <w:rsid w:val="005D0D55"/>
    <w:rsid w:val="005E1BEF"/>
    <w:rsid w:val="005E6308"/>
    <w:rsid w:val="005F127C"/>
    <w:rsid w:val="005F7F36"/>
    <w:rsid w:val="00600873"/>
    <w:rsid w:val="006134A2"/>
    <w:rsid w:val="006279BC"/>
    <w:rsid w:val="00627AA7"/>
    <w:rsid w:val="00630B46"/>
    <w:rsid w:val="00632B26"/>
    <w:rsid w:val="00640C64"/>
    <w:rsid w:val="00640E76"/>
    <w:rsid w:val="00641749"/>
    <w:rsid w:val="006418DD"/>
    <w:rsid w:val="006433E8"/>
    <w:rsid w:val="00650159"/>
    <w:rsid w:val="006607A3"/>
    <w:rsid w:val="00662B9D"/>
    <w:rsid w:val="00674665"/>
    <w:rsid w:val="00674B94"/>
    <w:rsid w:val="00675742"/>
    <w:rsid w:val="00681BAE"/>
    <w:rsid w:val="00685052"/>
    <w:rsid w:val="00686F04"/>
    <w:rsid w:val="00691EB9"/>
    <w:rsid w:val="00694628"/>
    <w:rsid w:val="0069573F"/>
    <w:rsid w:val="00697D36"/>
    <w:rsid w:val="006A1365"/>
    <w:rsid w:val="006B4C4B"/>
    <w:rsid w:val="006B5908"/>
    <w:rsid w:val="006B63D6"/>
    <w:rsid w:val="006B7360"/>
    <w:rsid w:val="006C269C"/>
    <w:rsid w:val="006D37E3"/>
    <w:rsid w:val="006F1ABD"/>
    <w:rsid w:val="006F64B0"/>
    <w:rsid w:val="00701E31"/>
    <w:rsid w:val="00705848"/>
    <w:rsid w:val="007060A5"/>
    <w:rsid w:val="007066ED"/>
    <w:rsid w:val="00717948"/>
    <w:rsid w:val="00725D13"/>
    <w:rsid w:val="007375D8"/>
    <w:rsid w:val="00765803"/>
    <w:rsid w:val="00766092"/>
    <w:rsid w:val="007702E8"/>
    <w:rsid w:val="00770A79"/>
    <w:rsid w:val="007833A7"/>
    <w:rsid w:val="00791BA0"/>
    <w:rsid w:val="00796D5F"/>
    <w:rsid w:val="007971CE"/>
    <w:rsid w:val="007A035E"/>
    <w:rsid w:val="007A7ED3"/>
    <w:rsid w:val="007D226D"/>
    <w:rsid w:val="007D3D61"/>
    <w:rsid w:val="007D7901"/>
    <w:rsid w:val="007F16DC"/>
    <w:rsid w:val="007F1FE7"/>
    <w:rsid w:val="007F3ACF"/>
    <w:rsid w:val="007F52D4"/>
    <w:rsid w:val="008027E5"/>
    <w:rsid w:val="008121AA"/>
    <w:rsid w:val="008130DE"/>
    <w:rsid w:val="00824FDA"/>
    <w:rsid w:val="00843185"/>
    <w:rsid w:val="008446C6"/>
    <w:rsid w:val="00847135"/>
    <w:rsid w:val="00855982"/>
    <w:rsid w:val="0085724C"/>
    <w:rsid w:val="00862717"/>
    <w:rsid w:val="0087108B"/>
    <w:rsid w:val="00880796"/>
    <w:rsid w:val="00882536"/>
    <w:rsid w:val="00882C6C"/>
    <w:rsid w:val="00883080"/>
    <w:rsid w:val="00885794"/>
    <w:rsid w:val="00886889"/>
    <w:rsid w:val="008953D5"/>
    <w:rsid w:val="00897E3A"/>
    <w:rsid w:val="008A4A25"/>
    <w:rsid w:val="008B573D"/>
    <w:rsid w:val="008B6C92"/>
    <w:rsid w:val="008C1A02"/>
    <w:rsid w:val="008C1A0F"/>
    <w:rsid w:val="008D1E96"/>
    <w:rsid w:val="008D7688"/>
    <w:rsid w:val="008E6698"/>
    <w:rsid w:val="008F26A9"/>
    <w:rsid w:val="008F2E62"/>
    <w:rsid w:val="008F3A20"/>
    <w:rsid w:val="008F438B"/>
    <w:rsid w:val="008F70A3"/>
    <w:rsid w:val="00910407"/>
    <w:rsid w:val="0091355D"/>
    <w:rsid w:val="00924DC0"/>
    <w:rsid w:val="00933BD7"/>
    <w:rsid w:val="00935C9E"/>
    <w:rsid w:val="00947C98"/>
    <w:rsid w:val="00951290"/>
    <w:rsid w:val="00955274"/>
    <w:rsid w:val="0095539E"/>
    <w:rsid w:val="009672E1"/>
    <w:rsid w:val="00977EBF"/>
    <w:rsid w:val="00981E47"/>
    <w:rsid w:val="00983600"/>
    <w:rsid w:val="009850CC"/>
    <w:rsid w:val="00987D75"/>
    <w:rsid w:val="00991D76"/>
    <w:rsid w:val="009B0D05"/>
    <w:rsid w:val="009B315E"/>
    <w:rsid w:val="009B32B7"/>
    <w:rsid w:val="009B3F80"/>
    <w:rsid w:val="009B49EB"/>
    <w:rsid w:val="009C10F5"/>
    <w:rsid w:val="009D26A5"/>
    <w:rsid w:val="009E6A56"/>
    <w:rsid w:val="009F0C39"/>
    <w:rsid w:val="009F3273"/>
    <w:rsid w:val="00A01DB1"/>
    <w:rsid w:val="00A04631"/>
    <w:rsid w:val="00A10484"/>
    <w:rsid w:val="00A11A28"/>
    <w:rsid w:val="00A25DE3"/>
    <w:rsid w:val="00A40914"/>
    <w:rsid w:val="00A50988"/>
    <w:rsid w:val="00A54027"/>
    <w:rsid w:val="00A650B1"/>
    <w:rsid w:val="00A7321D"/>
    <w:rsid w:val="00A92479"/>
    <w:rsid w:val="00A92704"/>
    <w:rsid w:val="00A97214"/>
    <w:rsid w:val="00AA3608"/>
    <w:rsid w:val="00AA3F93"/>
    <w:rsid w:val="00AA4CB8"/>
    <w:rsid w:val="00AA5096"/>
    <w:rsid w:val="00AB4BFD"/>
    <w:rsid w:val="00AB4C47"/>
    <w:rsid w:val="00AC27D8"/>
    <w:rsid w:val="00AC478F"/>
    <w:rsid w:val="00AC4834"/>
    <w:rsid w:val="00AC565B"/>
    <w:rsid w:val="00AD53C0"/>
    <w:rsid w:val="00AD7FAC"/>
    <w:rsid w:val="00AE04C2"/>
    <w:rsid w:val="00AE6286"/>
    <w:rsid w:val="00AF1723"/>
    <w:rsid w:val="00AF39B0"/>
    <w:rsid w:val="00AF48AA"/>
    <w:rsid w:val="00B04CB9"/>
    <w:rsid w:val="00B10E1A"/>
    <w:rsid w:val="00B2139B"/>
    <w:rsid w:val="00B24A52"/>
    <w:rsid w:val="00B25950"/>
    <w:rsid w:val="00B27166"/>
    <w:rsid w:val="00B32480"/>
    <w:rsid w:val="00B33779"/>
    <w:rsid w:val="00B35A10"/>
    <w:rsid w:val="00B377C9"/>
    <w:rsid w:val="00B4387B"/>
    <w:rsid w:val="00B45E51"/>
    <w:rsid w:val="00B56316"/>
    <w:rsid w:val="00B67AD8"/>
    <w:rsid w:val="00B70D8D"/>
    <w:rsid w:val="00B73D17"/>
    <w:rsid w:val="00B73D93"/>
    <w:rsid w:val="00B802B6"/>
    <w:rsid w:val="00B85C59"/>
    <w:rsid w:val="00B92C86"/>
    <w:rsid w:val="00B940B5"/>
    <w:rsid w:val="00B942DF"/>
    <w:rsid w:val="00B97202"/>
    <w:rsid w:val="00BA191D"/>
    <w:rsid w:val="00BA2089"/>
    <w:rsid w:val="00BA5A6C"/>
    <w:rsid w:val="00BA7CD0"/>
    <w:rsid w:val="00BB0A97"/>
    <w:rsid w:val="00BB2045"/>
    <w:rsid w:val="00BB2F4A"/>
    <w:rsid w:val="00BC0F44"/>
    <w:rsid w:val="00BC4985"/>
    <w:rsid w:val="00BF1929"/>
    <w:rsid w:val="00C043A1"/>
    <w:rsid w:val="00C04476"/>
    <w:rsid w:val="00C0529C"/>
    <w:rsid w:val="00C13A7A"/>
    <w:rsid w:val="00C16B41"/>
    <w:rsid w:val="00C17204"/>
    <w:rsid w:val="00C20D98"/>
    <w:rsid w:val="00C3347E"/>
    <w:rsid w:val="00C34522"/>
    <w:rsid w:val="00C37333"/>
    <w:rsid w:val="00C40DA6"/>
    <w:rsid w:val="00C4279C"/>
    <w:rsid w:val="00C450B0"/>
    <w:rsid w:val="00C64382"/>
    <w:rsid w:val="00C65355"/>
    <w:rsid w:val="00C6768A"/>
    <w:rsid w:val="00C70387"/>
    <w:rsid w:val="00C74072"/>
    <w:rsid w:val="00C75A93"/>
    <w:rsid w:val="00C76BE9"/>
    <w:rsid w:val="00C8415E"/>
    <w:rsid w:val="00C91968"/>
    <w:rsid w:val="00CA6597"/>
    <w:rsid w:val="00CB474E"/>
    <w:rsid w:val="00CC016E"/>
    <w:rsid w:val="00CC0AE9"/>
    <w:rsid w:val="00CC2EAE"/>
    <w:rsid w:val="00CC3E3E"/>
    <w:rsid w:val="00CC6A2E"/>
    <w:rsid w:val="00CD010F"/>
    <w:rsid w:val="00CE35EF"/>
    <w:rsid w:val="00CF0890"/>
    <w:rsid w:val="00D06440"/>
    <w:rsid w:val="00D1749B"/>
    <w:rsid w:val="00D2058D"/>
    <w:rsid w:val="00D248F8"/>
    <w:rsid w:val="00D259E0"/>
    <w:rsid w:val="00D359DB"/>
    <w:rsid w:val="00D44143"/>
    <w:rsid w:val="00D45162"/>
    <w:rsid w:val="00D61658"/>
    <w:rsid w:val="00D62DBE"/>
    <w:rsid w:val="00D651F6"/>
    <w:rsid w:val="00D65B8B"/>
    <w:rsid w:val="00D65E16"/>
    <w:rsid w:val="00D70819"/>
    <w:rsid w:val="00D71AA9"/>
    <w:rsid w:val="00D8656D"/>
    <w:rsid w:val="00D86FDB"/>
    <w:rsid w:val="00D95BAF"/>
    <w:rsid w:val="00DA1568"/>
    <w:rsid w:val="00DA6749"/>
    <w:rsid w:val="00DC1C2C"/>
    <w:rsid w:val="00DD2BBE"/>
    <w:rsid w:val="00DD3014"/>
    <w:rsid w:val="00DF17A4"/>
    <w:rsid w:val="00DF3E84"/>
    <w:rsid w:val="00DF3EF4"/>
    <w:rsid w:val="00DF6E86"/>
    <w:rsid w:val="00E001BE"/>
    <w:rsid w:val="00E1162C"/>
    <w:rsid w:val="00E16523"/>
    <w:rsid w:val="00E24B54"/>
    <w:rsid w:val="00E362A2"/>
    <w:rsid w:val="00E54521"/>
    <w:rsid w:val="00E64CD5"/>
    <w:rsid w:val="00E85CC2"/>
    <w:rsid w:val="00E93133"/>
    <w:rsid w:val="00E97196"/>
    <w:rsid w:val="00EA610D"/>
    <w:rsid w:val="00EA64D6"/>
    <w:rsid w:val="00EA6506"/>
    <w:rsid w:val="00EA6FFE"/>
    <w:rsid w:val="00EB4AC6"/>
    <w:rsid w:val="00EB593B"/>
    <w:rsid w:val="00EB5C98"/>
    <w:rsid w:val="00ED54FA"/>
    <w:rsid w:val="00ED749C"/>
    <w:rsid w:val="00EE089C"/>
    <w:rsid w:val="00EE0CF3"/>
    <w:rsid w:val="00EE1028"/>
    <w:rsid w:val="00EE4F20"/>
    <w:rsid w:val="00EE729C"/>
    <w:rsid w:val="00EF11EA"/>
    <w:rsid w:val="00EF64A1"/>
    <w:rsid w:val="00EF6A87"/>
    <w:rsid w:val="00EF775E"/>
    <w:rsid w:val="00F01FD1"/>
    <w:rsid w:val="00F05975"/>
    <w:rsid w:val="00F17975"/>
    <w:rsid w:val="00F251AD"/>
    <w:rsid w:val="00F26FD9"/>
    <w:rsid w:val="00F32C4E"/>
    <w:rsid w:val="00F36E95"/>
    <w:rsid w:val="00F404C4"/>
    <w:rsid w:val="00F45ABD"/>
    <w:rsid w:val="00F53DA3"/>
    <w:rsid w:val="00F5463A"/>
    <w:rsid w:val="00F57FE3"/>
    <w:rsid w:val="00F64A82"/>
    <w:rsid w:val="00F72C37"/>
    <w:rsid w:val="00F761A0"/>
    <w:rsid w:val="00F802EC"/>
    <w:rsid w:val="00F876E1"/>
    <w:rsid w:val="00F90900"/>
    <w:rsid w:val="00F95257"/>
    <w:rsid w:val="00F97065"/>
    <w:rsid w:val="00FA0A27"/>
    <w:rsid w:val="00FB0DA7"/>
    <w:rsid w:val="00FB5DC3"/>
    <w:rsid w:val="00FC24D9"/>
    <w:rsid w:val="00FC3910"/>
    <w:rsid w:val="00FD1E93"/>
    <w:rsid w:val="00FD262C"/>
    <w:rsid w:val="00FD5A1D"/>
    <w:rsid w:val="00FE0138"/>
    <w:rsid w:val="00FE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3BA21C"/>
  <w15:docId w15:val="{535B7799-001E-4F2E-8F17-D0696A60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2">
    <w:name w:val="Body Text 2"/>
    <w:basedOn w:val="Normal"/>
    <w:link w:val="Corpodetexto2Char"/>
    <w:uiPriority w:val="99"/>
    <w:unhideWhenUsed/>
    <w:rsid w:val="009B3F8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9B3F80"/>
  </w:style>
  <w:style w:type="paragraph" w:customStyle="1" w:styleId="artigo">
    <w:name w:val="artigo"/>
    <w:basedOn w:val="Normal"/>
    <w:rsid w:val="002C6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rsid w:val="00374ADA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374ADA"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rsid w:val="00C0529C"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rsid w:val="007F16DC"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rsid w:val="007F16DC"/>
    <w:rPr>
      <w:rFonts w:ascii="Arial Narrow" w:hAnsi="Arial Narrow"/>
      <w:sz w:val="20"/>
    </w:rPr>
  </w:style>
  <w:style w:type="paragraph" w:styleId="NormalWeb">
    <w:name w:val="Normal (Web)"/>
    <w:basedOn w:val="Normal"/>
    <w:uiPriority w:val="99"/>
    <w:rsid w:val="00765803"/>
    <w:pPr>
      <w:autoSpaceDN w:val="0"/>
      <w:spacing w:before="100" w:after="119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ontepargpadro1">
    <w:name w:val="Fonte parág. padrão1"/>
    <w:rsid w:val="00765803"/>
  </w:style>
  <w:style w:type="paragraph" w:customStyle="1" w:styleId="Corpodetexto21">
    <w:name w:val="Corpo de texto 21"/>
    <w:basedOn w:val="Normal"/>
    <w:rsid w:val="001949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suppressAutoHyphens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  <w:lang w:val="pt-BR" w:eastAsia="pt-BR"/>
    </w:rPr>
  </w:style>
  <w:style w:type="paragraph" w:customStyle="1" w:styleId="western">
    <w:name w:val="western"/>
    <w:basedOn w:val="Normal"/>
    <w:rsid w:val="00D45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6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6B29C2022D4EE28F06AF92AE4DD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226CAF-1884-4DAF-8155-55A7F27C7D21}"/>
      </w:docPartPr>
      <w:docPartBody>
        <w:p w:rsidR="0097021B" w:rsidRDefault="0097021B" w:rsidP="0097021B">
          <w:pPr>
            <w:pStyle w:val="C56B29C2022D4EE28F06AF92AE4DDBAD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120AB3927284DD2899EB9B5D7EB7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B37803-D5CA-487D-9EA7-5B9AC2432917}"/>
      </w:docPartPr>
      <w:docPartBody>
        <w:p w:rsidR="0097021B" w:rsidRDefault="00493C0A" w:rsidP="00493C0A">
          <w:pPr>
            <w:pStyle w:val="6120AB3927284DD2899EB9B5D7EB738820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7AD133EBC84AA490ABF097C4B2AE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2DEF3D-8A4B-4B0D-B99F-AD09FB0FD6A5}"/>
      </w:docPartPr>
      <w:docPartBody>
        <w:p w:rsidR="0097021B" w:rsidRDefault="0097021B" w:rsidP="0097021B">
          <w:pPr>
            <w:pStyle w:val="057AD133EBC84AA490ABF097C4B2AE74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BA899A0F4614C00BA830D828FE5B0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93B8A-D11D-4401-A116-39BBA74F693A}"/>
      </w:docPartPr>
      <w:docPartBody>
        <w:p w:rsidR="0097021B" w:rsidRDefault="0097021B" w:rsidP="0097021B">
          <w:pPr>
            <w:pStyle w:val="0BA899A0F4614C00BA830D828FE5B045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E37C200813774FD0B7EACC38EAAF68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234037-0A2F-40A9-BF6B-711FC8C87690}"/>
      </w:docPartPr>
      <w:docPartBody>
        <w:p w:rsidR="0097021B" w:rsidRDefault="0097021B" w:rsidP="0097021B">
          <w:pPr>
            <w:pStyle w:val="E37C200813774FD0B7EACC38EAAF681E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9BF70541E44B4CD0A2A69D02FF5DC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511409-19DD-4FCF-AAB9-7ABEAB1678C2}"/>
      </w:docPartPr>
      <w:docPartBody>
        <w:p w:rsidR="0097021B" w:rsidRDefault="0097021B" w:rsidP="0097021B">
          <w:pPr>
            <w:pStyle w:val="9BF70541E44B4CD0A2A69D02FF5DC6B2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5B6EDB88BE3404B9532F2797FB338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A7C09A-13D1-4C1B-91BE-86F7DC7CF84E}"/>
      </w:docPartPr>
      <w:docPartBody>
        <w:p w:rsidR="0097021B" w:rsidRDefault="0097021B" w:rsidP="0097021B">
          <w:pPr>
            <w:pStyle w:val="C5B6EDB88BE3404B9532F2797FB338FC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0265044EB4A44B26BB48AFCE4C27B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4C959-D5F4-4D8C-9896-57CDBC448C95}"/>
      </w:docPartPr>
      <w:docPartBody>
        <w:p w:rsidR="0097021B" w:rsidRDefault="0097021B" w:rsidP="0097021B">
          <w:pPr>
            <w:pStyle w:val="0265044EB4A44B26BB48AFCE4C27BA69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A49EA79C9C1F45FFAD06EB997665F1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301B73-230C-43A5-903D-DE789C0E4367}"/>
      </w:docPartPr>
      <w:docPartBody>
        <w:p w:rsidR="0097021B" w:rsidRDefault="0097021B" w:rsidP="0097021B">
          <w:pPr>
            <w:pStyle w:val="A49EA79C9C1F45FFAD06EB997665F166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3BFAC83F5AD34D30B9156596FEDEDC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19C49D-5197-4C84-9CED-E87D418D8934}"/>
      </w:docPartPr>
      <w:docPartBody>
        <w:p w:rsidR="0097021B" w:rsidRDefault="00493C0A" w:rsidP="00493C0A">
          <w:pPr>
            <w:pStyle w:val="3BFAC83F5AD34D30B9156596FEDEDC92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FD3206C3354B2C81E00E6419625D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C141F2-DF8C-45C5-9731-058405660D2E}"/>
      </w:docPartPr>
      <w:docPartBody>
        <w:p w:rsidR="0097021B" w:rsidRDefault="00493C0A" w:rsidP="00493C0A">
          <w:pPr>
            <w:pStyle w:val="55FD3206C3354B2C81E00E6419625DBE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8738739ADE49E99253D2E0AFA98C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9F77BF-9E00-4A33-BF47-F1370B8830AF}"/>
      </w:docPartPr>
      <w:docPartBody>
        <w:p w:rsidR="0097021B" w:rsidRDefault="00493C0A" w:rsidP="00493C0A">
          <w:pPr>
            <w:pStyle w:val="588738739ADE49E99253D2E0AFA98C54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92ABAB436A4EFEAFB6E87AF0658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5FFB6-EFBE-4BE1-96C5-AA3FFCB83AB3}"/>
      </w:docPartPr>
      <w:docPartBody>
        <w:p w:rsidR="0097021B" w:rsidRDefault="00493C0A" w:rsidP="00493C0A">
          <w:pPr>
            <w:pStyle w:val="B492ABAB436A4EFEAFB6E87AF0658BD9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5C6AF2C23A4D16B159BE7DB4D36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5A398-9DAA-48BD-A24E-6954E5BF7BF0}"/>
      </w:docPartPr>
      <w:docPartBody>
        <w:p w:rsidR="0097021B" w:rsidRDefault="00493C0A" w:rsidP="00493C0A">
          <w:pPr>
            <w:pStyle w:val="9A5C6AF2C23A4D16B159BE7DB4D368EB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261802BAA04C80868249C69DD69B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EC395-B68C-4F6F-8FC5-5366FE74D640}"/>
      </w:docPartPr>
      <w:docPartBody>
        <w:p w:rsidR="0097021B" w:rsidRDefault="00493C0A" w:rsidP="00493C0A">
          <w:pPr>
            <w:pStyle w:val="9E261802BAA04C80868249C69DD69BFB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C21585BEB14F5293BB96C5B9258C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0ADD09-5208-42E8-8E78-0E13CC570CD5}"/>
      </w:docPartPr>
      <w:docPartBody>
        <w:p w:rsidR="0097021B" w:rsidRDefault="00493C0A" w:rsidP="00493C0A">
          <w:pPr>
            <w:pStyle w:val="E4C21585BEB14F5293BB96C5B9258C05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76BBE524EB42B4BCCFF9942C036B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FC5AD7-32AA-4220-8D95-A4312F6D403B}"/>
      </w:docPartPr>
      <w:docPartBody>
        <w:p w:rsidR="0097021B" w:rsidRDefault="00493C0A" w:rsidP="00493C0A">
          <w:pPr>
            <w:pStyle w:val="1676BBE524EB42B4BCCFF9942C036B6A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A60CDD532E4884BA378A09DC9710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1E8985-4D7D-4473-BD69-CED4E761C2B1}"/>
      </w:docPartPr>
      <w:docPartBody>
        <w:p w:rsidR="0097021B" w:rsidRDefault="00493C0A" w:rsidP="00493C0A">
          <w:pPr>
            <w:pStyle w:val="FCA60CDD532E4884BA378A09DC9710D0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BE48E31FE1438E965A6C7FF9DBB6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D292A4-EEBE-4315-B3DD-EB932D49A4C7}"/>
      </w:docPartPr>
      <w:docPartBody>
        <w:p w:rsidR="0097021B" w:rsidRDefault="00493C0A" w:rsidP="00493C0A">
          <w:pPr>
            <w:pStyle w:val="F7BE48E31FE1438E965A6C7FF9DBB65D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C29EB9D66EC421DAA5BC7771CDB80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6A19B-9B51-48BF-9628-61DAD6E8576E}"/>
      </w:docPartPr>
      <w:docPartBody>
        <w:p w:rsidR="0097021B" w:rsidRDefault="00493C0A" w:rsidP="00493C0A">
          <w:pPr>
            <w:pStyle w:val="CC29EB9D66EC421DAA5BC7771CDB80EB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C4A59DC8B841C0A7CE443881137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BD505-4663-4DF8-A209-C24B52FA76D5}"/>
      </w:docPartPr>
      <w:docPartBody>
        <w:p w:rsidR="0097021B" w:rsidRDefault="00493C0A" w:rsidP="00493C0A">
          <w:pPr>
            <w:pStyle w:val="5AC4A59DC8B841C0A7CE44388113798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15ACA7DC1A443882195977719B93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2BDF2-D8BA-49D6-BD65-2261204F527D}"/>
      </w:docPartPr>
      <w:docPartBody>
        <w:p w:rsidR="0097021B" w:rsidRDefault="00493C0A" w:rsidP="00493C0A">
          <w:pPr>
            <w:pStyle w:val="F615ACA7DC1A443882195977719B935B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CEFBCFFCE741BEB27D641DB30A31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956258-22C9-4108-BBF4-BBB03D0C3F19}"/>
      </w:docPartPr>
      <w:docPartBody>
        <w:p w:rsidR="0097021B" w:rsidRDefault="00493C0A" w:rsidP="00493C0A">
          <w:pPr>
            <w:pStyle w:val="3DCEFBCFFCE741BEB27D641DB30A311D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C315EF5CE34B0C8C546D1C7C5A92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123CC6-D450-4C83-8E64-4B1CE0D22A39}"/>
      </w:docPartPr>
      <w:docPartBody>
        <w:p w:rsidR="0097021B" w:rsidRDefault="00493C0A" w:rsidP="00493C0A">
          <w:pPr>
            <w:pStyle w:val="99C315EF5CE34B0C8C546D1C7C5A92D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1532453E6C7407E81564E6FB2BA7A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0E7BA-D39E-44DB-A421-BDBDF640B983}"/>
      </w:docPartPr>
      <w:docPartBody>
        <w:p w:rsidR="0097021B" w:rsidRDefault="00493C0A" w:rsidP="00493C0A">
          <w:pPr>
            <w:pStyle w:val="A1532453E6C7407E81564E6FB2BA7A79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A31168968364DA2A0459DF3983945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FDA06-12CB-4AD1-902C-236BAE2D651C}"/>
      </w:docPartPr>
      <w:docPartBody>
        <w:p w:rsidR="0097021B" w:rsidRDefault="00493C0A" w:rsidP="00493C0A">
          <w:pPr>
            <w:pStyle w:val="6A31168968364DA2A0459DF39839457A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840BDA3DDA4A27B33FD7B4002745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3CB32A-5629-4A72-95B7-21FCBA17D0E5}"/>
      </w:docPartPr>
      <w:docPartBody>
        <w:p w:rsidR="0097021B" w:rsidRDefault="00493C0A" w:rsidP="00493C0A">
          <w:pPr>
            <w:pStyle w:val="55840BDA3DDA4A27B33FD7B4002745BD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725B7BD1C24A9F9433256B8C6C65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FAD8A7-86D3-40D7-9540-539119621756}"/>
      </w:docPartPr>
      <w:docPartBody>
        <w:p w:rsidR="0097021B" w:rsidRDefault="00493C0A" w:rsidP="00493C0A">
          <w:pPr>
            <w:pStyle w:val="33725B7BD1C24A9F9433256B8C6C6588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828DBECD0946C7A1321A019866B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CB5AA-E47D-480C-861E-63BD31BAEE92}"/>
      </w:docPartPr>
      <w:docPartBody>
        <w:p w:rsidR="0097021B" w:rsidRDefault="00493C0A" w:rsidP="00493C0A">
          <w:pPr>
            <w:pStyle w:val="F7828DBECD0946C7A1321A019866B3C3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5581DB45734491DAD7F1553F6467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70910-0226-4AB0-B3CC-6EF53EF02A9E}"/>
      </w:docPartPr>
      <w:docPartBody>
        <w:p w:rsidR="0097021B" w:rsidRDefault="00493C0A" w:rsidP="00493C0A">
          <w:pPr>
            <w:pStyle w:val="E5581DB45734491DAD7F1553F6467BA4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86670D08CC4B9AB8AAE4701D20F9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0DA8D4-CDA1-4338-9946-8DE0A8493255}"/>
      </w:docPartPr>
      <w:docPartBody>
        <w:p w:rsidR="0097021B" w:rsidRDefault="00493C0A" w:rsidP="00493C0A">
          <w:pPr>
            <w:pStyle w:val="5386670D08CC4B9AB8AAE4701D20F981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000476B45C4E3CB1F36D31738A3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01CA1C-1D97-4784-82DD-BEB048BFCCAA}"/>
      </w:docPartPr>
      <w:docPartBody>
        <w:p w:rsidR="0097021B" w:rsidRDefault="00493C0A" w:rsidP="00493C0A">
          <w:pPr>
            <w:pStyle w:val="5B000476B45C4E3CB1F36D31738A31AC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B1B907DDDD44F9AC0F6B793F9FB8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A59A52-E3B4-4692-9643-2F4BF1C60466}"/>
      </w:docPartPr>
      <w:docPartBody>
        <w:p w:rsidR="0097021B" w:rsidRDefault="00493C0A" w:rsidP="00493C0A">
          <w:pPr>
            <w:pStyle w:val="E0B1B907DDDD44F9AC0F6B793F9FB810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477109CA6441A6A70F920330F214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A9FFCF-5B6D-4DD3-8F48-060FF5717FFF}"/>
      </w:docPartPr>
      <w:docPartBody>
        <w:p w:rsidR="0097021B" w:rsidRDefault="00493C0A" w:rsidP="00493C0A">
          <w:pPr>
            <w:pStyle w:val="16477109CA6441A6A70F920330F214DC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523B61EA844B2CB666FFF4CCCF70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4BE6A-0CEB-4A52-9546-968A53757635}"/>
      </w:docPartPr>
      <w:docPartBody>
        <w:p w:rsidR="0097021B" w:rsidRDefault="00493C0A" w:rsidP="00493C0A">
          <w:pPr>
            <w:pStyle w:val="02523B61EA844B2CB666FFF4CCCF70D8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64A2CF36984359AC19458143AEC4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B46BD4-E8EE-485C-86AA-F89C8CCB2FD9}"/>
      </w:docPartPr>
      <w:docPartBody>
        <w:p w:rsidR="0097021B" w:rsidRDefault="00493C0A" w:rsidP="00493C0A">
          <w:pPr>
            <w:pStyle w:val="C564A2CF36984359AC19458143AEC42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06350EE84647F6BFF70915D0F63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FAA1ED-2377-418A-A30F-BBB5AB8EF605}"/>
      </w:docPartPr>
      <w:docPartBody>
        <w:p w:rsidR="0097021B" w:rsidRDefault="00493C0A" w:rsidP="00493C0A">
          <w:pPr>
            <w:pStyle w:val="1706350EE84647F6BFF70915D0F63381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5CA2EA6E754538B577813632383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6B8DA-8018-4ACA-99A5-AAE7F04CE2C4}"/>
      </w:docPartPr>
      <w:docPartBody>
        <w:p w:rsidR="0097021B" w:rsidRDefault="00493C0A" w:rsidP="00493C0A">
          <w:pPr>
            <w:pStyle w:val="B75CA2EA6E754538B577813632383E29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8A01A57A5D4B518AC8C1320E1A5B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D0D8AB-21EE-42E2-A465-A5342AC95732}"/>
      </w:docPartPr>
      <w:docPartBody>
        <w:p w:rsidR="00B7608D" w:rsidRDefault="00493C0A" w:rsidP="00493C0A">
          <w:pPr>
            <w:pStyle w:val="658A01A57A5D4B518AC8C1320E1A5B72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E77DBC1FF34632B9B4648A219B0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7BE25-4C80-4909-9EB8-9272EE807DC8}"/>
      </w:docPartPr>
      <w:docPartBody>
        <w:p w:rsidR="00B7608D" w:rsidRDefault="00493C0A" w:rsidP="00493C0A">
          <w:pPr>
            <w:pStyle w:val="B8E77DBC1FF34632B9B4648A219B0D89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0E4E52B87249479AEA2FA1FF7F28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88CD8A-6222-4206-B960-B031D43E6BD7}"/>
      </w:docPartPr>
      <w:docPartBody>
        <w:p w:rsidR="00B7608D" w:rsidRDefault="00493C0A" w:rsidP="00493C0A">
          <w:pPr>
            <w:pStyle w:val="DF0E4E52B87249479AEA2FA1FF7F28A8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A04EEC1FC14F7999D5B00E1022B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507706-A9C3-4D93-A8B7-1A7C01933471}"/>
      </w:docPartPr>
      <w:docPartBody>
        <w:p w:rsidR="00B7608D" w:rsidRDefault="00493C0A" w:rsidP="00493C0A">
          <w:pPr>
            <w:pStyle w:val="5FA04EEC1FC14F7999D5B00E1022B2FA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47D45444954BF59A0AF7514E158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199E2-BCAF-465E-B16D-FBCB831F425B}"/>
      </w:docPartPr>
      <w:docPartBody>
        <w:p w:rsidR="00B7608D" w:rsidRDefault="00493C0A" w:rsidP="00493C0A">
          <w:pPr>
            <w:pStyle w:val="AC47D45444954BF59A0AF7514E158DE6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19DCF312F04B7698CC498DB0AA60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1EB1DA-B59D-4046-8501-E1E0AEA5D19A}"/>
      </w:docPartPr>
      <w:docPartBody>
        <w:p w:rsidR="00B7608D" w:rsidRDefault="00493C0A" w:rsidP="00493C0A">
          <w:pPr>
            <w:pStyle w:val="6119DCF312F04B7698CC498DB0AA6038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3CF1DFE6244A2283BF591306E37F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D992CD-B132-4641-B70B-D33725C5F1D0}"/>
      </w:docPartPr>
      <w:docPartBody>
        <w:p w:rsidR="00B7608D" w:rsidRDefault="00493C0A" w:rsidP="00493C0A">
          <w:pPr>
            <w:pStyle w:val="3D3CF1DFE6244A2283BF591306E37F5B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C4D49820C24A9CAAEC0D7B9E9D0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9EE37D-B322-4034-B0B0-0A9701D0EA3C}"/>
      </w:docPartPr>
      <w:docPartBody>
        <w:p w:rsidR="00B7608D" w:rsidRDefault="00493C0A" w:rsidP="00493C0A">
          <w:pPr>
            <w:pStyle w:val="65C4D49820C24A9CAAEC0D7B9E9D0207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D07A50D2BA145AA9CCC549CE811A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71CBA5-881D-4E28-A770-E4A0BA79213D}"/>
      </w:docPartPr>
      <w:docPartBody>
        <w:p w:rsidR="00B7608D" w:rsidRDefault="00493C0A" w:rsidP="00493C0A">
          <w:pPr>
            <w:pStyle w:val="CD07A50D2BA145AA9CCC549CE811A04F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9FA758F6545159520C68816B059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236F49-3E4D-4942-9E5D-CA7EA92EF15D}"/>
      </w:docPartPr>
      <w:docPartBody>
        <w:p w:rsidR="00B7608D" w:rsidRDefault="00493C0A" w:rsidP="00493C0A">
          <w:pPr>
            <w:pStyle w:val="47C9FA758F6545159520C68816B059E4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F2F6249584B86AAAF95E706539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F5CCFF-7E3E-4408-AECF-B444533C0FD0}"/>
      </w:docPartPr>
      <w:docPartBody>
        <w:p w:rsidR="00B7608D" w:rsidRDefault="00493C0A" w:rsidP="00493C0A">
          <w:pPr>
            <w:pStyle w:val="7D9F2F6249584B86AAAF95E70653989E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4D934B44FF438BA00D73249829F5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F9F58-45B7-4B59-BA03-ECAE49E4F805}"/>
      </w:docPartPr>
      <w:docPartBody>
        <w:p w:rsidR="00B7608D" w:rsidRDefault="00493C0A" w:rsidP="00493C0A">
          <w:pPr>
            <w:pStyle w:val="A44D934B44FF438BA00D73249829F5DB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782B557F714E77A743AEC938632B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54140D-6A81-4CFF-96DD-B0B1272CBEBC}"/>
      </w:docPartPr>
      <w:docPartBody>
        <w:p w:rsidR="003C501B" w:rsidRDefault="00CE54AC" w:rsidP="00CE54AC">
          <w:pPr>
            <w:pStyle w:val="32782B557F714E77A743AEC938632B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9BB1F67CE04C6E80154227FB4693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E3447-6E30-474A-B9E3-7C4F5455BA0F}"/>
      </w:docPartPr>
      <w:docPartBody>
        <w:p w:rsidR="003C501B" w:rsidRDefault="00CE54AC" w:rsidP="00CE54AC">
          <w:pPr>
            <w:pStyle w:val="469BB1F67CE04C6E80154227FB46937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02233590A2348B5BC3A19FA23F5D0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04EB5F-72CC-416D-83EB-F9216AC4C5EF}"/>
      </w:docPartPr>
      <w:docPartBody>
        <w:p w:rsidR="003C501B" w:rsidRDefault="00CE54AC" w:rsidP="00CE54AC">
          <w:pPr>
            <w:pStyle w:val="302233590A2348B5BC3A19FA23F5D01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A5E530A372426E9295119B8087D8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CAE11E-28B7-424A-97B0-30ABFF6DAA5D}"/>
      </w:docPartPr>
      <w:docPartBody>
        <w:p w:rsidR="003C501B" w:rsidRDefault="00CE54AC" w:rsidP="00CE54AC">
          <w:pPr>
            <w:pStyle w:val="A4A5E530A372426E9295119B8087D8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1B"/>
    <w:rsid w:val="000C1114"/>
    <w:rsid w:val="0025625F"/>
    <w:rsid w:val="00293FD3"/>
    <w:rsid w:val="002A1E6F"/>
    <w:rsid w:val="00321E4A"/>
    <w:rsid w:val="003361C4"/>
    <w:rsid w:val="0036653A"/>
    <w:rsid w:val="00373807"/>
    <w:rsid w:val="003A6390"/>
    <w:rsid w:val="003C501B"/>
    <w:rsid w:val="004410B0"/>
    <w:rsid w:val="00444F24"/>
    <w:rsid w:val="004747CD"/>
    <w:rsid w:val="00493C0A"/>
    <w:rsid w:val="00552895"/>
    <w:rsid w:val="006961D7"/>
    <w:rsid w:val="00727DC2"/>
    <w:rsid w:val="007C7C7D"/>
    <w:rsid w:val="00897C0E"/>
    <w:rsid w:val="008F05EC"/>
    <w:rsid w:val="009237A5"/>
    <w:rsid w:val="00954B74"/>
    <w:rsid w:val="0097021B"/>
    <w:rsid w:val="009D0F5F"/>
    <w:rsid w:val="00A60C6F"/>
    <w:rsid w:val="00AA66C6"/>
    <w:rsid w:val="00B7608D"/>
    <w:rsid w:val="00BC5E09"/>
    <w:rsid w:val="00BC63B8"/>
    <w:rsid w:val="00CE54AC"/>
    <w:rsid w:val="00E36C18"/>
    <w:rsid w:val="00E55462"/>
    <w:rsid w:val="00EB132C"/>
    <w:rsid w:val="00EB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60C6F"/>
    <w:rPr>
      <w:color w:val="595959" w:themeColor="text1" w:themeTint="A6"/>
    </w:rPr>
  </w:style>
  <w:style w:type="paragraph" w:customStyle="1" w:styleId="C56B29C2022D4EE28F06AF92AE4DDBAD4">
    <w:name w:val="C56B29C2022D4EE28F06AF92AE4DDBAD4"/>
    <w:rsid w:val="0097021B"/>
    <w:rPr>
      <w:lang w:val="pt-PT" w:eastAsia="ja-JP"/>
    </w:rPr>
  </w:style>
  <w:style w:type="paragraph" w:customStyle="1" w:styleId="0BA899A0F4614C00BA830D828FE5B0453">
    <w:name w:val="0BA899A0F4614C00BA830D828FE5B0453"/>
    <w:rsid w:val="0097021B"/>
    <w:rPr>
      <w:lang w:val="pt-PT" w:eastAsia="ja-JP"/>
    </w:rPr>
  </w:style>
  <w:style w:type="paragraph" w:customStyle="1" w:styleId="057AD133EBC84AA490ABF097C4B2AE743">
    <w:name w:val="057AD133EBC84AA490ABF097C4B2AE743"/>
    <w:rsid w:val="0097021B"/>
    <w:rPr>
      <w:lang w:val="pt-PT" w:eastAsia="ja-JP"/>
    </w:rPr>
  </w:style>
  <w:style w:type="paragraph" w:customStyle="1" w:styleId="E37C200813774FD0B7EACC38EAAF681E3">
    <w:name w:val="E37C200813774FD0B7EACC38EAAF681E3"/>
    <w:rsid w:val="0097021B"/>
    <w:rPr>
      <w:lang w:val="pt-PT" w:eastAsia="ja-JP"/>
    </w:rPr>
  </w:style>
  <w:style w:type="paragraph" w:customStyle="1" w:styleId="9BF70541E44B4CD0A2A69D02FF5DC6B23">
    <w:name w:val="9BF70541E44B4CD0A2A69D02FF5DC6B23"/>
    <w:rsid w:val="0097021B"/>
    <w:rPr>
      <w:lang w:val="pt-PT" w:eastAsia="ja-JP"/>
    </w:rPr>
  </w:style>
  <w:style w:type="paragraph" w:customStyle="1" w:styleId="C5B6EDB88BE3404B9532F2797FB338FC3">
    <w:name w:val="C5B6EDB88BE3404B9532F2797FB338FC3"/>
    <w:rsid w:val="0097021B"/>
    <w:rPr>
      <w:lang w:val="pt-PT" w:eastAsia="ja-JP"/>
    </w:rPr>
  </w:style>
  <w:style w:type="paragraph" w:customStyle="1" w:styleId="0265044EB4A44B26BB48AFCE4C27BA693">
    <w:name w:val="0265044EB4A44B26BB48AFCE4C27BA693"/>
    <w:rsid w:val="0097021B"/>
    <w:rPr>
      <w:lang w:val="pt-PT" w:eastAsia="ja-JP"/>
    </w:rPr>
  </w:style>
  <w:style w:type="paragraph" w:customStyle="1" w:styleId="A49EA79C9C1F45FFAD06EB997665F1663">
    <w:name w:val="A49EA79C9C1F45FFAD06EB997665F1663"/>
    <w:rsid w:val="0097021B"/>
    <w:rPr>
      <w:lang w:val="pt-PT" w:eastAsia="ja-JP"/>
    </w:rPr>
  </w:style>
  <w:style w:type="paragraph" w:customStyle="1" w:styleId="F7BE48E31FE1438E965A6C7FF9DBB65D17">
    <w:name w:val="F7BE48E31FE1438E965A6C7FF9DBB65D17"/>
    <w:rsid w:val="00493C0A"/>
    <w:rPr>
      <w:lang w:val="pt-PT" w:eastAsia="ja-JP"/>
    </w:rPr>
  </w:style>
  <w:style w:type="paragraph" w:customStyle="1" w:styleId="6120AB3927284DD2899EB9B5D7EB738820">
    <w:name w:val="6120AB3927284DD2899EB9B5D7EB738820"/>
    <w:rsid w:val="00493C0A"/>
    <w:rPr>
      <w:lang w:val="pt-PT" w:eastAsia="ja-JP"/>
    </w:rPr>
  </w:style>
  <w:style w:type="paragraph" w:customStyle="1" w:styleId="3BFAC83F5AD34D30B9156596FEDEDC9217">
    <w:name w:val="3BFAC83F5AD34D30B9156596FEDEDC9217"/>
    <w:rsid w:val="00493C0A"/>
    <w:rPr>
      <w:lang w:val="pt-PT" w:eastAsia="ja-JP"/>
    </w:rPr>
  </w:style>
  <w:style w:type="paragraph" w:customStyle="1" w:styleId="55FD3206C3354B2C81E00E6419625DBE17">
    <w:name w:val="55FD3206C3354B2C81E00E6419625DBE17"/>
    <w:rsid w:val="00493C0A"/>
    <w:rPr>
      <w:lang w:val="pt-PT" w:eastAsia="ja-JP"/>
    </w:rPr>
  </w:style>
  <w:style w:type="paragraph" w:customStyle="1" w:styleId="588738739ADE49E99253D2E0AFA98C5417">
    <w:name w:val="588738739ADE49E99253D2E0AFA98C5417"/>
    <w:rsid w:val="00493C0A"/>
    <w:rPr>
      <w:lang w:val="pt-PT" w:eastAsia="ja-JP"/>
    </w:rPr>
  </w:style>
  <w:style w:type="paragraph" w:customStyle="1" w:styleId="B492ABAB436A4EFEAFB6E87AF0658BD917">
    <w:name w:val="B492ABAB436A4EFEAFB6E87AF0658BD917"/>
    <w:rsid w:val="00493C0A"/>
    <w:rPr>
      <w:lang w:val="pt-PT" w:eastAsia="ja-JP"/>
    </w:rPr>
  </w:style>
  <w:style w:type="paragraph" w:customStyle="1" w:styleId="9A5C6AF2C23A4D16B159BE7DB4D368EB17">
    <w:name w:val="9A5C6AF2C23A4D16B159BE7DB4D368EB17"/>
    <w:rsid w:val="00493C0A"/>
    <w:rPr>
      <w:lang w:val="pt-PT" w:eastAsia="ja-JP"/>
    </w:rPr>
  </w:style>
  <w:style w:type="paragraph" w:customStyle="1" w:styleId="9E261802BAA04C80868249C69DD69BFB17">
    <w:name w:val="9E261802BAA04C80868249C69DD69BFB17"/>
    <w:rsid w:val="00493C0A"/>
    <w:rPr>
      <w:lang w:val="pt-PT" w:eastAsia="ja-JP"/>
    </w:rPr>
  </w:style>
  <w:style w:type="paragraph" w:customStyle="1" w:styleId="E4C21585BEB14F5293BB96C5B9258C0517">
    <w:name w:val="E4C21585BEB14F5293BB96C5B9258C0517"/>
    <w:rsid w:val="00493C0A"/>
    <w:rPr>
      <w:lang w:val="pt-PT" w:eastAsia="ja-JP"/>
    </w:rPr>
  </w:style>
  <w:style w:type="paragraph" w:customStyle="1" w:styleId="1676BBE524EB42B4BCCFF9942C036B6A17">
    <w:name w:val="1676BBE524EB42B4BCCFF9942C036B6A17"/>
    <w:rsid w:val="00493C0A"/>
    <w:rPr>
      <w:lang w:val="pt-PT" w:eastAsia="ja-JP"/>
    </w:rPr>
  </w:style>
  <w:style w:type="paragraph" w:customStyle="1" w:styleId="FCA60CDD532E4884BA378A09DC9710D017">
    <w:name w:val="FCA60CDD532E4884BA378A09DC9710D017"/>
    <w:rsid w:val="00493C0A"/>
    <w:rPr>
      <w:lang w:val="pt-PT" w:eastAsia="ja-JP"/>
    </w:rPr>
  </w:style>
  <w:style w:type="paragraph" w:customStyle="1" w:styleId="CC29EB9D66EC421DAA5BC7771CDB80EB16">
    <w:name w:val="CC29EB9D66EC421DAA5BC7771CDB80EB16"/>
    <w:rsid w:val="00493C0A"/>
    <w:rPr>
      <w:lang w:val="pt-PT" w:eastAsia="ja-JP"/>
    </w:rPr>
  </w:style>
  <w:style w:type="paragraph" w:customStyle="1" w:styleId="5AC4A59DC8B841C0A7CE44388113798616">
    <w:name w:val="5AC4A59DC8B841C0A7CE44388113798616"/>
    <w:rsid w:val="00493C0A"/>
    <w:rPr>
      <w:lang w:val="pt-PT" w:eastAsia="ja-JP"/>
    </w:rPr>
  </w:style>
  <w:style w:type="paragraph" w:customStyle="1" w:styleId="F615ACA7DC1A443882195977719B935B16">
    <w:name w:val="F615ACA7DC1A443882195977719B935B16"/>
    <w:rsid w:val="00493C0A"/>
    <w:rPr>
      <w:lang w:val="pt-PT" w:eastAsia="ja-JP"/>
    </w:rPr>
  </w:style>
  <w:style w:type="paragraph" w:customStyle="1" w:styleId="3DCEFBCFFCE741BEB27D641DB30A311D16">
    <w:name w:val="3DCEFBCFFCE741BEB27D641DB30A311D16"/>
    <w:rsid w:val="00493C0A"/>
    <w:rPr>
      <w:lang w:val="pt-PT" w:eastAsia="ja-JP"/>
    </w:rPr>
  </w:style>
  <w:style w:type="paragraph" w:customStyle="1" w:styleId="99C315EF5CE34B0C8C546D1C7C5A92D616">
    <w:name w:val="99C315EF5CE34B0C8C546D1C7C5A92D616"/>
    <w:rsid w:val="00493C0A"/>
    <w:rPr>
      <w:lang w:val="pt-PT" w:eastAsia="ja-JP"/>
    </w:rPr>
  </w:style>
  <w:style w:type="paragraph" w:customStyle="1" w:styleId="A1532453E6C7407E81564E6FB2BA7A7916">
    <w:name w:val="A1532453E6C7407E81564E6FB2BA7A7916"/>
    <w:rsid w:val="00493C0A"/>
    <w:rPr>
      <w:lang w:val="pt-PT" w:eastAsia="ja-JP"/>
    </w:rPr>
  </w:style>
  <w:style w:type="paragraph" w:customStyle="1" w:styleId="6A31168968364DA2A0459DF39839457A16">
    <w:name w:val="6A31168968364DA2A0459DF39839457A16"/>
    <w:rsid w:val="00493C0A"/>
    <w:rPr>
      <w:lang w:val="pt-PT" w:eastAsia="ja-JP"/>
    </w:rPr>
  </w:style>
  <w:style w:type="paragraph" w:customStyle="1" w:styleId="55840BDA3DDA4A27B33FD7B4002745BD16">
    <w:name w:val="55840BDA3DDA4A27B33FD7B4002745BD16"/>
    <w:rsid w:val="00493C0A"/>
    <w:rPr>
      <w:lang w:val="pt-PT" w:eastAsia="ja-JP"/>
    </w:rPr>
  </w:style>
  <w:style w:type="paragraph" w:customStyle="1" w:styleId="E0B1B907DDDD44F9AC0F6B793F9FB81016">
    <w:name w:val="E0B1B907DDDD44F9AC0F6B793F9FB81016"/>
    <w:rsid w:val="00493C0A"/>
    <w:rPr>
      <w:lang w:val="pt-PT" w:eastAsia="ja-JP"/>
    </w:rPr>
  </w:style>
  <w:style w:type="paragraph" w:customStyle="1" w:styleId="33725B7BD1C24A9F9433256B8C6C658816">
    <w:name w:val="33725B7BD1C24A9F9433256B8C6C658816"/>
    <w:rsid w:val="00493C0A"/>
    <w:rPr>
      <w:lang w:val="pt-PT" w:eastAsia="ja-JP"/>
    </w:rPr>
  </w:style>
  <w:style w:type="paragraph" w:customStyle="1" w:styleId="16477109CA6441A6A70F920330F214DC16">
    <w:name w:val="16477109CA6441A6A70F920330F214DC16"/>
    <w:rsid w:val="00493C0A"/>
    <w:rPr>
      <w:lang w:val="pt-PT" w:eastAsia="ja-JP"/>
    </w:rPr>
  </w:style>
  <w:style w:type="paragraph" w:customStyle="1" w:styleId="F7828DBECD0946C7A1321A019866B3C316">
    <w:name w:val="F7828DBECD0946C7A1321A019866B3C316"/>
    <w:rsid w:val="00493C0A"/>
    <w:rPr>
      <w:lang w:val="pt-PT" w:eastAsia="ja-JP"/>
    </w:rPr>
  </w:style>
  <w:style w:type="paragraph" w:customStyle="1" w:styleId="02523B61EA844B2CB666FFF4CCCF70D816">
    <w:name w:val="02523B61EA844B2CB666FFF4CCCF70D816"/>
    <w:rsid w:val="00493C0A"/>
    <w:rPr>
      <w:lang w:val="pt-PT" w:eastAsia="ja-JP"/>
    </w:rPr>
  </w:style>
  <w:style w:type="paragraph" w:customStyle="1" w:styleId="E5581DB45734491DAD7F1553F6467BA416">
    <w:name w:val="E5581DB45734491DAD7F1553F6467BA416"/>
    <w:rsid w:val="00493C0A"/>
    <w:rPr>
      <w:lang w:val="pt-PT" w:eastAsia="ja-JP"/>
    </w:rPr>
  </w:style>
  <w:style w:type="paragraph" w:customStyle="1" w:styleId="C564A2CF36984359AC19458143AEC42616">
    <w:name w:val="C564A2CF36984359AC19458143AEC42616"/>
    <w:rsid w:val="00493C0A"/>
    <w:rPr>
      <w:lang w:val="pt-PT" w:eastAsia="ja-JP"/>
    </w:rPr>
  </w:style>
  <w:style w:type="paragraph" w:customStyle="1" w:styleId="5386670D08CC4B9AB8AAE4701D20F98116">
    <w:name w:val="5386670D08CC4B9AB8AAE4701D20F98116"/>
    <w:rsid w:val="00493C0A"/>
    <w:rPr>
      <w:lang w:val="pt-PT" w:eastAsia="ja-JP"/>
    </w:rPr>
  </w:style>
  <w:style w:type="paragraph" w:customStyle="1" w:styleId="1706350EE84647F6BFF70915D0F6338116">
    <w:name w:val="1706350EE84647F6BFF70915D0F6338116"/>
    <w:rsid w:val="00493C0A"/>
    <w:rPr>
      <w:lang w:val="pt-PT" w:eastAsia="ja-JP"/>
    </w:rPr>
  </w:style>
  <w:style w:type="paragraph" w:customStyle="1" w:styleId="5B000476B45C4E3CB1F36D31738A31AC16">
    <w:name w:val="5B000476B45C4E3CB1F36D31738A31AC16"/>
    <w:rsid w:val="00493C0A"/>
    <w:rPr>
      <w:lang w:val="pt-PT" w:eastAsia="ja-JP"/>
    </w:rPr>
  </w:style>
  <w:style w:type="paragraph" w:customStyle="1" w:styleId="B75CA2EA6E754538B577813632383E2916">
    <w:name w:val="B75CA2EA6E754538B577813632383E2916"/>
    <w:rsid w:val="00493C0A"/>
    <w:rPr>
      <w:lang w:val="pt-PT" w:eastAsia="ja-JP"/>
    </w:rPr>
  </w:style>
  <w:style w:type="paragraph" w:customStyle="1" w:styleId="658A01A57A5D4B518AC8C1320E1A5B7212">
    <w:name w:val="658A01A57A5D4B518AC8C1320E1A5B7212"/>
    <w:rsid w:val="00493C0A"/>
    <w:rPr>
      <w:lang w:val="pt-PT" w:eastAsia="ja-JP"/>
    </w:rPr>
  </w:style>
  <w:style w:type="paragraph" w:customStyle="1" w:styleId="B8E77DBC1FF34632B9B4648A219B0D8912">
    <w:name w:val="B8E77DBC1FF34632B9B4648A219B0D8912"/>
    <w:rsid w:val="00493C0A"/>
    <w:rPr>
      <w:lang w:val="pt-PT" w:eastAsia="ja-JP"/>
    </w:rPr>
  </w:style>
  <w:style w:type="paragraph" w:customStyle="1" w:styleId="DF0E4E52B87249479AEA2FA1FF7F28A812">
    <w:name w:val="DF0E4E52B87249479AEA2FA1FF7F28A812"/>
    <w:rsid w:val="00493C0A"/>
    <w:rPr>
      <w:lang w:val="pt-PT" w:eastAsia="ja-JP"/>
    </w:rPr>
  </w:style>
  <w:style w:type="paragraph" w:customStyle="1" w:styleId="5FA04EEC1FC14F7999D5B00E1022B2FA12">
    <w:name w:val="5FA04EEC1FC14F7999D5B00E1022B2FA12"/>
    <w:rsid w:val="00493C0A"/>
    <w:rPr>
      <w:lang w:val="pt-PT" w:eastAsia="ja-JP"/>
    </w:rPr>
  </w:style>
  <w:style w:type="paragraph" w:customStyle="1" w:styleId="AC47D45444954BF59A0AF7514E158DE612">
    <w:name w:val="AC47D45444954BF59A0AF7514E158DE612"/>
    <w:rsid w:val="00493C0A"/>
    <w:rPr>
      <w:lang w:val="pt-PT" w:eastAsia="ja-JP"/>
    </w:rPr>
  </w:style>
  <w:style w:type="paragraph" w:customStyle="1" w:styleId="6119DCF312F04B7698CC498DB0AA603812">
    <w:name w:val="6119DCF312F04B7698CC498DB0AA603812"/>
    <w:rsid w:val="00493C0A"/>
    <w:rPr>
      <w:lang w:val="pt-PT" w:eastAsia="ja-JP"/>
    </w:rPr>
  </w:style>
  <w:style w:type="paragraph" w:customStyle="1" w:styleId="3D3CF1DFE6244A2283BF591306E37F5B12">
    <w:name w:val="3D3CF1DFE6244A2283BF591306E37F5B12"/>
    <w:rsid w:val="00493C0A"/>
    <w:rPr>
      <w:lang w:val="pt-PT" w:eastAsia="ja-JP"/>
    </w:rPr>
  </w:style>
  <w:style w:type="paragraph" w:customStyle="1" w:styleId="65C4D49820C24A9CAAEC0D7B9E9D020712">
    <w:name w:val="65C4D49820C24A9CAAEC0D7B9E9D020712"/>
    <w:rsid w:val="00493C0A"/>
    <w:rPr>
      <w:lang w:val="pt-PT" w:eastAsia="ja-JP"/>
    </w:rPr>
  </w:style>
  <w:style w:type="paragraph" w:customStyle="1" w:styleId="CD07A50D2BA145AA9CCC549CE811A04F12">
    <w:name w:val="CD07A50D2BA145AA9CCC549CE811A04F12"/>
    <w:rsid w:val="00493C0A"/>
    <w:rPr>
      <w:lang w:val="pt-PT" w:eastAsia="ja-JP"/>
    </w:rPr>
  </w:style>
  <w:style w:type="paragraph" w:customStyle="1" w:styleId="47C9FA758F6545159520C68816B059E412">
    <w:name w:val="47C9FA758F6545159520C68816B059E412"/>
    <w:rsid w:val="00493C0A"/>
    <w:rPr>
      <w:lang w:val="pt-PT" w:eastAsia="ja-JP"/>
    </w:rPr>
  </w:style>
  <w:style w:type="paragraph" w:customStyle="1" w:styleId="7D9F2F6249584B86AAAF95E70653989E12">
    <w:name w:val="7D9F2F6249584B86AAAF95E70653989E12"/>
    <w:rsid w:val="00493C0A"/>
    <w:rPr>
      <w:lang w:val="pt-PT" w:eastAsia="ja-JP"/>
    </w:rPr>
  </w:style>
  <w:style w:type="paragraph" w:customStyle="1" w:styleId="A44D934B44FF438BA00D73249829F5DB12">
    <w:name w:val="A44D934B44FF438BA00D73249829F5DB12"/>
    <w:rsid w:val="00493C0A"/>
    <w:rPr>
      <w:lang w:val="pt-PT" w:eastAsia="ja-JP"/>
    </w:rPr>
  </w:style>
  <w:style w:type="paragraph" w:customStyle="1" w:styleId="2F7E1F54BBB14530A9FF15D9F9FF9B1C">
    <w:name w:val="2F7E1F54BBB14530A9FF15D9F9FF9B1C"/>
    <w:rsid w:val="00493C0A"/>
    <w:rPr>
      <w:lang w:val="pt-PT" w:eastAsia="ja-JP"/>
    </w:rPr>
  </w:style>
  <w:style w:type="paragraph" w:customStyle="1" w:styleId="32782B557F714E77A743AEC938632B8C">
    <w:name w:val="32782B557F714E77A743AEC938632B8C"/>
    <w:rsid w:val="00CE54AC"/>
    <w:rPr>
      <w:kern w:val="2"/>
      <w14:ligatures w14:val="standardContextual"/>
    </w:rPr>
  </w:style>
  <w:style w:type="paragraph" w:customStyle="1" w:styleId="469BB1F67CE04C6E80154227FB469371">
    <w:name w:val="469BB1F67CE04C6E80154227FB469371"/>
    <w:rsid w:val="00CE54AC"/>
    <w:rPr>
      <w:kern w:val="2"/>
      <w14:ligatures w14:val="standardContextual"/>
    </w:rPr>
  </w:style>
  <w:style w:type="paragraph" w:customStyle="1" w:styleId="8C6E199FA33A4E0A83655987EED98E3F">
    <w:name w:val="8C6E199FA33A4E0A83655987EED98E3F"/>
    <w:rsid w:val="00CE54AC"/>
    <w:rPr>
      <w:kern w:val="2"/>
      <w14:ligatures w14:val="standardContextual"/>
    </w:rPr>
  </w:style>
  <w:style w:type="paragraph" w:customStyle="1" w:styleId="302233590A2348B5BC3A19FA23F5D019">
    <w:name w:val="302233590A2348B5BC3A19FA23F5D019"/>
    <w:rsid w:val="00CE54AC"/>
    <w:rPr>
      <w:kern w:val="2"/>
      <w14:ligatures w14:val="standardContextual"/>
    </w:rPr>
  </w:style>
  <w:style w:type="paragraph" w:customStyle="1" w:styleId="A4A5E530A372426E9295119B8087D8AB">
    <w:name w:val="A4A5E530A372426E9295119B8087D8AB"/>
    <w:rsid w:val="00CE54AC"/>
    <w:rPr>
      <w:kern w:val="2"/>
      <w14:ligatures w14:val="standardContextual"/>
    </w:rPr>
  </w:style>
  <w:style w:type="paragraph" w:customStyle="1" w:styleId="F4C6F13D1C1A45BAA5468C09292CED22">
    <w:name w:val="F4C6F13D1C1A45BAA5468C09292CED22"/>
    <w:rsid w:val="00A60C6F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BDA7684-9EA4-46E8-8589-1620E5CD9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56</TotalTime>
  <Pages>6</Pages>
  <Words>1755</Words>
  <Characters>9477</Characters>
  <Application>Microsoft Office Word</Application>
  <DocSecurity>0</DocSecurity>
  <Lines>78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HP Inc.</cp:lastModifiedBy>
  <cp:revision>57</cp:revision>
  <cp:lastPrinted>2020-10-08T19:12:00Z</cp:lastPrinted>
  <dcterms:created xsi:type="dcterms:W3CDTF">2023-08-21T19:18:00Z</dcterms:created>
  <dcterms:modified xsi:type="dcterms:W3CDTF">2023-11-23T12:30:00Z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