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6ADC47" w14:textId="77777777" w:rsidR="00855982" w:rsidRPr="00AD7FAC" w:rsidRDefault="004D5BB0" w:rsidP="00F95257">
      <w:pPr>
        <w:pStyle w:val="Ttulo1"/>
        <w:jc w:val="center"/>
        <w:rPr>
          <w:rFonts w:ascii="Arial Narrow" w:hAnsi="Arial Narrow" w:cs="Arial"/>
          <w:sz w:val="28"/>
          <w:szCs w:val="28"/>
        </w:rPr>
      </w:pPr>
      <w:r>
        <w:rPr>
          <w:rFonts w:ascii="Arial Narrow" w:hAnsi="Arial Narrow" w:cs="Arial"/>
          <w:sz w:val="28"/>
          <w:szCs w:val="28"/>
        </w:rPr>
        <w:t>FORMULÁRIO DE ENQUADRAMENTO</w:t>
      </w:r>
    </w:p>
    <w:p w14:paraId="36E910C3" w14:textId="77777777" w:rsidR="00557217" w:rsidRPr="009B7F19" w:rsidRDefault="00557217" w:rsidP="00557217">
      <w:pPr>
        <w:pStyle w:val="PargrafodaLista"/>
        <w:spacing w:after="0"/>
        <w:ind w:left="714"/>
        <w:jc w:val="both"/>
        <w:rPr>
          <w:rFonts w:ascii="Arial Narrow" w:hAnsi="Arial Narrow"/>
          <w:b/>
          <w:sz w:val="10"/>
          <w:szCs w:val="10"/>
        </w:rPr>
      </w:pPr>
    </w:p>
    <w:p w14:paraId="432F2E16" w14:textId="18ED1CC4" w:rsidR="00C4085F" w:rsidRPr="00F45EAA" w:rsidRDefault="00A25F17" w:rsidP="00F45EAA">
      <w:pPr>
        <w:pStyle w:val="PargrafodaLista"/>
        <w:numPr>
          <w:ilvl w:val="0"/>
          <w:numId w:val="39"/>
        </w:numPr>
        <w:shd w:val="clear" w:color="auto" w:fill="FFFFFF" w:themeFill="background1"/>
        <w:spacing w:after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DADOS DA ATIVIDADE A SER LICENCIADA</w:t>
      </w:r>
      <w:r w:rsidR="00C4085F" w:rsidRPr="00F45EAA">
        <w:rPr>
          <w:rFonts w:ascii="Arial Narrow" w:hAnsi="Arial Narrow"/>
          <w:b/>
        </w:rPr>
        <w:t xml:space="preserve">: </w:t>
      </w:r>
    </w:p>
    <w:tbl>
      <w:tblPr>
        <w:tblStyle w:val="Tabelacomgrade"/>
        <w:tblW w:w="9106" w:type="dxa"/>
        <w:jc w:val="center"/>
        <w:tblLook w:val="04A0" w:firstRow="1" w:lastRow="0" w:firstColumn="1" w:lastColumn="0" w:noHBand="0" w:noVBand="1"/>
      </w:tblPr>
      <w:tblGrid>
        <w:gridCol w:w="4390"/>
        <w:gridCol w:w="2084"/>
        <w:gridCol w:w="809"/>
        <w:gridCol w:w="1823"/>
      </w:tblGrid>
      <w:tr w:rsidR="006F16D0" w:rsidRPr="00BD43B0" w14:paraId="2CD0760B" w14:textId="77777777" w:rsidTr="000E4EE5">
        <w:trPr>
          <w:trHeight w:val="260"/>
          <w:jc w:val="center"/>
        </w:trPr>
        <w:tc>
          <w:tcPr>
            <w:tcW w:w="6474" w:type="dxa"/>
            <w:gridSpan w:val="2"/>
          </w:tcPr>
          <w:p w14:paraId="3C0DB19D" w14:textId="3A2BF252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 xml:space="preserve">Nome/ razão social: </w:t>
            </w:r>
          </w:p>
        </w:tc>
        <w:tc>
          <w:tcPr>
            <w:tcW w:w="2632" w:type="dxa"/>
            <w:gridSpan w:val="2"/>
          </w:tcPr>
          <w:p w14:paraId="74639ED0" w14:textId="77777777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 xml:space="preserve">CPF/ CNPJ: </w:t>
            </w:r>
          </w:p>
        </w:tc>
      </w:tr>
      <w:tr w:rsidR="006F16D0" w:rsidRPr="00BD43B0" w14:paraId="0A963564" w14:textId="77777777" w:rsidTr="000E4EE5">
        <w:trPr>
          <w:trHeight w:val="260"/>
          <w:jc w:val="center"/>
        </w:trPr>
        <w:tc>
          <w:tcPr>
            <w:tcW w:w="6474" w:type="dxa"/>
            <w:gridSpan w:val="2"/>
          </w:tcPr>
          <w:p w14:paraId="34AE8817" w14:textId="7D6A8BE1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 xml:space="preserve">Vinculo com empreendimento: </w:t>
            </w:r>
          </w:p>
        </w:tc>
        <w:tc>
          <w:tcPr>
            <w:tcW w:w="2632" w:type="dxa"/>
            <w:gridSpan w:val="2"/>
          </w:tcPr>
          <w:p w14:paraId="26A7B34C" w14:textId="77777777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 xml:space="preserve">Município: </w:t>
            </w:r>
          </w:p>
        </w:tc>
      </w:tr>
      <w:tr w:rsidR="006F16D0" w:rsidRPr="00BD43B0" w14:paraId="28747118" w14:textId="77777777" w:rsidTr="000E4EE5">
        <w:trPr>
          <w:trHeight w:val="244"/>
          <w:jc w:val="center"/>
        </w:trPr>
        <w:tc>
          <w:tcPr>
            <w:tcW w:w="9106" w:type="dxa"/>
            <w:gridSpan w:val="4"/>
          </w:tcPr>
          <w:p w14:paraId="51DD0E25" w14:textId="77777777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>Endereço:</w:t>
            </w:r>
            <w:r w:rsidRPr="00BD43B0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</w:tc>
      </w:tr>
      <w:tr w:rsidR="006F16D0" w:rsidRPr="00BD43B0" w14:paraId="78576B62" w14:textId="77777777" w:rsidTr="000E4EE5">
        <w:trPr>
          <w:trHeight w:val="260"/>
          <w:jc w:val="center"/>
        </w:trPr>
        <w:tc>
          <w:tcPr>
            <w:tcW w:w="4390" w:type="dxa"/>
          </w:tcPr>
          <w:p w14:paraId="659D3F46" w14:textId="583C39CF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>Bairro:</w:t>
            </w:r>
            <w:r w:rsidRPr="00BD43B0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</w:tc>
        <w:tc>
          <w:tcPr>
            <w:tcW w:w="2893" w:type="dxa"/>
            <w:gridSpan w:val="2"/>
          </w:tcPr>
          <w:p w14:paraId="5C91486E" w14:textId="77777777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 xml:space="preserve">Distrito: </w:t>
            </w:r>
          </w:p>
        </w:tc>
        <w:tc>
          <w:tcPr>
            <w:tcW w:w="1823" w:type="dxa"/>
          </w:tcPr>
          <w:p w14:paraId="4C94824C" w14:textId="77777777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 xml:space="preserve">CEP: </w:t>
            </w:r>
          </w:p>
        </w:tc>
      </w:tr>
      <w:tr w:rsidR="006F16D0" w:rsidRPr="00BD43B0" w14:paraId="09599DFA" w14:textId="77777777" w:rsidTr="000E4EE5">
        <w:trPr>
          <w:trHeight w:val="244"/>
          <w:jc w:val="center"/>
        </w:trPr>
        <w:tc>
          <w:tcPr>
            <w:tcW w:w="9106" w:type="dxa"/>
            <w:gridSpan w:val="4"/>
          </w:tcPr>
          <w:p w14:paraId="4AFF7A5F" w14:textId="77777777" w:rsidR="006F16D0" w:rsidRDefault="006F16D0" w:rsidP="006F16D0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  <w:r>
              <w:rPr>
                <w:rFonts w:ascii="Arial Narrow" w:hAnsi="Arial Narrow"/>
              </w:rPr>
              <w:t xml:space="preserve"> </w:t>
            </w:r>
          </w:p>
          <w:p w14:paraId="460664E7" w14:textId="77777777" w:rsidR="006F16D0" w:rsidRPr="0095069E" w:rsidRDefault="006F16D0" w:rsidP="006F16D0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                      </w:t>
            </w:r>
          </w:p>
          <w:p w14:paraId="5FBDA46C" w14:textId="7E59DC50" w:rsidR="006F16D0" w:rsidRPr="00BD43B0" w:rsidRDefault="006F16D0" w:rsidP="006F16D0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>E-mail:</w:t>
            </w:r>
          </w:p>
        </w:tc>
      </w:tr>
    </w:tbl>
    <w:p w14:paraId="3B5B98E4" w14:textId="77777777" w:rsidR="008B10DE" w:rsidRDefault="008B10DE" w:rsidP="008B10DE">
      <w:pPr>
        <w:spacing w:after="0"/>
        <w:jc w:val="both"/>
        <w:rPr>
          <w:rFonts w:ascii="Arial Narrow" w:hAnsi="Arial Narrow"/>
          <w:b/>
        </w:rPr>
      </w:pPr>
    </w:p>
    <w:p w14:paraId="024DA888" w14:textId="6750EBB8" w:rsidR="00557217" w:rsidRPr="00F45EAA" w:rsidRDefault="004D5BB0" w:rsidP="00F45EAA">
      <w:pPr>
        <w:pStyle w:val="PargrafodaLista"/>
        <w:numPr>
          <w:ilvl w:val="0"/>
          <w:numId w:val="39"/>
        </w:numPr>
        <w:spacing w:after="0"/>
        <w:jc w:val="both"/>
        <w:rPr>
          <w:rFonts w:ascii="Arial Narrow" w:hAnsi="Arial Narrow"/>
          <w:b/>
        </w:rPr>
      </w:pPr>
      <w:r w:rsidRPr="00F45EAA">
        <w:rPr>
          <w:rFonts w:ascii="Arial Narrow" w:hAnsi="Arial Narrow"/>
          <w:b/>
        </w:rPr>
        <w:t>DADOS DO ENQUADRAMENTO</w:t>
      </w:r>
      <w:r w:rsidR="00557217" w:rsidRPr="00F45EAA">
        <w:rPr>
          <w:rFonts w:ascii="Arial Narrow" w:hAnsi="Arial Narrow"/>
          <w:b/>
        </w:rPr>
        <w:t>:</w:t>
      </w:r>
    </w:p>
    <w:tbl>
      <w:tblPr>
        <w:tblStyle w:val="Tabelacomgrade"/>
        <w:tblW w:w="9044" w:type="dxa"/>
        <w:jc w:val="center"/>
        <w:tblLook w:val="04A0" w:firstRow="1" w:lastRow="0" w:firstColumn="1" w:lastColumn="0" w:noHBand="0" w:noVBand="1"/>
      </w:tblPr>
      <w:tblGrid>
        <w:gridCol w:w="2830"/>
        <w:gridCol w:w="1691"/>
        <w:gridCol w:w="1286"/>
        <w:gridCol w:w="3237"/>
      </w:tblGrid>
      <w:tr w:rsidR="0091355D" w:rsidRPr="00AD7FAC" w14:paraId="3C3DD401" w14:textId="77777777" w:rsidTr="000E4EE5">
        <w:trPr>
          <w:trHeight w:val="364"/>
          <w:jc w:val="center"/>
        </w:trPr>
        <w:tc>
          <w:tcPr>
            <w:tcW w:w="9044" w:type="dxa"/>
            <w:gridSpan w:val="4"/>
          </w:tcPr>
          <w:p w14:paraId="78472B7D" w14:textId="4AF9729C" w:rsidR="0091355D" w:rsidRDefault="0054774F" w:rsidP="001A5185">
            <w:pPr>
              <w:rPr>
                <w:rFonts w:ascii="Arial Narrow" w:hAnsi="Arial Narrow"/>
                <w:bCs/>
              </w:rPr>
            </w:pPr>
            <w:r w:rsidRPr="003F7F5C">
              <w:rPr>
                <w:rFonts w:ascii="Arial Narrow" w:hAnsi="Arial Narrow"/>
                <w:bCs/>
              </w:rPr>
              <w:t>Atividade</w:t>
            </w:r>
            <w:r w:rsidR="001844B2">
              <w:rPr>
                <w:rFonts w:ascii="Arial Narrow" w:hAnsi="Arial Narrow"/>
                <w:bCs/>
              </w:rPr>
              <w:t xml:space="preserve"> descrita no enquadramento</w:t>
            </w:r>
            <w:r w:rsidR="005A4693">
              <w:rPr>
                <w:rFonts w:ascii="Arial Narrow" w:hAnsi="Arial Narrow"/>
                <w:bCs/>
              </w:rPr>
              <w:t>:</w:t>
            </w:r>
          </w:p>
          <w:p w14:paraId="5D5C628E" w14:textId="77777777" w:rsidR="0091355D" w:rsidRPr="00AD7FAC" w:rsidRDefault="0091355D" w:rsidP="001A5185">
            <w:pPr>
              <w:rPr>
                <w:rFonts w:ascii="Arial Narrow" w:hAnsi="Arial Narrow"/>
              </w:rPr>
            </w:pPr>
          </w:p>
        </w:tc>
      </w:tr>
      <w:tr w:rsidR="0091355D" w14:paraId="7F571EB7" w14:textId="77777777" w:rsidTr="000E4EE5">
        <w:trPr>
          <w:trHeight w:val="364"/>
          <w:jc w:val="center"/>
        </w:trPr>
        <w:tc>
          <w:tcPr>
            <w:tcW w:w="4521" w:type="dxa"/>
            <w:gridSpan w:val="2"/>
          </w:tcPr>
          <w:p w14:paraId="2AFAEBDA" w14:textId="543040EA" w:rsidR="0091355D" w:rsidRDefault="00573DA7" w:rsidP="001A518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Código da atividade</w:t>
            </w:r>
            <w:r w:rsidR="0054774F">
              <w:rPr>
                <w:rFonts w:ascii="Arial Narrow" w:hAnsi="Arial Narrow"/>
              </w:rPr>
              <w:t>:</w:t>
            </w:r>
          </w:p>
          <w:p w14:paraId="7736DA97" w14:textId="77777777" w:rsidR="00C548E5" w:rsidRDefault="00C548E5" w:rsidP="001A5185">
            <w:pPr>
              <w:rPr>
                <w:rFonts w:ascii="Arial Narrow" w:hAnsi="Arial Narrow"/>
              </w:rPr>
            </w:pPr>
          </w:p>
        </w:tc>
        <w:tc>
          <w:tcPr>
            <w:tcW w:w="4523" w:type="dxa"/>
            <w:gridSpan w:val="2"/>
          </w:tcPr>
          <w:p w14:paraId="0E6CCF3D" w14:textId="77777777" w:rsidR="0091355D" w:rsidRPr="00AC4834" w:rsidRDefault="0054774F" w:rsidP="0054774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Parâmetro (unidade):</w:t>
            </w:r>
          </w:p>
        </w:tc>
      </w:tr>
      <w:tr w:rsidR="00CC31D9" w14:paraId="5679DD71" w14:textId="77777777" w:rsidTr="000E4EE5">
        <w:trPr>
          <w:trHeight w:val="1262"/>
          <w:jc w:val="center"/>
        </w:trPr>
        <w:tc>
          <w:tcPr>
            <w:tcW w:w="2830" w:type="dxa"/>
          </w:tcPr>
          <w:p w14:paraId="4C423E3A" w14:textId="69709A13" w:rsidR="00CC31D9" w:rsidRDefault="00CC31D9" w:rsidP="0054774F">
            <w:pPr>
              <w:rPr>
                <w:rFonts w:ascii="Arial Narrow" w:hAnsi="Arial Narrow"/>
              </w:rPr>
            </w:pPr>
            <w:r w:rsidRPr="00AC4834">
              <w:rPr>
                <w:rFonts w:ascii="Arial Narrow" w:hAnsi="Arial Narrow"/>
              </w:rPr>
              <w:t>Porte</w:t>
            </w:r>
            <w:r>
              <w:rPr>
                <w:rFonts w:ascii="Arial Narrow" w:hAnsi="Arial Narrow"/>
              </w:rPr>
              <w:t>:</w:t>
            </w:r>
          </w:p>
          <w:p w14:paraId="113E0F73" w14:textId="77777777" w:rsidR="00CC31D9" w:rsidRDefault="00CC31D9" w:rsidP="00CA3628">
            <w:pPr>
              <w:rPr>
                <w:rFonts w:ascii="Arial Narrow" w:hAnsi="Arial Narrow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</w:t>
            </w:r>
            <w:r w:rsidRPr="009E343C">
              <w:rPr>
                <w:rFonts w:ascii="Arial Narrow" w:eastAsia="Webdings" w:hAnsi="Arial Narrow" w:cs="Webdings"/>
              </w:rPr>
              <w:t>Simplificado</w:t>
            </w:r>
            <w:r w:rsidRPr="009E343C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 xml:space="preserve">       </w:t>
            </w:r>
          </w:p>
          <w:p w14:paraId="78C09617" w14:textId="77777777" w:rsidR="00CC31D9" w:rsidRDefault="00CC31D9" w:rsidP="00CA3628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</w:rPr>
              <w:t xml:space="preserve">  Pequeno</w:t>
            </w:r>
            <w:r>
              <w:rPr>
                <w:rFonts w:ascii="Arial Narrow" w:hAnsi="Arial Narrow"/>
                <w:sz w:val="18"/>
                <w:szCs w:val="18"/>
              </w:rPr>
              <w:t xml:space="preserve">        </w:t>
            </w:r>
          </w:p>
          <w:p w14:paraId="0FC957F2" w14:textId="7347E46D" w:rsidR="00CC31D9" w:rsidRDefault="00CC31D9" w:rsidP="00CA3628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  <w:sz w:val="18"/>
                <w:szCs w:val="18"/>
              </w:rPr>
              <w:t xml:space="preserve">   </w:t>
            </w:r>
            <w:r w:rsidRPr="00CA3628">
              <w:rPr>
                <w:rFonts w:ascii="Arial Narrow" w:hAnsi="Arial Narrow"/>
              </w:rPr>
              <w:t xml:space="preserve">Médio    </w:t>
            </w:r>
            <w:r>
              <w:rPr>
                <w:rFonts w:ascii="Arial Narrow" w:hAnsi="Arial Narrow"/>
                <w:sz w:val="18"/>
                <w:szCs w:val="18"/>
              </w:rPr>
              <w:t xml:space="preserve">        </w:t>
            </w:r>
          </w:p>
          <w:p w14:paraId="64CAA850" w14:textId="28131A5E" w:rsidR="00CC31D9" w:rsidRDefault="00CC31D9" w:rsidP="00CA3628">
            <w:pPr>
              <w:rPr>
                <w:rFonts w:ascii="Arial Narrow" w:hAnsi="Arial Narrow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  <w:sz w:val="18"/>
                <w:szCs w:val="18"/>
              </w:rPr>
              <w:t xml:space="preserve">  </w:t>
            </w:r>
            <w:r w:rsidRPr="00CA3628">
              <w:rPr>
                <w:rFonts w:ascii="Arial Narrow" w:hAnsi="Arial Narrow"/>
              </w:rPr>
              <w:t>Grande</w:t>
            </w:r>
          </w:p>
          <w:p w14:paraId="245A18B4" w14:textId="77777777" w:rsidR="00CC31D9" w:rsidRPr="00AC4834" w:rsidRDefault="00CC31D9" w:rsidP="0054774F">
            <w:pPr>
              <w:rPr>
                <w:rFonts w:ascii="Arial Narrow" w:hAnsi="Arial Narrow"/>
              </w:rPr>
            </w:pPr>
          </w:p>
        </w:tc>
        <w:tc>
          <w:tcPr>
            <w:tcW w:w="2977" w:type="dxa"/>
            <w:gridSpan w:val="2"/>
          </w:tcPr>
          <w:p w14:paraId="366FB438" w14:textId="0AFF5C37" w:rsidR="00CC31D9" w:rsidRDefault="00CC31D9" w:rsidP="00CC31D9">
            <w:pPr>
              <w:rPr>
                <w:rFonts w:ascii="Arial Narrow" w:hAnsi="Arial Narrow"/>
              </w:rPr>
            </w:pPr>
            <w:r w:rsidRPr="00AC4834">
              <w:rPr>
                <w:rFonts w:ascii="Arial Narrow" w:hAnsi="Arial Narrow"/>
              </w:rPr>
              <w:t>Potencial poluidor</w:t>
            </w:r>
            <w:r>
              <w:rPr>
                <w:rFonts w:ascii="Arial Narrow" w:hAnsi="Arial Narrow"/>
              </w:rPr>
              <w:t xml:space="preserve"> / degradador</w:t>
            </w:r>
            <w:r w:rsidRPr="00AC4834">
              <w:rPr>
                <w:rFonts w:ascii="Arial Narrow" w:hAnsi="Arial Narrow"/>
              </w:rPr>
              <w:t>: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</w:t>
            </w:r>
            <w:r>
              <w:rPr>
                <w:rFonts w:ascii="Arial Narrow" w:eastAsia="Webdings" w:hAnsi="Arial Narrow" w:cs="Webdings"/>
              </w:rPr>
              <w:t>Baixo</w:t>
            </w:r>
            <w:r w:rsidRPr="009E343C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 xml:space="preserve">       </w:t>
            </w:r>
          </w:p>
          <w:p w14:paraId="53A6D6EB" w14:textId="08A630F7" w:rsidR="00CC31D9" w:rsidRDefault="00CC31D9" w:rsidP="00CC31D9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</w:rPr>
              <w:t xml:space="preserve">  Médio</w:t>
            </w:r>
            <w:r>
              <w:rPr>
                <w:rFonts w:ascii="Arial Narrow" w:hAnsi="Arial Narrow"/>
                <w:sz w:val="18"/>
                <w:szCs w:val="18"/>
              </w:rPr>
              <w:t xml:space="preserve">         </w:t>
            </w:r>
          </w:p>
          <w:p w14:paraId="22891268" w14:textId="597832F6" w:rsidR="00CC31D9" w:rsidRDefault="00CC31D9" w:rsidP="00CC31D9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  <w:sz w:val="18"/>
                <w:szCs w:val="18"/>
              </w:rPr>
              <w:t xml:space="preserve">   </w:t>
            </w:r>
            <w:r>
              <w:rPr>
                <w:rFonts w:ascii="Arial Narrow" w:hAnsi="Arial Narrow"/>
              </w:rPr>
              <w:t>Alto</w:t>
            </w:r>
            <w:r w:rsidRPr="00CA3628">
              <w:rPr>
                <w:rFonts w:ascii="Arial Narrow" w:hAnsi="Arial Narrow"/>
              </w:rPr>
              <w:t xml:space="preserve">    </w:t>
            </w:r>
            <w:r>
              <w:rPr>
                <w:rFonts w:ascii="Arial Narrow" w:hAnsi="Arial Narrow"/>
                <w:sz w:val="18"/>
                <w:szCs w:val="18"/>
              </w:rPr>
              <w:t xml:space="preserve">        </w:t>
            </w:r>
          </w:p>
          <w:p w14:paraId="3CF97F9F" w14:textId="772005BD" w:rsidR="00CC31D9" w:rsidRDefault="00CC31D9" w:rsidP="0054774F">
            <w:pPr>
              <w:rPr>
                <w:rFonts w:ascii="Arial Narrow" w:hAnsi="Arial Narrow"/>
              </w:rPr>
            </w:pPr>
          </w:p>
          <w:p w14:paraId="48C550D5" w14:textId="77777777" w:rsidR="00CC31D9" w:rsidRPr="00AC4834" w:rsidRDefault="00CC31D9" w:rsidP="0054774F">
            <w:pPr>
              <w:rPr>
                <w:rFonts w:ascii="Arial Narrow" w:hAnsi="Arial Narrow"/>
              </w:rPr>
            </w:pPr>
          </w:p>
        </w:tc>
        <w:tc>
          <w:tcPr>
            <w:tcW w:w="3237" w:type="dxa"/>
          </w:tcPr>
          <w:p w14:paraId="18C5C90E" w14:textId="77777777" w:rsidR="00CC31D9" w:rsidRDefault="00CC31D9" w:rsidP="0054774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Tipo: </w:t>
            </w:r>
          </w:p>
          <w:p w14:paraId="15C46196" w14:textId="77777777" w:rsidR="00CC31D9" w:rsidRDefault="00CC31D9" w:rsidP="0054774F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</w:rPr>
              <w:t xml:space="preserve">  (I</w:t>
            </w:r>
            <w:r w:rsidRPr="0091355D">
              <w:rPr>
                <w:rFonts w:ascii="Arial Narrow" w:hAnsi="Arial Narrow"/>
                <w:sz w:val="18"/>
                <w:szCs w:val="18"/>
              </w:rPr>
              <w:t xml:space="preserve">) </w:t>
            </w:r>
            <w:r>
              <w:rPr>
                <w:rFonts w:ascii="Arial Narrow" w:hAnsi="Arial Narrow"/>
                <w:sz w:val="18"/>
                <w:szCs w:val="18"/>
              </w:rPr>
              <w:t>I</w:t>
            </w:r>
            <w:r w:rsidRPr="0091355D">
              <w:rPr>
                <w:rFonts w:ascii="Arial Narrow" w:hAnsi="Arial Narrow"/>
                <w:sz w:val="18"/>
                <w:szCs w:val="18"/>
              </w:rPr>
              <w:t>ndustrial</w:t>
            </w:r>
            <w:r>
              <w:rPr>
                <w:rFonts w:ascii="Arial Narrow" w:hAnsi="Arial Narrow"/>
                <w:sz w:val="18"/>
                <w:szCs w:val="18"/>
              </w:rPr>
              <w:t xml:space="preserve">               </w:t>
            </w:r>
          </w:p>
          <w:p w14:paraId="4AA1C73C" w14:textId="29E0692C" w:rsidR="00CC31D9" w:rsidRDefault="00CC31D9" w:rsidP="0054774F">
            <w:pPr>
              <w:rPr>
                <w:rFonts w:ascii="Arial Narrow" w:hAnsi="Arial Narrow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  <w:sz w:val="18"/>
                <w:szCs w:val="18"/>
              </w:rPr>
              <w:t xml:space="preserve">  </w:t>
            </w:r>
            <w:r w:rsidRPr="0091355D">
              <w:rPr>
                <w:rFonts w:ascii="Arial Narrow" w:hAnsi="Arial Narrow"/>
                <w:sz w:val="18"/>
                <w:szCs w:val="18"/>
              </w:rPr>
              <w:t>(</w:t>
            </w:r>
            <w:r>
              <w:rPr>
                <w:rFonts w:ascii="Arial Narrow" w:hAnsi="Arial Narrow"/>
                <w:sz w:val="18"/>
                <w:szCs w:val="18"/>
              </w:rPr>
              <w:t>N</w:t>
            </w:r>
            <w:r w:rsidRPr="0091355D">
              <w:rPr>
                <w:rFonts w:ascii="Arial Narrow" w:hAnsi="Arial Narrow"/>
                <w:sz w:val="18"/>
                <w:szCs w:val="18"/>
              </w:rPr>
              <w:t xml:space="preserve">) </w:t>
            </w:r>
            <w:r>
              <w:rPr>
                <w:rFonts w:ascii="Arial Narrow" w:hAnsi="Arial Narrow"/>
                <w:sz w:val="18"/>
                <w:szCs w:val="18"/>
              </w:rPr>
              <w:t>N</w:t>
            </w:r>
            <w:r w:rsidRPr="0091355D">
              <w:rPr>
                <w:rFonts w:ascii="Arial Narrow" w:hAnsi="Arial Narrow"/>
                <w:sz w:val="18"/>
                <w:szCs w:val="18"/>
              </w:rPr>
              <w:t xml:space="preserve">ão </w:t>
            </w:r>
            <w:r>
              <w:rPr>
                <w:rFonts w:ascii="Arial Narrow" w:hAnsi="Arial Narrow"/>
                <w:sz w:val="18"/>
                <w:szCs w:val="18"/>
              </w:rPr>
              <w:t>I</w:t>
            </w:r>
            <w:r w:rsidRPr="0091355D">
              <w:rPr>
                <w:rFonts w:ascii="Arial Narrow" w:hAnsi="Arial Narrow"/>
                <w:sz w:val="18"/>
                <w:szCs w:val="18"/>
              </w:rPr>
              <w:t>ndustrial</w:t>
            </w:r>
          </w:p>
          <w:p w14:paraId="3B6525C9" w14:textId="77777777" w:rsidR="00CC31D9" w:rsidRDefault="00CC31D9" w:rsidP="0054774F">
            <w:pPr>
              <w:rPr>
                <w:rFonts w:ascii="Arial Narrow" w:hAnsi="Arial Narrow"/>
              </w:rPr>
            </w:pPr>
          </w:p>
          <w:p w14:paraId="2F727EDE" w14:textId="77777777" w:rsidR="00CC31D9" w:rsidRPr="00AC4834" w:rsidRDefault="00CC31D9" w:rsidP="0054774F">
            <w:pPr>
              <w:rPr>
                <w:rFonts w:ascii="Arial Narrow" w:hAnsi="Arial Narrow"/>
              </w:rPr>
            </w:pPr>
          </w:p>
        </w:tc>
      </w:tr>
      <w:tr w:rsidR="00F45EAA" w14:paraId="395C81F0" w14:textId="77777777" w:rsidTr="000E4EE5">
        <w:trPr>
          <w:trHeight w:val="547"/>
          <w:jc w:val="center"/>
        </w:trPr>
        <w:tc>
          <w:tcPr>
            <w:tcW w:w="9044" w:type="dxa"/>
            <w:gridSpan w:val="4"/>
          </w:tcPr>
          <w:p w14:paraId="2A1C790A" w14:textId="77777777" w:rsidR="006F5FF4" w:rsidRPr="006F5FF4" w:rsidRDefault="006F5FF4" w:rsidP="006F5FF4">
            <w:pPr>
              <w:rPr>
                <w:rFonts w:ascii="Arial Narrow" w:hAnsi="Arial Narrow"/>
              </w:rPr>
            </w:pPr>
            <w:r w:rsidRPr="006F5FF4">
              <w:rPr>
                <w:rFonts w:ascii="Arial Narrow" w:hAnsi="Arial Narrow"/>
              </w:rPr>
              <w:t>TIPO DE LICENÇA REQUERIDA</w:t>
            </w:r>
          </w:p>
          <w:p w14:paraId="215C4ED9" w14:textId="77777777" w:rsidR="006F5FF4" w:rsidRPr="006F5FF4" w:rsidRDefault="006F5FF4" w:rsidP="006F5FF4">
            <w:pPr>
              <w:rPr>
                <w:rFonts w:ascii="Arial Narrow" w:hAnsi="Arial Narrow"/>
              </w:rPr>
            </w:pPr>
            <w:r w:rsidRPr="006F5FF4">
              <w:rPr>
                <w:rFonts w:ascii="Arial Narrow" w:hAnsi="Arial Narrow"/>
              </w:rPr>
              <w:t>(   ) LMP – Licença Municipal Prévia</w:t>
            </w:r>
          </w:p>
          <w:p w14:paraId="6D49A8FB" w14:textId="77777777" w:rsidR="006F5FF4" w:rsidRPr="006F5FF4" w:rsidRDefault="006F5FF4" w:rsidP="006F5FF4">
            <w:pPr>
              <w:rPr>
                <w:rFonts w:ascii="Arial Narrow" w:hAnsi="Arial Narrow"/>
              </w:rPr>
            </w:pPr>
            <w:r w:rsidRPr="006F5FF4">
              <w:rPr>
                <w:rFonts w:ascii="Arial Narrow" w:hAnsi="Arial Narrow"/>
              </w:rPr>
              <w:t>(   ) LMI – Licença Municipal de Instalação</w:t>
            </w:r>
          </w:p>
          <w:p w14:paraId="3DE49055" w14:textId="77777777" w:rsidR="006F5FF4" w:rsidRPr="006F5FF4" w:rsidRDefault="006F5FF4" w:rsidP="006F5FF4">
            <w:pPr>
              <w:rPr>
                <w:rFonts w:ascii="Arial Narrow" w:hAnsi="Arial Narrow"/>
              </w:rPr>
            </w:pPr>
            <w:r w:rsidRPr="006F5FF4">
              <w:rPr>
                <w:rFonts w:ascii="Arial Narrow" w:hAnsi="Arial Narrow"/>
              </w:rPr>
              <w:t>(   ) LMO – Licença Municipal de Operação</w:t>
            </w:r>
          </w:p>
          <w:p w14:paraId="0481DD22" w14:textId="77777777" w:rsidR="006F5FF4" w:rsidRPr="006F5FF4" w:rsidRDefault="006F5FF4" w:rsidP="006F5FF4">
            <w:pPr>
              <w:rPr>
                <w:rFonts w:ascii="Arial Narrow" w:hAnsi="Arial Narrow"/>
              </w:rPr>
            </w:pPr>
            <w:r w:rsidRPr="006F5FF4">
              <w:rPr>
                <w:rFonts w:ascii="Arial Narrow" w:hAnsi="Arial Narrow"/>
              </w:rPr>
              <w:t>(   ) LMR – Licença Municipal de Regularização</w:t>
            </w:r>
          </w:p>
          <w:p w14:paraId="050D0313" w14:textId="77777777" w:rsidR="006F5FF4" w:rsidRPr="006F5FF4" w:rsidRDefault="006F5FF4" w:rsidP="006F5FF4">
            <w:pPr>
              <w:rPr>
                <w:rFonts w:ascii="Arial Narrow" w:hAnsi="Arial Narrow"/>
              </w:rPr>
            </w:pPr>
            <w:r w:rsidRPr="006F5FF4">
              <w:rPr>
                <w:rFonts w:ascii="Arial Narrow" w:hAnsi="Arial Narrow"/>
              </w:rPr>
              <w:t>(   ) LMA – Licença Municipal de Ampliação</w:t>
            </w:r>
          </w:p>
          <w:p w14:paraId="5F3B9956" w14:textId="77777777" w:rsidR="006F5FF4" w:rsidRPr="006F5FF4" w:rsidRDefault="006F5FF4" w:rsidP="006F5FF4">
            <w:pPr>
              <w:rPr>
                <w:rFonts w:ascii="Arial Narrow" w:hAnsi="Arial Narrow"/>
              </w:rPr>
            </w:pPr>
            <w:r w:rsidRPr="006F5FF4">
              <w:rPr>
                <w:rFonts w:ascii="Arial Narrow" w:hAnsi="Arial Narrow"/>
              </w:rPr>
              <w:t>(   ) LMU – Licença Municipal Única</w:t>
            </w:r>
          </w:p>
          <w:p w14:paraId="2676DF2D" w14:textId="0C76633E" w:rsidR="00F45EAA" w:rsidRDefault="006F5FF4" w:rsidP="006F5FF4">
            <w:pPr>
              <w:rPr>
                <w:rFonts w:ascii="Arial Narrow" w:hAnsi="Arial Narrow"/>
              </w:rPr>
            </w:pPr>
            <w:r w:rsidRPr="006F5FF4">
              <w:rPr>
                <w:rFonts w:ascii="Arial Narrow" w:hAnsi="Arial Narrow"/>
              </w:rPr>
              <w:t>(   ) LMS – Licença Municipal Simplificada</w:t>
            </w:r>
          </w:p>
        </w:tc>
      </w:tr>
    </w:tbl>
    <w:p w14:paraId="7C00816F" w14:textId="77777777" w:rsidR="00D24F1B" w:rsidRPr="00AB6144" w:rsidRDefault="00D24F1B" w:rsidP="00BC4985">
      <w:pPr>
        <w:spacing w:after="120" w:line="240" w:lineRule="auto"/>
        <w:jc w:val="both"/>
        <w:rPr>
          <w:rFonts w:ascii="Arial Narrow" w:hAnsi="Arial Narrow"/>
          <w:sz w:val="8"/>
          <w:szCs w:val="8"/>
        </w:rPr>
      </w:pPr>
    </w:p>
    <w:p w14:paraId="08B68014" w14:textId="77777777" w:rsidR="006F5FF4" w:rsidRDefault="006F5FF4" w:rsidP="00AB6144">
      <w:pPr>
        <w:spacing w:line="360" w:lineRule="auto"/>
        <w:ind w:left="3540"/>
        <w:rPr>
          <w:rFonts w:ascii="Arial Narrow" w:eastAsia="Arial" w:hAnsi="Arial Narrow" w:cs="Arial"/>
          <w:sz w:val="24"/>
          <w:szCs w:val="24"/>
        </w:rPr>
      </w:pPr>
    </w:p>
    <w:p w14:paraId="7CEBB850" w14:textId="5552B947" w:rsidR="000179B7" w:rsidRPr="00AB6144" w:rsidRDefault="00D24F1B" w:rsidP="00AB6144">
      <w:pPr>
        <w:spacing w:line="360" w:lineRule="auto"/>
        <w:ind w:left="3540"/>
        <w:rPr>
          <w:rFonts w:ascii="Arial Narrow" w:hAnsi="Arial Narrow"/>
          <w:sz w:val="24"/>
          <w:szCs w:val="24"/>
        </w:rPr>
      </w:pPr>
      <w:r w:rsidRPr="00C967B5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D4FA26" wp14:editId="41637822">
                <wp:simplePos x="0" y="0"/>
                <wp:positionH relativeFrom="column">
                  <wp:posOffset>3175193</wp:posOffset>
                </wp:positionH>
                <wp:positionV relativeFrom="paragraph">
                  <wp:posOffset>120650</wp:posOffset>
                </wp:positionV>
                <wp:extent cx="347345" cy="0"/>
                <wp:effectExtent l="12700" t="5715" r="11430" b="13335"/>
                <wp:wrapNone/>
                <wp:docPr id="178741998" name="Conector re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345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FB68410" id="Conector reto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0pt,9.5pt" to="277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" strokeweight=".26mm">
                <v:stroke joinstyle="miter" endcap="square"/>
              </v:line>
            </w:pict>
          </mc:Fallback>
        </mc:AlternateContent>
      </w:r>
      <w:r w:rsidRPr="00C967B5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8E144D" wp14:editId="40AD8D36">
                <wp:simplePos x="0" y="0"/>
                <wp:positionH relativeFrom="column">
                  <wp:posOffset>3787692</wp:posOffset>
                </wp:positionH>
                <wp:positionV relativeFrom="paragraph">
                  <wp:posOffset>123825</wp:posOffset>
                </wp:positionV>
                <wp:extent cx="1028700" cy="0"/>
                <wp:effectExtent l="12700" t="5715" r="6350" b="13335"/>
                <wp:wrapNone/>
                <wp:docPr id="414677475" name="Conector re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1F44026" id="Conector re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8.25pt,9.75pt" to="379.2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" strokeweight=".26mm">
                <v:stroke joinstyle="miter" endcap="square"/>
              </v:line>
            </w:pict>
          </mc:Fallback>
        </mc:AlternateContent>
      </w:r>
      <w:r w:rsidRPr="00C967B5">
        <w:rPr>
          <w:rFonts w:ascii="Arial Narrow" w:eastAsia="Arial" w:hAnsi="Arial Narrow" w:cs="Arial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0F3625" wp14:editId="2B9D0801">
                <wp:simplePos x="0" y="0"/>
                <wp:positionH relativeFrom="column">
                  <wp:posOffset>5069316</wp:posOffset>
                </wp:positionH>
                <wp:positionV relativeFrom="paragraph">
                  <wp:posOffset>120650</wp:posOffset>
                </wp:positionV>
                <wp:extent cx="546100" cy="0"/>
                <wp:effectExtent l="9525" t="5715" r="6350" b="13335"/>
                <wp:wrapNone/>
                <wp:docPr id="1365131169" name="Conector re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1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F72ADDF" id="Conector reto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9.15pt,9.5pt" to="442.1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" strokeweight=".26mm">
                <v:stroke joinstyle="miter" endcap="square"/>
              </v:line>
            </w:pict>
          </mc:Fallback>
        </mc:AlternateContent>
      </w:r>
      <w:r w:rsidR="00CC31D9">
        <w:rPr>
          <w:rFonts w:ascii="Arial Narrow" w:eastAsia="Arial" w:hAnsi="Arial Narrow" w:cs="Arial"/>
          <w:sz w:val="24"/>
          <w:szCs w:val="24"/>
        </w:rPr>
        <w:t>Sooretama/ ES</w:t>
      </w:r>
      <w:r w:rsidRPr="00E14F43">
        <w:rPr>
          <w:rFonts w:ascii="Arial Narrow" w:hAnsi="Arial Narrow" w:cs="Arial"/>
          <w:sz w:val="24"/>
          <w:szCs w:val="24"/>
        </w:rPr>
        <w:t>,             de</w:t>
      </w:r>
      <w:r w:rsidRPr="00E14F43">
        <w:rPr>
          <w:rFonts w:ascii="Arial Narrow" w:hAnsi="Arial Narrow" w:cs="Arial"/>
          <w:sz w:val="24"/>
          <w:szCs w:val="24"/>
        </w:rPr>
        <w:tab/>
      </w:r>
      <w:r w:rsidRPr="00E14F43">
        <w:rPr>
          <w:rFonts w:ascii="Arial Narrow" w:hAnsi="Arial Narrow" w:cs="Arial"/>
          <w:sz w:val="24"/>
          <w:szCs w:val="24"/>
        </w:rPr>
        <w:tab/>
        <w:t xml:space="preserve">           de</w:t>
      </w:r>
    </w:p>
    <w:p w14:paraId="5C5C27A7" w14:textId="77777777" w:rsidR="006F5FF4" w:rsidRDefault="006F5FF4" w:rsidP="00D24F1B">
      <w:pPr>
        <w:spacing w:line="360" w:lineRule="auto"/>
        <w:jc w:val="both"/>
        <w:rPr>
          <w:rFonts w:ascii="Arial Narrow" w:hAnsi="Arial Narrow" w:cs="Arial"/>
          <w:sz w:val="24"/>
          <w:szCs w:val="24"/>
          <w:highlight w:val="yellow"/>
        </w:rPr>
      </w:pPr>
    </w:p>
    <w:p w14:paraId="3CBB723C" w14:textId="77777777" w:rsidR="006F5FF4" w:rsidRDefault="006F5FF4" w:rsidP="00D24F1B">
      <w:pPr>
        <w:spacing w:line="360" w:lineRule="auto"/>
        <w:jc w:val="both"/>
        <w:rPr>
          <w:rFonts w:ascii="Arial Narrow" w:hAnsi="Arial Narrow" w:cs="Arial"/>
          <w:sz w:val="24"/>
          <w:szCs w:val="24"/>
          <w:highlight w:val="yellow"/>
        </w:rPr>
      </w:pPr>
    </w:p>
    <w:p w14:paraId="770C7284" w14:textId="7593DFA2" w:rsidR="00D24F1B" w:rsidRPr="00205AD1" w:rsidRDefault="00D24F1B" w:rsidP="00D24F1B">
      <w:pPr>
        <w:spacing w:line="360" w:lineRule="auto"/>
        <w:jc w:val="both"/>
        <w:rPr>
          <w:rFonts w:ascii="Arial Narrow" w:hAnsi="Arial Narrow" w:cs="Arial"/>
          <w:sz w:val="24"/>
          <w:szCs w:val="24"/>
          <w:highlight w:val="yellow"/>
        </w:rPr>
      </w:pPr>
      <w:r w:rsidRPr="00205AD1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48CAAE" wp14:editId="7D945783">
                <wp:simplePos x="0" y="0"/>
                <wp:positionH relativeFrom="column">
                  <wp:posOffset>2138901</wp:posOffset>
                </wp:positionH>
                <wp:positionV relativeFrom="paragraph">
                  <wp:posOffset>152455</wp:posOffset>
                </wp:positionV>
                <wp:extent cx="3513924" cy="0"/>
                <wp:effectExtent l="19050" t="19050" r="29845" b="38100"/>
                <wp:wrapNone/>
                <wp:docPr id="678301110" name="Conector re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513924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EC1BF30" id="Conector reto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4pt,12pt" to="445.1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" strokeweight=".26mm">
                <v:stroke joinstyle="miter" endcap="square"/>
              </v:line>
            </w:pict>
          </mc:Fallback>
        </mc:AlternateContent>
      </w:r>
    </w:p>
    <w:p w14:paraId="36D89F53" w14:textId="44912B6A" w:rsidR="007F210D" w:rsidRDefault="00D24F1B" w:rsidP="00AB6144">
      <w:pPr>
        <w:spacing w:line="360" w:lineRule="auto"/>
        <w:jc w:val="right"/>
        <w:rPr>
          <w:rFonts w:ascii="Arial Narrow" w:hAnsi="Arial Narrow" w:cs="Arial"/>
          <w:sz w:val="24"/>
          <w:szCs w:val="24"/>
        </w:rPr>
      </w:pPr>
      <w:r w:rsidRPr="00E14F43">
        <w:rPr>
          <w:rFonts w:ascii="Arial Narrow" w:hAnsi="Arial Narrow" w:cs="Arial"/>
          <w:sz w:val="24"/>
          <w:szCs w:val="24"/>
        </w:rPr>
        <w:t>(Nome legível e assinatura do Representante Legal / Procurador)</w:t>
      </w:r>
    </w:p>
    <w:p w14:paraId="7A6A5483" w14:textId="77777777" w:rsidR="0004492D" w:rsidRDefault="0004492D" w:rsidP="00AB6144">
      <w:pPr>
        <w:spacing w:line="360" w:lineRule="auto"/>
        <w:jc w:val="right"/>
        <w:rPr>
          <w:rFonts w:ascii="Arial Narrow" w:hAnsi="Arial Narrow" w:cs="Arial"/>
          <w:sz w:val="24"/>
          <w:szCs w:val="24"/>
        </w:rPr>
      </w:pPr>
    </w:p>
    <w:p w14:paraId="5C3928B7" w14:textId="77777777" w:rsidR="0004492D" w:rsidRDefault="0004492D" w:rsidP="00AB6144">
      <w:pPr>
        <w:spacing w:line="360" w:lineRule="auto"/>
        <w:jc w:val="right"/>
        <w:rPr>
          <w:rFonts w:ascii="Arial Narrow" w:hAnsi="Arial Narrow" w:cs="Arial"/>
          <w:sz w:val="24"/>
          <w:szCs w:val="24"/>
        </w:rPr>
      </w:pPr>
    </w:p>
    <w:p w14:paraId="55A38C8F" w14:textId="77777777" w:rsidR="00D65B8B" w:rsidRPr="00D24F1B" w:rsidRDefault="00D65B8B" w:rsidP="00AB6144">
      <w:pPr>
        <w:spacing w:after="0" w:line="240" w:lineRule="auto"/>
        <w:jc w:val="right"/>
        <w:rPr>
          <w:rFonts w:ascii="Arial Narrow" w:hAnsi="Arial Narrow"/>
          <w:sz w:val="10"/>
          <w:szCs w:val="10"/>
        </w:rPr>
      </w:pPr>
      <w:bookmarkStart w:id="0" w:name="_GoBack"/>
      <w:bookmarkEnd w:id="0"/>
    </w:p>
    <w:sectPr w:rsidR="00D65B8B" w:rsidRPr="00D24F1B" w:rsidSect="00855982">
      <w:headerReference w:type="default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43ACE6" w14:textId="77777777" w:rsidR="007527EA" w:rsidRDefault="007527EA" w:rsidP="00855982">
      <w:pPr>
        <w:spacing w:after="0" w:line="240" w:lineRule="auto"/>
      </w:pPr>
      <w:r>
        <w:separator/>
      </w:r>
    </w:p>
  </w:endnote>
  <w:endnote w:type="continuationSeparator" w:id="0">
    <w:p w14:paraId="17ACCAA6" w14:textId="77777777" w:rsidR="007527EA" w:rsidRDefault="007527EA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D75AEB" w14:textId="77777777" w:rsidR="00F95257" w:rsidRPr="00F95257" w:rsidRDefault="00F95257" w:rsidP="00F95257">
    <w:pPr>
      <w:pStyle w:val="Rodap"/>
      <w:jc w:val="center"/>
      <w:rPr>
        <w:rFonts w:ascii="Arial" w:hAnsi="Arial" w:cs="Arial"/>
        <w:b/>
        <w:color w:val="008000"/>
        <w:sz w:val="32"/>
        <w:szCs w:val="32"/>
      </w:rPr>
    </w:pPr>
    <w:r w:rsidRPr="00F95257">
      <w:rPr>
        <w:rFonts w:ascii="Arial" w:hAnsi="Arial" w:cs="Arial"/>
        <w:b/>
        <w:color w:val="008000"/>
        <w:sz w:val="32"/>
        <w:szCs w:val="32"/>
      </w:rPr>
      <w:t>ENDEREÇO DA PREFEITURA</w:t>
    </w:r>
  </w:p>
  <w:p w14:paraId="5CC7B366" w14:textId="77777777" w:rsidR="00F95257" w:rsidRDefault="00F9525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1196AF" w14:textId="77777777" w:rsidR="0095510D" w:rsidRPr="002D00C0" w:rsidRDefault="0095510D" w:rsidP="0095510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14:paraId="18CE7325" w14:textId="49FDB317" w:rsidR="0095510D" w:rsidRPr="002D00C0" w:rsidRDefault="0095510D" w:rsidP="0095510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Telefone: 27 3</w:t>
    </w:r>
    <w:r w:rsidR="0004492D">
      <w:rPr>
        <w:rFonts w:ascii="Cambria" w:hAnsi="Cambria" w:cs="Arial"/>
        <w:sz w:val="16"/>
        <w:szCs w:val="16"/>
      </w:rPr>
      <w:t>199</w:t>
    </w:r>
    <w:r w:rsidRPr="002D00C0">
      <w:rPr>
        <w:rFonts w:ascii="Cambria" w:hAnsi="Cambria" w:cs="Arial"/>
        <w:sz w:val="16"/>
        <w:szCs w:val="16"/>
      </w:rPr>
      <w:t>-</w:t>
    </w:r>
    <w:r w:rsidR="0004492D">
      <w:rPr>
        <w:rFonts w:ascii="Cambria" w:hAnsi="Cambria" w:cs="Arial"/>
        <w:sz w:val="16"/>
        <w:szCs w:val="16"/>
      </w:rPr>
      <w:t>0266</w:t>
    </w:r>
  </w:p>
  <w:p w14:paraId="4324156D" w14:textId="77777777" w:rsidR="0095510D" w:rsidRPr="002D00C0" w:rsidRDefault="0095510D" w:rsidP="0095510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A0806D" w14:textId="77777777" w:rsidR="007527EA" w:rsidRDefault="007527EA" w:rsidP="00855982">
      <w:pPr>
        <w:spacing w:after="0" w:line="240" w:lineRule="auto"/>
      </w:pPr>
      <w:r>
        <w:separator/>
      </w:r>
    </w:p>
  </w:footnote>
  <w:footnote w:type="continuationSeparator" w:id="0">
    <w:p w14:paraId="1618EC20" w14:textId="77777777" w:rsidR="007527EA" w:rsidRDefault="007527EA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612385" w14:textId="77777777" w:rsidR="00F95257" w:rsidRDefault="00F95257" w:rsidP="00F95257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b/>
        <w:color w:val="008000"/>
        <w:sz w:val="32"/>
        <w:szCs w:val="32"/>
      </w:rPr>
      <w:t>CABEÇALHO DA PREFEITURA</w:t>
    </w:r>
  </w:p>
  <w:p w14:paraId="5A9C9555" w14:textId="77777777" w:rsidR="00F95257" w:rsidRDefault="00F95257" w:rsidP="00F9525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322105" w14:textId="18FF76B1" w:rsidR="0005293B" w:rsidRPr="00EF64A1" w:rsidRDefault="0095510D" w:rsidP="00EF64A1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1B792D0F" wp14:editId="7C885C00">
          <wp:simplePos x="0" y="0"/>
          <wp:positionH relativeFrom="margin">
            <wp:align>center</wp:align>
          </wp:positionH>
          <wp:positionV relativeFrom="paragraph">
            <wp:posOffset>-381000</wp:posOffset>
          </wp:positionV>
          <wp:extent cx="1571625" cy="796290"/>
          <wp:effectExtent l="0" t="0" r="9525" b="3810"/>
          <wp:wrapSquare wrapText="bothSides"/>
          <wp:docPr id="5" name="Imagem 5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4986F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8763C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6D2C1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AF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FA68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580A6C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FE45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72C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4624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2BC20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7081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A42467A"/>
    <w:multiLevelType w:val="multilevel"/>
    <w:tmpl w:val="32C64BCA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0B086CCA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0D9E2AB2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14" w15:restartNumberingAfterBreak="0">
    <w:nsid w:val="0DBE68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15727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20F34816"/>
    <w:multiLevelType w:val="hybridMultilevel"/>
    <w:tmpl w:val="84A2A786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BD046A"/>
    <w:multiLevelType w:val="hybridMultilevel"/>
    <w:tmpl w:val="8EBC243C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7D262F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abstractNum w:abstractNumId="20" w15:restartNumberingAfterBreak="0">
    <w:nsid w:val="2AE01873"/>
    <w:multiLevelType w:val="hybridMultilevel"/>
    <w:tmpl w:val="23F24B7C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E63238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abstractNum w:abstractNumId="22" w15:restartNumberingAfterBreak="0">
    <w:nsid w:val="3F9A3F7E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4986523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57D71740"/>
    <w:multiLevelType w:val="hybridMultilevel"/>
    <w:tmpl w:val="7DEE94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FE571E"/>
    <w:multiLevelType w:val="hybridMultilevel"/>
    <w:tmpl w:val="69F6762C"/>
    <w:lvl w:ilvl="0" w:tplc="AC6C565C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3F7C1C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7" w15:restartNumberingAfterBreak="0">
    <w:nsid w:val="784657AE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num w:numId="1">
    <w:abstractNumId w:val="15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15"/>
  </w:num>
  <w:num w:numId="5">
    <w:abstractNumId w:val="15"/>
  </w:num>
  <w:num w:numId="6">
    <w:abstractNumId w:val="15"/>
  </w:num>
  <w:num w:numId="7">
    <w:abstractNumId w:val="15"/>
  </w:num>
  <w:num w:numId="8">
    <w:abstractNumId w:val="15"/>
  </w:num>
  <w:num w:numId="9">
    <w:abstractNumId w:val="15"/>
  </w:num>
  <w:num w:numId="10">
    <w:abstractNumId w:val="15"/>
  </w:num>
  <w:num w:numId="11">
    <w:abstractNumId w:val="15"/>
  </w:num>
  <w:num w:numId="12">
    <w:abstractNumId w:val="15"/>
  </w:num>
  <w:num w:numId="13">
    <w:abstractNumId w:val="10"/>
  </w:num>
  <w:num w:numId="14">
    <w:abstractNumId w:val="23"/>
  </w:num>
  <w:num w:numId="15">
    <w:abstractNumId w:val="11"/>
  </w:num>
  <w:num w:numId="16">
    <w:abstractNumId w:val="12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4"/>
  </w:num>
  <w:num w:numId="28">
    <w:abstractNumId w:val="16"/>
  </w:num>
  <w:num w:numId="29">
    <w:abstractNumId w:val="22"/>
  </w:num>
  <w:num w:numId="30">
    <w:abstractNumId w:val="27"/>
  </w:num>
  <w:num w:numId="31">
    <w:abstractNumId w:val="21"/>
  </w:num>
  <w:num w:numId="32">
    <w:abstractNumId w:val="19"/>
  </w:num>
  <w:num w:numId="33">
    <w:abstractNumId w:val="13"/>
  </w:num>
  <w:num w:numId="34">
    <w:abstractNumId w:val="26"/>
  </w:num>
  <w:num w:numId="35">
    <w:abstractNumId w:val="25"/>
  </w:num>
  <w:num w:numId="36">
    <w:abstractNumId w:val="18"/>
  </w:num>
  <w:num w:numId="37">
    <w:abstractNumId w:val="20"/>
  </w:num>
  <w:num w:numId="38">
    <w:abstractNumId w:val="17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10E9E"/>
    <w:rsid w:val="000179B7"/>
    <w:rsid w:val="0004492D"/>
    <w:rsid w:val="0005293B"/>
    <w:rsid w:val="000724A9"/>
    <w:rsid w:val="0008060C"/>
    <w:rsid w:val="0008084B"/>
    <w:rsid w:val="000C2BA2"/>
    <w:rsid w:val="000C7B86"/>
    <w:rsid w:val="000E4EE5"/>
    <w:rsid w:val="00124FEC"/>
    <w:rsid w:val="001622F2"/>
    <w:rsid w:val="001844B2"/>
    <w:rsid w:val="001869F1"/>
    <w:rsid w:val="001957F0"/>
    <w:rsid w:val="001A5038"/>
    <w:rsid w:val="001A5185"/>
    <w:rsid w:val="001B6924"/>
    <w:rsid w:val="001D4362"/>
    <w:rsid w:val="00213336"/>
    <w:rsid w:val="0023338A"/>
    <w:rsid w:val="00283427"/>
    <w:rsid w:val="002B01A7"/>
    <w:rsid w:val="002B7BC9"/>
    <w:rsid w:val="002D4E4C"/>
    <w:rsid w:val="002D5C4D"/>
    <w:rsid w:val="002E409F"/>
    <w:rsid w:val="003101BA"/>
    <w:rsid w:val="00340ED1"/>
    <w:rsid w:val="00360FC4"/>
    <w:rsid w:val="00366E76"/>
    <w:rsid w:val="00390FBB"/>
    <w:rsid w:val="003E2D7E"/>
    <w:rsid w:val="003E4649"/>
    <w:rsid w:val="003F7F5C"/>
    <w:rsid w:val="00406928"/>
    <w:rsid w:val="00414738"/>
    <w:rsid w:val="0043363F"/>
    <w:rsid w:val="00453545"/>
    <w:rsid w:val="0048182D"/>
    <w:rsid w:val="004B0D17"/>
    <w:rsid w:val="004C6688"/>
    <w:rsid w:val="004D5BB0"/>
    <w:rsid w:val="004E323F"/>
    <w:rsid w:val="00506B00"/>
    <w:rsid w:val="00510215"/>
    <w:rsid w:val="0054774F"/>
    <w:rsid w:val="00557217"/>
    <w:rsid w:val="005669E3"/>
    <w:rsid w:val="00571A33"/>
    <w:rsid w:val="00573DA7"/>
    <w:rsid w:val="00580DAB"/>
    <w:rsid w:val="005A4693"/>
    <w:rsid w:val="005E6308"/>
    <w:rsid w:val="00601D7E"/>
    <w:rsid w:val="006418DD"/>
    <w:rsid w:val="006433E8"/>
    <w:rsid w:val="006459F6"/>
    <w:rsid w:val="00675742"/>
    <w:rsid w:val="00695999"/>
    <w:rsid w:val="00697D36"/>
    <w:rsid w:val="006A71C7"/>
    <w:rsid w:val="006B63D6"/>
    <w:rsid w:val="006C269C"/>
    <w:rsid w:val="006F16D0"/>
    <w:rsid w:val="006F1ABD"/>
    <w:rsid w:val="006F5FF4"/>
    <w:rsid w:val="006F64B0"/>
    <w:rsid w:val="007527EA"/>
    <w:rsid w:val="007833A7"/>
    <w:rsid w:val="007971CE"/>
    <w:rsid w:val="007A035E"/>
    <w:rsid w:val="007B0ED4"/>
    <w:rsid w:val="007C3069"/>
    <w:rsid w:val="007F210D"/>
    <w:rsid w:val="007F52D4"/>
    <w:rsid w:val="00811A47"/>
    <w:rsid w:val="008121AA"/>
    <w:rsid w:val="00855982"/>
    <w:rsid w:val="0087108B"/>
    <w:rsid w:val="0089447F"/>
    <w:rsid w:val="008B10DE"/>
    <w:rsid w:val="008C1A0F"/>
    <w:rsid w:val="008D1E96"/>
    <w:rsid w:val="008E6698"/>
    <w:rsid w:val="0091355D"/>
    <w:rsid w:val="00933BD7"/>
    <w:rsid w:val="00951290"/>
    <w:rsid w:val="0095510D"/>
    <w:rsid w:val="009672E1"/>
    <w:rsid w:val="009850CC"/>
    <w:rsid w:val="00987D75"/>
    <w:rsid w:val="009B0D05"/>
    <w:rsid w:val="009B315E"/>
    <w:rsid w:val="009B38CD"/>
    <w:rsid w:val="009B7F19"/>
    <w:rsid w:val="009E1F61"/>
    <w:rsid w:val="009E343C"/>
    <w:rsid w:val="00A04631"/>
    <w:rsid w:val="00A10484"/>
    <w:rsid w:val="00A1359E"/>
    <w:rsid w:val="00A25F17"/>
    <w:rsid w:val="00A5022C"/>
    <w:rsid w:val="00AA4CB8"/>
    <w:rsid w:val="00AB4BFD"/>
    <w:rsid w:val="00AB6144"/>
    <w:rsid w:val="00AC4834"/>
    <w:rsid w:val="00AC58F6"/>
    <w:rsid w:val="00AD7FAC"/>
    <w:rsid w:val="00AF1723"/>
    <w:rsid w:val="00B04CB9"/>
    <w:rsid w:val="00B2139B"/>
    <w:rsid w:val="00B27166"/>
    <w:rsid w:val="00B35A10"/>
    <w:rsid w:val="00B67AD8"/>
    <w:rsid w:val="00B73D93"/>
    <w:rsid w:val="00BB0A97"/>
    <w:rsid w:val="00BB2045"/>
    <w:rsid w:val="00BC4985"/>
    <w:rsid w:val="00BE0FC1"/>
    <w:rsid w:val="00C16B41"/>
    <w:rsid w:val="00C17204"/>
    <w:rsid w:val="00C34522"/>
    <w:rsid w:val="00C37333"/>
    <w:rsid w:val="00C4085F"/>
    <w:rsid w:val="00C40DA6"/>
    <w:rsid w:val="00C4279C"/>
    <w:rsid w:val="00C5255E"/>
    <w:rsid w:val="00C548E5"/>
    <w:rsid w:val="00CA3628"/>
    <w:rsid w:val="00CB474E"/>
    <w:rsid w:val="00CC2EAE"/>
    <w:rsid w:val="00CC31D9"/>
    <w:rsid w:val="00CE35EF"/>
    <w:rsid w:val="00CF0890"/>
    <w:rsid w:val="00D1749B"/>
    <w:rsid w:val="00D24F1B"/>
    <w:rsid w:val="00D44143"/>
    <w:rsid w:val="00D65B8B"/>
    <w:rsid w:val="00D921B5"/>
    <w:rsid w:val="00DA4927"/>
    <w:rsid w:val="00DF6E86"/>
    <w:rsid w:val="00E13CA7"/>
    <w:rsid w:val="00E362A2"/>
    <w:rsid w:val="00E54521"/>
    <w:rsid w:val="00E93133"/>
    <w:rsid w:val="00EA610D"/>
    <w:rsid w:val="00ED749C"/>
    <w:rsid w:val="00EE089C"/>
    <w:rsid w:val="00EF64A1"/>
    <w:rsid w:val="00EF6A87"/>
    <w:rsid w:val="00EF775E"/>
    <w:rsid w:val="00F05975"/>
    <w:rsid w:val="00F251AD"/>
    <w:rsid w:val="00F45EAA"/>
    <w:rsid w:val="00F53DA3"/>
    <w:rsid w:val="00F761A0"/>
    <w:rsid w:val="00F95257"/>
    <w:rsid w:val="00FA6792"/>
    <w:rsid w:val="00FB0DA7"/>
    <w:rsid w:val="00FD1E93"/>
    <w:rsid w:val="00FD262C"/>
    <w:rsid w:val="00FD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7FE85D"/>
  <w15:chartTrackingRefBased/>
  <w15:docId w15:val="{D7227F5D-CA69-42AF-A8C5-58AFB031F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F210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F210D"/>
  </w:style>
  <w:style w:type="paragraph" w:customStyle="1" w:styleId="TableParagraph">
    <w:name w:val="Table Paragraph"/>
    <w:basedOn w:val="Normal"/>
    <w:uiPriority w:val="1"/>
    <w:qFormat/>
    <w:rsid w:val="007F210D"/>
    <w:pPr>
      <w:widowControl w:val="0"/>
      <w:autoSpaceDE w:val="0"/>
      <w:autoSpaceDN w:val="0"/>
      <w:spacing w:after="0" w:line="248" w:lineRule="exact"/>
      <w:ind w:left="107"/>
    </w:pPr>
    <w:rPr>
      <w:rFonts w:ascii="Calibri" w:eastAsia="Calibri" w:hAnsi="Calibri" w:cs="Calibri"/>
      <w:lang w:eastAsia="en-US"/>
    </w:rPr>
  </w:style>
  <w:style w:type="table" w:customStyle="1" w:styleId="TableNormal">
    <w:name w:val="Table Normal"/>
    <w:uiPriority w:val="2"/>
    <w:semiHidden/>
    <w:qFormat/>
    <w:rsid w:val="007F210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69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120</TotalTime>
  <Pages>1</Pages>
  <Words>166</Words>
  <Characters>899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HP Inc.</cp:lastModifiedBy>
  <cp:revision>59</cp:revision>
  <cp:lastPrinted>2019-06-07T19:12:00Z</cp:lastPrinted>
  <dcterms:created xsi:type="dcterms:W3CDTF">2020-03-13T16:31:00Z</dcterms:created>
  <dcterms:modified xsi:type="dcterms:W3CDTF">2023-11-23T12:05:00Z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